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22A" w:rsidRPr="00B07BAF" w:rsidRDefault="0088322A" w:rsidP="0088322A">
      <w:pPr>
        <w:jc w:val="center"/>
        <w:rPr>
          <w:rFonts w:cstheme="minorHAnsi"/>
          <w:noProof/>
          <w:color w:val="000000" w:themeColor="text1"/>
          <w:lang w:eastAsia="en-AU"/>
        </w:rPr>
      </w:pPr>
    </w:p>
    <w:p w:rsidR="0088322A" w:rsidRPr="00B07BAF" w:rsidRDefault="0088322A" w:rsidP="0088322A">
      <w:pPr>
        <w:jc w:val="center"/>
        <w:rPr>
          <w:rFonts w:cstheme="minorHAnsi"/>
          <w:noProof/>
          <w:color w:val="000000" w:themeColor="text1"/>
          <w:lang w:eastAsia="en-AU"/>
        </w:rPr>
      </w:pPr>
    </w:p>
    <w:p w:rsidR="0088322A" w:rsidRPr="00B07BAF" w:rsidRDefault="0088322A" w:rsidP="0088322A">
      <w:pPr>
        <w:jc w:val="center"/>
        <w:rPr>
          <w:rFonts w:cstheme="minorHAnsi"/>
          <w:noProof/>
          <w:color w:val="000000" w:themeColor="text1"/>
          <w:lang w:eastAsia="en-AU"/>
        </w:rPr>
      </w:pPr>
    </w:p>
    <w:p w:rsidR="0088322A" w:rsidRPr="00B07BAF" w:rsidRDefault="0088322A" w:rsidP="001D77B2">
      <w:pPr>
        <w:rPr>
          <w:rFonts w:cstheme="minorHAnsi"/>
          <w:color w:val="000000" w:themeColor="text1"/>
        </w:rPr>
      </w:pPr>
    </w:p>
    <w:p w:rsidR="0088322A" w:rsidRPr="00B07BAF" w:rsidRDefault="0088322A" w:rsidP="0088322A">
      <w:pPr>
        <w:jc w:val="center"/>
        <w:rPr>
          <w:rFonts w:cstheme="minorHAnsi"/>
          <w:color w:val="000000" w:themeColor="text1"/>
        </w:rPr>
      </w:pPr>
    </w:p>
    <w:p w:rsidR="0088322A" w:rsidRPr="00B07BAF" w:rsidRDefault="002446B5" w:rsidP="0088322A">
      <w:pPr>
        <w:jc w:val="center"/>
        <w:rPr>
          <w:rFonts w:cstheme="minorHAnsi"/>
          <w:color w:val="000000" w:themeColor="text1"/>
          <w:sz w:val="48"/>
        </w:rPr>
      </w:pPr>
      <w:r>
        <w:rPr>
          <w:rFonts w:cstheme="minorHAnsi"/>
          <w:color w:val="000000" w:themeColor="text1"/>
          <w:sz w:val="48"/>
        </w:rPr>
        <w:t>headspace YRG</w:t>
      </w:r>
    </w:p>
    <w:p w:rsidR="0088322A" w:rsidRPr="00B07BAF" w:rsidRDefault="0088322A" w:rsidP="0088322A">
      <w:pPr>
        <w:jc w:val="center"/>
        <w:rPr>
          <w:rFonts w:cstheme="minorHAnsi"/>
          <w:color w:val="000000" w:themeColor="text1"/>
          <w:sz w:val="48"/>
        </w:rPr>
      </w:pPr>
      <w:r w:rsidRPr="00B07BAF">
        <w:rPr>
          <w:rFonts w:cstheme="minorHAnsi"/>
          <w:color w:val="000000" w:themeColor="text1"/>
          <w:sz w:val="48"/>
        </w:rPr>
        <w:t>(</w:t>
      </w:r>
      <w:r w:rsidR="002446B5">
        <w:rPr>
          <w:rFonts w:cstheme="minorHAnsi"/>
          <w:color w:val="000000" w:themeColor="text1"/>
          <w:sz w:val="48"/>
        </w:rPr>
        <w:t>Youth Reference Group</w:t>
      </w:r>
      <w:r w:rsidRPr="00B07BAF">
        <w:rPr>
          <w:rFonts w:cstheme="minorHAnsi"/>
          <w:color w:val="000000" w:themeColor="text1"/>
          <w:sz w:val="48"/>
        </w:rPr>
        <w:t>)</w:t>
      </w:r>
    </w:p>
    <w:p w:rsidR="0088322A" w:rsidRPr="00B07BAF" w:rsidRDefault="0088322A" w:rsidP="0088322A">
      <w:pPr>
        <w:jc w:val="center"/>
        <w:rPr>
          <w:rFonts w:cstheme="minorHAnsi"/>
          <w:color w:val="000000" w:themeColor="text1"/>
          <w:sz w:val="48"/>
        </w:rPr>
      </w:pPr>
    </w:p>
    <w:p w:rsidR="0088322A" w:rsidRPr="00B07BAF" w:rsidRDefault="0088322A" w:rsidP="0088322A">
      <w:pPr>
        <w:jc w:val="center"/>
        <w:rPr>
          <w:rFonts w:cstheme="minorHAnsi"/>
          <w:noProof/>
          <w:color w:val="000000" w:themeColor="text1"/>
          <w:lang w:eastAsia="en-AU"/>
        </w:rPr>
      </w:pPr>
    </w:p>
    <w:p w:rsidR="0088322A" w:rsidRDefault="0088322A" w:rsidP="0088322A">
      <w:pPr>
        <w:jc w:val="center"/>
        <w:rPr>
          <w:rFonts w:cstheme="minorHAnsi"/>
          <w:noProof/>
          <w:color w:val="000000" w:themeColor="text1"/>
          <w:lang w:eastAsia="en-AU"/>
        </w:rPr>
      </w:pPr>
    </w:p>
    <w:p w:rsidR="00964A58" w:rsidRDefault="00964A58" w:rsidP="0088322A">
      <w:pPr>
        <w:jc w:val="center"/>
        <w:rPr>
          <w:rFonts w:cstheme="minorHAnsi"/>
          <w:noProof/>
          <w:color w:val="000000" w:themeColor="text1"/>
          <w:lang w:eastAsia="en-AU"/>
        </w:rPr>
      </w:pPr>
    </w:p>
    <w:p w:rsidR="00964A58" w:rsidRPr="00B07BAF" w:rsidRDefault="00964A58" w:rsidP="0088322A">
      <w:pPr>
        <w:jc w:val="center"/>
        <w:rPr>
          <w:rFonts w:cstheme="minorHAnsi"/>
          <w:noProof/>
          <w:color w:val="000000" w:themeColor="text1"/>
          <w:lang w:eastAsia="en-AU"/>
        </w:rPr>
      </w:pPr>
    </w:p>
    <w:p w:rsidR="0088322A" w:rsidRPr="00B07BAF" w:rsidRDefault="0088322A" w:rsidP="0088322A">
      <w:pPr>
        <w:jc w:val="center"/>
        <w:rPr>
          <w:rFonts w:cstheme="minorHAnsi"/>
          <w:noProof/>
          <w:color w:val="000000" w:themeColor="text1"/>
          <w:lang w:eastAsia="en-AU"/>
        </w:rPr>
      </w:pPr>
    </w:p>
    <w:p w:rsidR="0088322A" w:rsidRPr="00B07BAF" w:rsidRDefault="0088322A" w:rsidP="0088322A">
      <w:pPr>
        <w:jc w:val="center"/>
        <w:rPr>
          <w:rFonts w:cstheme="minorHAnsi"/>
          <w:color w:val="000000" w:themeColor="text1"/>
          <w:sz w:val="52"/>
          <w:szCs w:val="52"/>
        </w:rPr>
      </w:pPr>
      <w:r w:rsidRPr="00B07BAF">
        <w:rPr>
          <w:rFonts w:cstheme="minorHAnsi"/>
          <w:color w:val="000000" w:themeColor="text1"/>
          <w:sz w:val="52"/>
          <w:szCs w:val="52"/>
        </w:rPr>
        <w:t>Information &amp; Application Pack</w:t>
      </w:r>
    </w:p>
    <w:p w:rsidR="0088322A" w:rsidRPr="00B07BAF" w:rsidRDefault="0088322A" w:rsidP="0088322A">
      <w:pPr>
        <w:rPr>
          <w:rFonts w:cstheme="minorHAnsi"/>
          <w:color w:val="000000" w:themeColor="text1"/>
          <w:sz w:val="40"/>
          <w:szCs w:val="92"/>
        </w:rPr>
      </w:pPr>
    </w:p>
    <w:p w:rsidR="0088322A" w:rsidRPr="00B07BAF" w:rsidRDefault="0088322A" w:rsidP="0088322A">
      <w:pPr>
        <w:ind w:left="2880"/>
        <w:jc w:val="right"/>
        <w:rPr>
          <w:rFonts w:cstheme="minorHAnsi"/>
          <w:color w:val="000000" w:themeColor="text1"/>
          <w:sz w:val="40"/>
          <w:szCs w:val="92"/>
        </w:rPr>
      </w:pPr>
    </w:p>
    <w:p w:rsidR="0088322A" w:rsidRPr="00B07BAF" w:rsidRDefault="0088322A" w:rsidP="001D77B2">
      <w:pPr>
        <w:tabs>
          <w:tab w:val="left" w:pos="7768"/>
        </w:tabs>
        <w:ind w:left="2880"/>
        <w:rPr>
          <w:rFonts w:cstheme="minorHAnsi"/>
          <w:color w:val="000000" w:themeColor="text1"/>
          <w:sz w:val="40"/>
          <w:szCs w:val="92"/>
        </w:rPr>
      </w:pPr>
      <w:r w:rsidRPr="00B07BAF">
        <w:rPr>
          <w:rFonts w:cstheme="minorHAnsi"/>
          <w:color w:val="000000" w:themeColor="text1"/>
          <w:sz w:val="40"/>
          <w:szCs w:val="92"/>
        </w:rPr>
        <w:tab/>
      </w:r>
    </w:p>
    <w:p w:rsidR="0088322A" w:rsidRPr="00B07BAF" w:rsidRDefault="0088322A" w:rsidP="0088322A">
      <w:pPr>
        <w:ind w:left="4320" w:right="800"/>
        <w:jc w:val="right"/>
        <w:rPr>
          <w:rFonts w:cstheme="minorHAnsi"/>
          <w:color w:val="000000" w:themeColor="text1"/>
          <w:sz w:val="40"/>
          <w:szCs w:val="92"/>
        </w:rPr>
      </w:pPr>
    </w:p>
    <w:p w:rsidR="0088322A" w:rsidRPr="00B07BAF" w:rsidRDefault="0088322A" w:rsidP="0088322A">
      <w:pPr>
        <w:ind w:left="4320" w:right="800"/>
        <w:jc w:val="center"/>
        <w:rPr>
          <w:rFonts w:cstheme="minorHAnsi"/>
          <w:color w:val="000000" w:themeColor="text1"/>
          <w:sz w:val="36"/>
          <w:szCs w:val="92"/>
        </w:rPr>
      </w:pPr>
      <w:r w:rsidRPr="00B07BAF">
        <w:rPr>
          <w:rFonts w:cstheme="minorHAnsi"/>
          <w:color w:val="000000" w:themeColor="text1"/>
          <w:sz w:val="40"/>
          <w:szCs w:val="92"/>
        </w:rPr>
        <w:t>Interested in joining us?</w:t>
      </w:r>
      <w:r w:rsidRPr="00B07BAF">
        <w:rPr>
          <w:rFonts w:cstheme="minorHAnsi"/>
          <w:color w:val="000000" w:themeColor="text1"/>
          <w:sz w:val="40"/>
          <w:szCs w:val="92"/>
        </w:rPr>
        <w:br/>
        <w:t>Take the next step.</w:t>
      </w:r>
    </w:p>
    <w:p w:rsidR="00AA70BF" w:rsidRDefault="00AA70BF" w:rsidP="0088322A">
      <w:pPr>
        <w:tabs>
          <w:tab w:val="left" w:pos="1913"/>
          <w:tab w:val="left" w:pos="8146"/>
        </w:tabs>
        <w:rPr>
          <w:rFonts w:cstheme="minorHAnsi"/>
          <w:color w:val="000000" w:themeColor="text1"/>
          <w:sz w:val="52"/>
          <w:szCs w:val="92"/>
        </w:rPr>
      </w:pPr>
    </w:p>
    <w:p w:rsidR="00AA70BF" w:rsidRDefault="00AA70BF" w:rsidP="0088322A">
      <w:pPr>
        <w:tabs>
          <w:tab w:val="left" w:pos="1913"/>
          <w:tab w:val="left" w:pos="8146"/>
        </w:tabs>
        <w:rPr>
          <w:rFonts w:cstheme="minorHAnsi"/>
          <w:color w:val="000000" w:themeColor="text1"/>
          <w:sz w:val="52"/>
          <w:szCs w:val="92"/>
        </w:rPr>
      </w:pPr>
    </w:p>
    <w:p w:rsidR="00964A58" w:rsidRDefault="00964A58" w:rsidP="0088322A">
      <w:pPr>
        <w:tabs>
          <w:tab w:val="left" w:pos="1913"/>
          <w:tab w:val="left" w:pos="8146"/>
        </w:tabs>
        <w:rPr>
          <w:rFonts w:cstheme="minorHAnsi"/>
          <w:color w:val="000000" w:themeColor="text1"/>
          <w:sz w:val="52"/>
          <w:szCs w:val="92"/>
        </w:rPr>
      </w:pPr>
    </w:p>
    <w:p w:rsidR="00964A58" w:rsidRDefault="00964A58" w:rsidP="0088322A">
      <w:pPr>
        <w:tabs>
          <w:tab w:val="left" w:pos="1913"/>
          <w:tab w:val="left" w:pos="8146"/>
        </w:tabs>
        <w:rPr>
          <w:rFonts w:cstheme="minorHAnsi"/>
          <w:color w:val="000000" w:themeColor="text1"/>
          <w:sz w:val="52"/>
          <w:szCs w:val="92"/>
        </w:rPr>
      </w:pPr>
    </w:p>
    <w:p w:rsidR="00964A58" w:rsidRDefault="00964A58" w:rsidP="0088322A">
      <w:pPr>
        <w:tabs>
          <w:tab w:val="left" w:pos="1913"/>
          <w:tab w:val="left" w:pos="8146"/>
        </w:tabs>
        <w:rPr>
          <w:rFonts w:cstheme="minorHAnsi"/>
          <w:color w:val="000000" w:themeColor="text1"/>
          <w:sz w:val="52"/>
          <w:szCs w:val="92"/>
        </w:rPr>
      </w:pPr>
    </w:p>
    <w:p w:rsidR="0088322A" w:rsidRPr="00B07BAF" w:rsidRDefault="0088322A" w:rsidP="0088322A">
      <w:pPr>
        <w:tabs>
          <w:tab w:val="left" w:pos="1913"/>
          <w:tab w:val="left" w:pos="8146"/>
        </w:tabs>
        <w:rPr>
          <w:rFonts w:cstheme="minorHAnsi"/>
          <w:color w:val="000000" w:themeColor="text1"/>
          <w:sz w:val="52"/>
          <w:szCs w:val="92"/>
        </w:rPr>
      </w:pPr>
      <w:r w:rsidRPr="00B07BAF">
        <w:rPr>
          <w:rFonts w:cstheme="minorHAnsi"/>
          <w:color w:val="000000" w:themeColor="text1"/>
          <w:sz w:val="52"/>
          <w:szCs w:val="92"/>
        </w:rPr>
        <w:t>Contents Page:</w:t>
      </w:r>
    </w:p>
    <w:p w:rsidR="0088322A" w:rsidRPr="00B07BAF" w:rsidRDefault="0088322A" w:rsidP="0088322A">
      <w:pPr>
        <w:tabs>
          <w:tab w:val="left" w:pos="1913"/>
          <w:tab w:val="left" w:pos="8146"/>
        </w:tabs>
        <w:rPr>
          <w:rFonts w:cstheme="minorHAnsi"/>
          <w:color w:val="000000" w:themeColor="text1"/>
          <w:sz w:val="40"/>
          <w:szCs w:val="92"/>
        </w:rPr>
      </w:pPr>
    </w:p>
    <w:p w:rsidR="0088322A" w:rsidRPr="00B07BAF" w:rsidRDefault="0088322A" w:rsidP="0088322A">
      <w:pPr>
        <w:tabs>
          <w:tab w:val="left" w:pos="1913"/>
          <w:tab w:val="left" w:pos="8146"/>
        </w:tabs>
        <w:rPr>
          <w:rFonts w:cstheme="minorHAnsi"/>
          <w:color w:val="000000" w:themeColor="text1"/>
          <w:sz w:val="28"/>
          <w:szCs w:val="92"/>
        </w:rPr>
      </w:pPr>
      <w:r w:rsidRPr="00B07BAF">
        <w:rPr>
          <w:rFonts w:cstheme="minorHAnsi"/>
          <w:color w:val="000000" w:themeColor="text1"/>
          <w:sz w:val="28"/>
          <w:szCs w:val="92"/>
        </w:rPr>
        <w:t xml:space="preserve">What is the </w:t>
      </w:r>
      <w:r w:rsidR="002446B5">
        <w:rPr>
          <w:rFonts w:cstheme="minorHAnsi"/>
          <w:color w:val="000000" w:themeColor="text1"/>
          <w:sz w:val="28"/>
          <w:szCs w:val="92"/>
        </w:rPr>
        <w:t>YRG</w:t>
      </w:r>
      <w:r w:rsidRPr="00B07BAF">
        <w:rPr>
          <w:rFonts w:cstheme="minorHAnsi"/>
          <w:color w:val="000000" w:themeColor="text1"/>
          <w:sz w:val="28"/>
          <w:szCs w:val="92"/>
        </w:rPr>
        <w:t>?.........................................</w:t>
      </w:r>
      <w:r w:rsidR="001D77B2" w:rsidRPr="00B07BAF">
        <w:rPr>
          <w:rFonts w:cstheme="minorHAnsi"/>
          <w:color w:val="000000" w:themeColor="text1"/>
          <w:sz w:val="28"/>
          <w:szCs w:val="92"/>
        </w:rPr>
        <w:t>..................</w:t>
      </w:r>
      <w:r w:rsidRPr="00B07BAF">
        <w:rPr>
          <w:rFonts w:cstheme="minorHAnsi"/>
          <w:color w:val="000000" w:themeColor="text1"/>
          <w:sz w:val="28"/>
          <w:szCs w:val="92"/>
        </w:rPr>
        <w:t>................................3</w:t>
      </w:r>
    </w:p>
    <w:p w:rsidR="0088322A" w:rsidRPr="00B07BAF" w:rsidRDefault="0088322A" w:rsidP="0088322A">
      <w:pPr>
        <w:tabs>
          <w:tab w:val="left" w:pos="1913"/>
          <w:tab w:val="left" w:pos="8146"/>
        </w:tabs>
        <w:spacing w:after="0"/>
        <w:rPr>
          <w:rFonts w:cstheme="minorHAnsi"/>
          <w:color w:val="000000" w:themeColor="text1"/>
          <w:sz w:val="28"/>
          <w:szCs w:val="92"/>
        </w:rPr>
      </w:pPr>
    </w:p>
    <w:p w:rsidR="0088322A" w:rsidRPr="00B07BAF" w:rsidRDefault="0088322A" w:rsidP="0088322A">
      <w:pPr>
        <w:tabs>
          <w:tab w:val="left" w:pos="1913"/>
          <w:tab w:val="left" w:pos="8146"/>
        </w:tabs>
        <w:rPr>
          <w:rFonts w:cstheme="minorHAnsi"/>
          <w:color w:val="000000" w:themeColor="text1"/>
          <w:sz w:val="28"/>
          <w:szCs w:val="92"/>
        </w:rPr>
      </w:pPr>
      <w:r w:rsidRPr="00B07BAF">
        <w:rPr>
          <w:rFonts w:cstheme="minorHAnsi"/>
          <w:color w:val="000000" w:themeColor="text1"/>
          <w:sz w:val="28"/>
          <w:szCs w:val="92"/>
        </w:rPr>
        <w:t>Getting Started……….………………………………………</w:t>
      </w:r>
      <w:r w:rsidR="001D77B2" w:rsidRPr="00B07BAF">
        <w:rPr>
          <w:rFonts w:cstheme="minorHAnsi"/>
          <w:color w:val="000000" w:themeColor="text1"/>
          <w:sz w:val="28"/>
          <w:szCs w:val="92"/>
        </w:rPr>
        <w:t>..</w:t>
      </w:r>
      <w:r w:rsidRPr="00B07BAF">
        <w:rPr>
          <w:rFonts w:cstheme="minorHAnsi"/>
          <w:color w:val="000000" w:themeColor="text1"/>
          <w:sz w:val="28"/>
          <w:szCs w:val="92"/>
        </w:rPr>
        <w:t>…………………….4</w:t>
      </w:r>
    </w:p>
    <w:p w:rsidR="0088322A" w:rsidRPr="00B07BAF" w:rsidRDefault="0088322A" w:rsidP="0088322A">
      <w:pPr>
        <w:tabs>
          <w:tab w:val="left" w:pos="1913"/>
          <w:tab w:val="left" w:pos="8146"/>
        </w:tabs>
        <w:spacing w:after="0"/>
        <w:rPr>
          <w:rFonts w:cstheme="minorHAnsi"/>
          <w:color w:val="000000" w:themeColor="text1"/>
          <w:sz w:val="28"/>
          <w:szCs w:val="92"/>
        </w:rPr>
      </w:pPr>
    </w:p>
    <w:p w:rsidR="0088322A" w:rsidRPr="00B07BAF" w:rsidRDefault="0088322A" w:rsidP="0088322A">
      <w:pPr>
        <w:tabs>
          <w:tab w:val="left" w:pos="1913"/>
          <w:tab w:val="left" w:pos="8146"/>
        </w:tabs>
        <w:rPr>
          <w:rFonts w:cstheme="minorHAnsi"/>
          <w:color w:val="000000" w:themeColor="text1"/>
          <w:sz w:val="28"/>
          <w:szCs w:val="92"/>
        </w:rPr>
      </w:pPr>
      <w:r w:rsidRPr="00B07BAF">
        <w:rPr>
          <w:rFonts w:cstheme="minorHAnsi"/>
          <w:color w:val="000000" w:themeColor="text1"/>
          <w:sz w:val="28"/>
          <w:szCs w:val="92"/>
        </w:rPr>
        <w:t>Frequently Asked Questions…………………………</w:t>
      </w:r>
      <w:r w:rsidR="001D77B2" w:rsidRPr="00B07BAF">
        <w:rPr>
          <w:rFonts w:cstheme="minorHAnsi"/>
          <w:color w:val="000000" w:themeColor="text1"/>
          <w:sz w:val="28"/>
          <w:szCs w:val="92"/>
        </w:rPr>
        <w:t>……………………</w:t>
      </w:r>
      <w:r w:rsidRPr="00B07BAF">
        <w:rPr>
          <w:rFonts w:cstheme="minorHAnsi"/>
          <w:color w:val="000000" w:themeColor="text1"/>
          <w:sz w:val="28"/>
          <w:szCs w:val="92"/>
        </w:rPr>
        <w:t>……….6</w:t>
      </w:r>
    </w:p>
    <w:p w:rsidR="0088322A" w:rsidRPr="00B07BAF" w:rsidRDefault="0088322A" w:rsidP="0088322A">
      <w:pPr>
        <w:tabs>
          <w:tab w:val="left" w:pos="1913"/>
          <w:tab w:val="left" w:pos="8146"/>
        </w:tabs>
        <w:rPr>
          <w:rFonts w:cstheme="minorHAnsi"/>
          <w:color w:val="000000" w:themeColor="text1"/>
          <w:sz w:val="28"/>
          <w:szCs w:val="92"/>
        </w:rPr>
      </w:pPr>
    </w:p>
    <w:p w:rsidR="0088322A" w:rsidRPr="00B07BAF" w:rsidRDefault="0088322A" w:rsidP="0088322A">
      <w:pPr>
        <w:tabs>
          <w:tab w:val="left" w:pos="1913"/>
          <w:tab w:val="left" w:pos="8146"/>
        </w:tabs>
        <w:rPr>
          <w:rFonts w:cstheme="minorHAnsi"/>
          <w:color w:val="000000" w:themeColor="text1"/>
          <w:sz w:val="28"/>
          <w:szCs w:val="92"/>
        </w:rPr>
      </w:pPr>
      <w:r w:rsidRPr="00B07BAF">
        <w:rPr>
          <w:rFonts w:cstheme="minorHAnsi"/>
          <w:color w:val="000000" w:themeColor="text1"/>
          <w:sz w:val="28"/>
          <w:szCs w:val="92"/>
        </w:rPr>
        <w:t>Terms of Reference…………………………………………</w:t>
      </w:r>
      <w:r w:rsidR="001D77B2" w:rsidRPr="00B07BAF">
        <w:rPr>
          <w:rFonts w:cstheme="minorHAnsi"/>
          <w:color w:val="000000" w:themeColor="text1"/>
          <w:sz w:val="28"/>
          <w:szCs w:val="92"/>
        </w:rPr>
        <w:t>…</w:t>
      </w:r>
      <w:r w:rsidRPr="00B07BAF">
        <w:rPr>
          <w:rFonts w:cstheme="minorHAnsi"/>
          <w:color w:val="000000" w:themeColor="text1"/>
          <w:sz w:val="28"/>
          <w:szCs w:val="92"/>
        </w:rPr>
        <w:t>…………………...9</w:t>
      </w:r>
    </w:p>
    <w:p w:rsidR="0088322A" w:rsidRPr="00B07BAF" w:rsidRDefault="0088322A" w:rsidP="0088322A">
      <w:pPr>
        <w:tabs>
          <w:tab w:val="left" w:pos="1913"/>
          <w:tab w:val="left" w:pos="8146"/>
        </w:tabs>
        <w:rPr>
          <w:rFonts w:cstheme="minorHAnsi"/>
          <w:color w:val="000000" w:themeColor="text1"/>
          <w:sz w:val="28"/>
          <w:szCs w:val="92"/>
        </w:rPr>
      </w:pPr>
    </w:p>
    <w:p w:rsidR="0088322A" w:rsidRPr="00B07BAF" w:rsidRDefault="002446B5" w:rsidP="0088322A">
      <w:pPr>
        <w:tabs>
          <w:tab w:val="left" w:pos="1913"/>
          <w:tab w:val="left" w:pos="8146"/>
        </w:tabs>
        <w:rPr>
          <w:rFonts w:cstheme="minorHAnsi"/>
          <w:color w:val="000000" w:themeColor="text1"/>
          <w:sz w:val="28"/>
          <w:szCs w:val="92"/>
        </w:rPr>
      </w:pPr>
      <w:r>
        <w:rPr>
          <w:rFonts w:cstheme="minorHAnsi"/>
          <w:color w:val="000000" w:themeColor="text1"/>
          <w:sz w:val="28"/>
          <w:szCs w:val="92"/>
        </w:rPr>
        <w:t xml:space="preserve"> Attachment A: YRG</w:t>
      </w:r>
      <w:r w:rsidR="0088322A" w:rsidRPr="00B07BAF">
        <w:rPr>
          <w:rFonts w:cstheme="minorHAnsi"/>
          <w:color w:val="000000" w:themeColor="text1"/>
          <w:sz w:val="28"/>
          <w:szCs w:val="92"/>
        </w:rPr>
        <w:t xml:space="preserve"> Application Form.………………………</w:t>
      </w:r>
      <w:r w:rsidR="001D77B2" w:rsidRPr="00B07BAF">
        <w:rPr>
          <w:rFonts w:cstheme="minorHAnsi"/>
          <w:color w:val="000000" w:themeColor="text1"/>
          <w:sz w:val="28"/>
          <w:szCs w:val="92"/>
        </w:rPr>
        <w:t>……</w:t>
      </w:r>
      <w:r w:rsidR="0088322A" w:rsidRPr="00B07BAF">
        <w:rPr>
          <w:rFonts w:cstheme="minorHAnsi"/>
          <w:color w:val="000000" w:themeColor="text1"/>
          <w:sz w:val="28"/>
          <w:szCs w:val="92"/>
        </w:rPr>
        <w:t>………….</w:t>
      </w:r>
      <w:r w:rsidR="00DC790A">
        <w:rPr>
          <w:rFonts w:cstheme="minorHAnsi"/>
          <w:color w:val="000000" w:themeColor="text1"/>
          <w:sz w:val="28"/>
          <w:szCs w:val="92"/>
        </w:rPr>
        <w:t>..</w:t>
      </w:r>
      <w:r w:rsidR="0088322A" w:rsidRPr="00B07BAF">
        <w:rPr>
          <w:rFonts w:cstheme="minorHAnsi"/>
          <w:color w:val="000000" w:themeColor="text1"/>
          <w:sz w:val="28"/>
          <w:szCs w:val="92"/>
        </w:rPr>
        <w:t>15</w:t>
      </w:r>
    </w:p>
    <w:p w:rsidR="0088322A" w:rsidRPr="00B07BAF" w:rsidRDefault="0088322A" w:rsidP="0088322A">
      <w:pPr>
        <w:tabs>
          <w:tab w:val="left" w:pos="1913"/>
          <w:tab w:val="left" w:pos="8146"/>
        </w:tabs>
        <w:rPr>
          <w:rFonts w:cstheme="minorHAnsi"/>
          <w:color w:val="000000" w:themeColor="text1"/>
          <w:sz w:val="28"/>
          <w:szCs w:val="92"/>
        </w:rPr>
      </w:pPr>
    </w:p>
    <w:p w:rsidR="0088322A" w:rsidRPr="00B07BAF" w:rsidRDefault="00DC790A" w:rsidP="0088322A">
      <w:pPr>
        <w:tabs>
          <w:tab w:val="left" w:pos="1913"/>
          <w:tab w:val="left" w:pos="8146"/>
        </w:tabs>
        <w:rPr>
          <w:rFonts w:cstheme="minorHAnsi"/>
          <w:color w:val="000000" w:themeColor="text1"/>
          <w:sz w:val="28"/>
          <w:szCs w:val="92"/>
        </w:rPr>
      </w:pPr>
      <w:r>
        <w:rPr>
          <w:rFonts w:cstheme="minorHAnsi"/>
          <w:color w:val="000000" w:themeColor="text1"/>
          <w:sz w:val="28"/>
          <w:szCs w:val="92"/>
        </w:rPr>
        <w:t>Attachment B: Parent/Guardian Consent Form</w:t>
      </w:r>
      <w:r w:rsidR="0088322A" w:rsidRPr="00B07BAF">
        <w:rPr>
          <w:rFonts w:cstheme="minorHAnsi"/>
          <w:color w:val="000000" w:themeColor="text1"/>
          <w:sz w:val="28"/>
          <w:szCs w:val="92"/>
        </w:rPr>
        <w:t>……………………</w:t>
      </w:r>
      <w:r w:rsidR="001D77B2" w:rsidRPr="00B07BAF">
        <w:rPr>
          <w:rFonts w:cstheme="minorHAnsi"/>
          <w:color w:val="000000" w:themeColor="text1"/>
          <w:sz w:val="28"/>
          <w:szCs w:val="92"/>
        </w:rPr>
        <w:t>…….</w:t>
      </w:r>
      <w:r>
        <w:rPr>
          <w:rFonts w:cstheme="minorHAnsi"/>
          <w:color w:val="000000" w:themeColor="text1"/>
          <w:sz w:val="28"/>
          <w:szCs w:val="92"/>
        </w:rPr>
        <w:t>….....21</w:t>
      </w:r>
    </w:p>
    <w:p w:rsidR="0088322A" w:rsidRPr="00B07BAF" w:rsidRDefault="0088322A" w:rsidP="0088322A">
      <w:pPr>
        <w:tabs>
          <w:tab w:val="left" w:pos="1913"/>
          <w:tab w:val="left" w:pos="8146"/>
        </w:tabs>
        <w:rPr>
          <w:rFonts w:cstheme="minorHAnsi"/>
          <w:color w:val="000000" w:themeColor="text1"/>
          <w:sz w:val="28"/>
          <w:szCs w:val="92"/>
        </w:rPr>
      </w:pPr>
    </w:p>
    <w:p w:rsidR="0088322A" w:rsidRPr="00B07BAF" w:rsidRDefault="0088322A" w:rsidP="0088322A">
      <w:pPr>
        <w:tabs>
          <w:tab w:val="left" w:pos="1913"/>
          <w:tab w:val="left" w:pos="8146"/>
        </w:tabs>
        <w:rPr>
          <w:rFonts w:cstheme="minorHAnsi"/>
          <w:color w:val="000000" w:themeColor="text1"/>
          <w:sz w:val="28"/>
          <w:szCs w:val="92"/>
        </w:rPr>
      </w:pPr>
      <w:r w:rsidRPr="00B07BAF">
        <w:rPr>
          <w:rFonts w:cstheme="minorHAnsi"/>
          <w:color w:val="000000" w:themeColor="text1"/>
          <w:sz w:val="28"/>
          <w:szCs w:val="92"/>
        </w:rPr>
        <w:t xml:space="preserve">Attachment C: Photo and Video Footage Consent </w:t>
      </w:r>
      <w:r w:rsidR="001D77B2" w:rsidRPr="00B07BAF">
        <w:rPr>
          <w:rFonts w:cstheme="minorHAnsi"/>
          <w:color w:val="000000" w:themeColor="text1"/>
          <w:sz w:val="28"/>
          <w:szCs w:val="92"/>
        </w:rPr>
        <w:t>Form……………</w:t>
      </w:r>
      <w:r w:rsidRPr="00B07BAF">
        <w:rPr>
          <w:rFonts w:cstheme="minorHAnsi"/>
          <w:color w:val="000000" w:themeColor="text1"/>
          <w:sz w:val="28"/>
          <w:szCs w:val="92"/>
        </w:rPr>
        <w:t>..………23</w:t>
      </w:r>
    </w:p>
    <w:p w:rsidR="0088322A" w:rsidRPr="00B07BAF" w:rsidRDefault="0088322A" w:rsidP="0088322A">
      <w:pPr>
        <w:tabs>
          <w:tab w:val="left" w:pos="1913"/>
          <w:tab w:val="left" w:pos="8146"/>
        </w:tabs>
        <w:rPr>
          <w:rFonts w:cstheme="minorHAnsi"/>
          <w:color w:val="000000" w:themeColor="text1"/>
          <w:sz w:val="28"/>
          <w:szCs w:val="92"/>
        </w:rPr>
      </w:pPr>
    </w:p>
    <w:p w:rsidR="0088322A" w:rsidRDefault="002446B5" w:rsidP="0088322A">
      <w:pPr>
        <w:tabs>
          <w:tab w:val="left" w:pos="1913"/>
          <w:tab w:val="left" w:pos="8146"/>
        </w:tabs>
        <w:rPr>
          <w:rFonts w:cstheme="minorHAnsi"/>
          <w:color w:val="000000" w:themeColor="text1"/>
          <w:sz w:val="28"/>
          <w:szCs w:val="92"/>
        </w:rPr>
      </w:pPr>
      <w:r>
        <w:rPr>
          <w:rFonts w:cstheme="minorHAnsi"/>
          <w:color w:val="000000" w:themeColor="text1"/>
          <w:sz w:val="28"/>
          <w:szCs w:val="92"/>
        </w:rPr>
        <w:t>Attachment D: YRG</w:t>
      </w:r>
      <w:r w:rsidR="0088322A" w:rsidRPr="00B07BAF">
        <w:rPr>
          <w:rFonts w:cstheme="minorHAnsi"/>
          <w:color w:val="000000" w:themeColor="text1"/>
          <w:sz w:val="28"/>
          <w:szCs w:val="92"/>
        </w:rPr>
        <w:t xml:space="preserve"> Code of Conduct………………………………</w:t>
      </w:r>
      <w:r w:rsidR="001D77B2" w:rsidRPr="00B07BAF">
        <w:rPr>
          <w:rFonts w:cstheme="minorHAnsi"/>
          <w:color w:val="000000" w:themeColor="text1"/>
          <w:sz w:val="28"/>
          <w:szCs w:val="92"/>
        </w:rPr>
        <w:t>…</w:t>
      </w:r>
      <w:r w:rsidR="0088322A" w:rsidRPr="00B07BAF">
        <w:rPr>
          <w:rFonts w:cstheme="minorHAnsi"/>
          <w:color w:val="000000" w:themeColor="text1"/>
          <w:sz w:val="28"/>
          <w:szCs w:val="92"/>
        </w:rPr>
        <w:t>……...</w:t>
      </w:r>
      <w:r w:rsidR="00DC790A">
        <w:rPr>
          <w:rFonts w:cstheme="minorHAnsi"/>
          <w:color w:val="000000" w:themeColor="text1"/>
          <w:sz w:val="28"/>
          <w:szCs w:val="92"/>
        </w:rPr>
        <w:t>.</w:t>
      </w:r>
      <w:r w:rsidR="0088322A" w:rsidRPr="00B07BAF">
        <w:rPr>
          <w:rFonts w:cstheme="minorHAnsi"/>
          <w:color w:val="000000" w:themeColor="text1"/>
          <w:sz w:val="28"/>
          <w:szCs w:val="92"/>
        </w:rPr>
        <w:t>24</w:t>
      </w:r>
    </w:p>
    <w:p w:rsidR="008D10D0" w:rsidRDefault="008D10D0" w:rsidP="0088322A">
      <w:pPr>
        <w:tabs>
          <w:tab w:val="left" w:pos="1913"/>
          <w:tab w:val="left" w:pos="8146"/>
        </w:tabs>
        <w:rPr>
          <w:rFonts w:cstheme="minorHAnsi"/>
          <w:color w:val="000000" w:themeColor="text1"/>
          <w:sz w:val="28"/>
          <w:szCs w:val="92"/>
        </w:rPr>
      </w:pPr>
    </w:p>
    <w:p w:rsidR="008D10D0" w:rsidRPr="00B07BAF" w:rsidRDefault="008D10D0" w:rsidP="0088322A">
      <w:pPr>
        <w:tabs>
          <w:tab w:val="left" w:pos="1913"/>
          <w:tab w:val="left" w:pos="8146"/>
        </w:tabs>
        <w:rPr>
          <w:rFonts w:cstheme="minorHAnsi"/>
          <w:color w:val="000000" w:themeColor="text1"/>
          <w:sz w:val="28"/>
          <w:szCs w:val="92"/>
        </w:rPr>
      </w:pPr>
      <w:r>
        <w:rPr>
          <w:rFonts w:cstheme="minorHAnsi"/>
          <w:color w:val="000000" w:themeColor="text1"/>
          <w:sz w:val="28"/>
          <w:szCs w:val="92"/>
        </w:rPr>
        <w:t>Attachment E:</w:t>
      </w:r>
      <w:r w:rsidR="002446B5">
        <w:rPr>
          <w:rFonts w:cstheme="minorHAnsi"/>
          <w:color w:val="000000" w:themeColor="text1"/>
          <w:sz w:val="28"/>
          <w:szCs w:val="92"/>
        </w:rPr>
        <w:t xml:space="preserve"> Application for YRG</w:t>
      </w:r>
      <w:r>
        <w:rPr>
          <w:rFonts w:cstheme="minorHAnsi"/>
          <w:color w:val="000000" w:themeColor="text1"/>
          <w:sz w:val="28"/>
          <w:szCs w:val="92"/>
        </w:rPr>
        <w:t xml:space="preserve"> online membership……………………..27</w:t>
      </w:r>
    </w:p>
    <w:p w:rsidR="0088322A" w:rsidRPr="00B07BAF" w:rsidRDefault="0088322A" w:rsidP="0088322A">
      <w:pPr>
        <w:tabs>
          <w:tab w:val="left" w:pos="1913"/>
          <w:tab w:val="left" w:pos="8146"/>
        </w:tabs>
        <w:ind w:left="1913"/>
        <w:rPr>
          <w:rFonts w:cstheme="minorHAnsi"/>
          <w:color w:val="000000" w:themeColor="text1"/>
          <w:sz w:val="40"/>
          <w:szCs w:val="92"/>
        </w:rPr>
      </w:pPr>
    </w:p>
    <w:p w:rsidR="0088322A" w:rsidRPr="00B07BAF" w:rsidRDefault="0088322A" w:rsidP="0088322A">
      <w:pPr>
        <w:tabs>
          <w:tab w:val="left" w:pos="1913"/>
          <w:tab w:val="left" w:pos="8146"/>
        </w:tabs>
        <w:ind w:left="1913"/>
        <w:rPr>
          <w:rFonts w:cstheme="minorHAnsi"/>
          <w:color w:val="000000" w:themeColor="text1"/>
          <w:sz w:val="40"/>
          <w:szCs w:val="92"/>
        </w:rPr>
      </w:pPr>
    </w:p>
    <w:p w:rsidR="0088322A" w:rsidRPr="00B07BAF" w:rsidRDefault="0088322A" w:rsidP="002313B6">
      <w:pPr>
        <w:tabs>
          <w:tab w:val="left" w:pos="1913"/>
          <w:tab w:val="left" w:pos="8146"/>
        </w:tabs>
        <w:rPr>
          <w:rFonts w:cstheme="minorHAnsi"/>
          <w:color w:val="000000" w:themeColor="text1"/>
          <w:sz w:val="40"/>
          <w:szCs w:val="92"/>
        </w:rPr>
      </w:pPr>
    </w:p>
    <w:p w:rsidR="0088322A" w:rsidRPr="00B07BAF" w:rsidRDefault="0088322A" w:rsidP="0088322A">
      <w:pPr>
        <w:tabs>
          <w:tab w:val="left" w:pos="1913"/>
          <w:tab w:val="left" w:pos="8146"/>
        </w:tabs>
        <w:ind w:left="1913"/>
        <w:rPr>
          <w:rFonts w:cstheme="minorHAnsi"/>
          <w:color w:val="000000" w:themeColor="text1"/>
          <w:sz w:val="40"/>
          <w:szCs w:val="92"/>
        </w:rPr>
      </w:pPr>
      <w:r w:rsidRPr="00B07BAF">
        <w:rPr>
          <w:rFonts w:cstheme="minorHAnsi"/>
          <w:noProof/>
          <w:color w:val="000000" w:themeColor="text1"/>
          <w:sz w:val="40"/>
          <w:szCs w:val="92"/>
          <w:lang w:eastAsia="en-AU"/>
        </w:rPr>
        <w:lastRenderedPageBreak/>
        <w:drawing>
          <wp:inline distT="0" distB="0" distL="0" distR="0" wp14:anchorId="6AFAE3EE" wp14:editId="360706EA">
            <wp:extent cx="4466492" cy="3349869"/>
            <wp:effectExtent l="0" t="0" r="0" b="3175"/>
            <wp:docPr id="6" name="Picture 6" descr="P:\2. Community Liaison\headspace CLO\Photographs\Awareness Events\Chalk It Up\CHALK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 Community Liaison\headspace CLO\Photographs\Awareness Events\Chalk It Up\CHALK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6492" cy="3349869"/>
                    </a:xfrm>
                    <a:prstGeom prst="rect">
                      <a:avLst/>
                    </a:prstGeom>
                    <a:noFill/>
                    <a:ln>
                      <a:noFill/>
                    </a:ln>
                  </pic:spPr>
                </pic:pic>
              </a:graphicData>
            </a:graphic>
          </wp:inline>
        </w:drawing>
      </w:r>
    </w:p>
    <w:p w:rsidR="0088322A" w:rsidRPr="00B07BAF" w:rsidRDefault="0088322A" w:rsidP="0088322A">
      <w:pPr>
        <w:tabs>
          <w:tab w:val="left" w:pos="1913"/>
          <w:tab w:val="left" w:pos="8146"/>
        </w:tabs>
        <w:ind w:left="1913"/>
        <w:rPr>
          <w:rFonts w:cstheme="minorHAnsi"/>
          <w:color w:val="000000" w:themeColor="text1"/>
          <w:sz w:val="40"/>
          <w:szCs w:val="92"/>
        </w:rPr>
      </w:pPr>
    </w:p>
    <w:p w:rsidR="0088322A" w:rsidRPr="00B07BAF" w:rsidRDefault="00AA70BF" w:rsidP="0088322A">
      <w:pPr>
        <w:rPr>
          <w:rFonts w:cstheme="minorHAnsi"/>
          <w:bCs/>
          <w:color w:val="000000" w:themeColor="text1"/>
          <w:sz w:val="48"/>
          <w:szCs w:val="48"/>
        </w:rPr>
      </w:pPr>
      <w:r>
        <w:rPr>
          <w:rFonts w:cstheme="minorHAnsi"/>
          <w:bCs/>
          <w:color w:val="000000" w:themeColor="text1"/>
          <w:sz w:val="48"/>
          <w:szCs w:val="48"/>
        </w:rPr>
        <w:t>What is the YRG</w:t>
      </w:r>
      <w:r w:rsidR="0088322A" w:rsidRPr="00B07BAF">
        <w:rPr>
          <w:rFonts w:cstheme="minorHAnsi"/>
          <w:bCs/>
          <w:color w:val="000000" w:themeColor="text1"/>
          <w:sz w:val="48"/>
          <w:szCs w:val="48"/>
        </w:rPr>
        <w:t>?</w:t>
      </w:r>
    </w:p>
    <w:p w:rsidR="0088322A" w:rsidRPr="00B07BAF" w:rsidRDefault="00DC7246" w:rsidP="0088322A">
      <w:pPr>
        <w:rPr>
          <w:rFonts w:cstheme="minorHAnsi"/>
          <w:bCs/>
          <w:color w:val="000000" w:themeColor="text1"/>
          <w:sz w:val="28"/>
          <w:szCs w:val="28"/>
        </w:rPr>
      </w:pPr>
      <w:r>
        <w:rPr>
          <w:rFonts w:cstheme="minorHAnsi"/>
          <w:bCs/>
          <w:color w:val="000000" w:themeColor="text1"/>
          <w:sz w:val="28"/>
          <w:szCs w:val="28"/>
        </w:rPr>
        <w:t>Why do we have a</w:t>
      </w:r>
      <w:r w:rsidR="00AA70BF">
        <w:rPr>
          <w:rFonts w:cstheme="minorHAnsi"/>
          <w:bCs/>
          <w:color w:val="000000" w:themeColor="text1"/>
          <w:sz w:val="28"/>
          <w:szCs w:val="28"/>
        </w:rPr>
        <w:t xml:space="preserve"> YRG</w:t>
      </w:r>
      <w:r w:rsidR="0088322A" w:rsidRPr="00B07BAF">
        <w:rPr>
          <w:rFonts w:cstheme="minorHAnsi"/>
          <w:bCs/>
          <w:color w:val="000000" w:themeColor="text1"/>
          <w:sz w:val="28"/>
          <w:szCs w:val="28"/>
        </w:rPr>
        <w:t xml:space="preserve"> - what’s it meant to achieve?</w:t>
      </w:r>
    </w:p>
    <w:p w:rsidR="0088322A" w:rsidRPr="00B07BAF" w:rsidRDefault="00220FF9" w:rsidP="0088322A">
      <w:pPr>
        <w:rPr>
          <w:rFonts w:cstheme="minorHAnsi"/>
          <w:bCs/>
          <w:color w:val="000000" w:themeColor="text1"/>
        </w:rPr>
      </w:pPr>
      <w:r>
        <w:rPr>
          <w:rFonts w:cstheme="minorHAnsi"/>
          <w:bCs/>
          <w:color w:val="000000" w:themeColor="text1"/>
        </w:rPr>
        <w:t>In a nutshell: YRG</w:t>
      </w:r>
      <w:r w:rsidR="0088322A" w:rsidRPr="00B07BAF">
        <w:rPr>
          <w:rFonts w:cstheme="minorHAnsi"/>
          <w:bCs/>
          <w:color w:val="000000" w:themeColor="text1"/>
        </w:rPr>
        <w:t xml:space="preserve"> is a group of young people (aged 15-25) who meet monthly to discuss headspace in their local area, review the service and design and run activities to promote the service and </w:t>
      </w:r>
      <w:r>
        <w:rPr>
          <w:rFonts w:cstheme="minorHAnsi"/>
          <w:bCs/>
          <w:color w:val="000000" w:themeColor="text1"/>
        </w:rPr>
        <w:t>provide education on early intervention and prevention for</w:t>
      </w:r>
      <w:r w:rsidR="0088322A" w:rsidRPr="00B07BAF">
        <w:rPr>
          <w:rFonts w:cstheme="minorHAnsi"/>
          <w:bCs/>
          <w:color w:val="000000" w:themeColor="text1"/>
        </w:rPr>
        <w:t xml:space="preserve"> health and wellbeing</w:t>
      </w:r>
    </w:p>
    <w:p w:rsidR="0088322A" w:rsidRPr="00B07BAF" w:rsidRDefault="0088322A" w:rsidP="0088322A">
      <w:pPr>
        <w:rPr>
          <w:rFonts w:cstheme="minorHAnsi"/>
          <w:bCs/>
          <w:color w:val="000000" w:themeColor="text1"/>
        </w:rPr>
      </w:pPr>
    </w:p>
    <w:p w:rsidR="0088322A" w:rsidRPr="00B07BAF" w:rsidRDefault="0088322A" w:rsidP="0088322A">
      <w:pPr>
        <w:rPr>
          <w:rFonts w:cstheme="minorHAnsi"/>
          <w:bCs/>
          <w:color w:val="000000" w:themeColor="text1"/>
        </w:rPr>
      </w:pPr>
      <w:r w:rsidRPr="00B07BAF">
        <w:rPr>
          <w:rFonts w:cstheme="minorHAnsi"/>
          <w:bCs/>
          <w:color w:val="000000" w:themeColor="text1"/>
        </w:rPr>
        <w:t>Objectives:</w:t>
      </w:r>
    </w:p>
    <w:p w:rsidR="0088322A" w:rsidRPr="00B07BAF" w:rsidRDefault="0088322A" w:rsidP="0088322A">
      <w:pPr>
        <w:pStyle w:val="ListParagraph"/>
        <w:numPr>
          <w:ilvl w:val="0"/>
          <w:numId w:val="24"/>
        </w:numPr>
        <w:spacing w:after="0" w:line="276" w:lineRule="auto"/>
        <w:jc w:val="both"/>
        <w:rPr>
          <w:rFonts w:cstheme="minorHAnsi"/>
          <w:color w:val="000000" w:themeColor="text1"/>
        </w:rPr>
      </w:pPr>
      <w:r w:rsidRPr="00B07BAF">
        <w:rPr>
          <w:rFonts w:cstheme="minorHAnsi"/>
          <w:color w:val="000000" w:themeColor="text1"/>
        </w:rPr>
        <w:t>To provide a space for young people between 15 and 25 to exchange ideas a</w:t>
      </w:r>
      <w:r w:rsidR="00AA70BF">
        <w:rPr>
          <w:rFonts w:cstheme="minorHAnsi"/>
          <w:color w:val="000000" w:themeColor="text1"/>
        </w:rPr>
        <w:t>nd resources across</w:t>
      </w:r>
      <w:r w:rsidRPr="00B07BAF">
        <w:rPr>
          <w:rFonts w:cstheme="minorHAnsi"/>
          <w:color w:val="000000" w:themeColor="text1"/>
        </w:rPr>
        <w:t xml:space="preserve"> North-West Tasmania for mental health services for young people.</w:t>
      </w:r>
    </w:p>
    <w:p w:rsidR="0088322A" w:rsidRPr="00B07BAF" w:rsidRDefault="0088322A" w:rsidP="0088322A">
      <w:pPr>
        <w:pStyle w:val="ListParagraph"/>
        <w:numPr>
          <w:ilvl w:val="0"/>
          <w:numId w:val="24"/>
        </w:numPr>
        <w:spacing w:after="0" w:line="276" w:lineRule="auto"/>
        <w:jc w:val="both"/>
        <w:rPr>
          <w:rFonts w:cstheme="minorHAnsi"/>
          <w:color w:val="000000" w:themeColor="text1"/>
        </w:rPr>
      </w:pPr>
      <w:r w:rsidRPr="00B07BAF">
        <w:rPr>
          <w:rFonts w:cstheme="minorHAnsi"/>
          <w:color w:val="000000" w:themeColor="text1"/>
        </w:rPr>
        <w:t>To promote the services of headspace Devonport</w:t>
      </w:r>
      <w:r w:rsidR="00A74AF3">
        <w:rPr>
          <w:rFonts w:cstheme="minorHAnsi"/>
          <w:color w:val="000000" w:themeColor="text1"/>
        </w:rPr>
        <w:t xml:space="preserve"> and headspace Burnie</w:t>
      </w:r>
      <w:r w:rsidRPr="00B07BAF">
        <w:rPr>
          <w:rFonts w:cstheme="minorHAnsi"/>
          <w:color w:val="000000" w:themeColor="text1"/>
        </w:rPr>
        <w:t xml:space="preserve"> for young people by young people</w:t>
      </w:r>
    </w:p>
    <w:p w:rsidR="0088322A" w:rsidRPr="00B07BAF" w:rsidRDefault="0088322A" w:rsidP="0088322A">
      <w:pPr>
        <w:pStyle w:val="ListParagraph"/>
        <w:numPr>
          <w:ilvl w:val="0"/>
          <w:numId w:val="24"/>
        </w:numPr>
        <w:spacing w:after="0" w:line="276" w:lineRule="auto"/>
        <w:jc w:val="both"/>
        <w:rPr>
          <w:rFonts w:cstheme="minorHAnsi"/>
          <w:color w:val="000000" w:themeColor="text1"/>
        </w:rPr>
      </w:pPr>
      <w:r w:rsidRPr="00B07BAF">
        <w:rPr>
          <w:rFonts w:cstheme="minorHAnsi"/>
          <w:color w:val="000000" w:themeColor="text1"/>
        </w:rPr>
        <w:t>Involve young people in the development of our centres’ strategic direction</w:t>
      </w:r>
    </w:p>
    <w:p w:rsidR="0088322A" w:rsidRPr="00B07BAF" w:rsidRDefault="0088322A" w:rsidP="0088322A">
      <w:pPr>
        <w:pStyle w:val="ListParagraph"/>
        <w:numPr>
          <w:ilvl w:val="0"/>
          <w:numId w:val="24"/>
        </w:numPr>
        <w:spacing w:after="0" w:line="276" w:lineRule="auto"/>
        <w:jc w:val="both"/>
        <w:rPr>
          <w:rFonts w:cstheme="minorHAnsi"/>
          <w:color w:val="000000" w:themeColor="text1"/>
        </w:rPr>
      </w:pPr>
      <w:r w:rsidRPr="00B07BAF">
        <w:rPr>
          <w:rFonts w:cstheme="minorHAnsi"/>
          <w:color w:val="000000" w:themeColor="text1"/>
        </w:rPr>
        <w:t>To gain commitment and support for strengthening mental health service access and a holistic approach to service delivery for young people residing in North-West Tasmania.</w:t>
      </w:r>
    </w:p>
    <w:p w:rsidR="0088322A" w:rsidRPr="00B07BAF" w:rsidRDefault="0088322A" w:rsidP="0088322A">
      <w:pPr>
        <w:pStyle w:val="ListParagraph"/>
        <w:numPr>
          <w:ilvl w:val="0"/>
          <w:numId w:val="24"/>
        </w:numPr>
        <w:spacing w:after="0" w:line="276" w:lineRule="auto"/>
        <w:jc w:val="both"/>
        <w:rPr>
          <w:rFonts w:cstheme="minorHAnsi"/>
          <w:color w:val="000000" w:themeColor="text1"/>
        </w:rPr>
      </w:pPr>
      <w:r w:rsidRPr="00B07BAF">
        <w:rPr>
          <w:rFonts w:cstheme="minorHAnsi"/>
          <w:color w:val="000000" w:themeColor="text1"/>
        </w:rPr>
        <w:t xml:space="preserve">Provide skills  development to enable young people to advocate for their needs and those of young people in their communities </w:t>
      </w:r>
    </w:p>
    <w:p w:rsidR="0088322A" w:rsidRPr="00B07BAF" w:rsidRDefault="0088322A" w:rsidP="0088322A">
      <w:pPr>
        <w:pStyle w:val="ListParagraph"/>
        <w:spacing w:line="276" w:lineRule="auto"/>
        <w:ind w:left="589"/>
        <w:jc w:val="both"/>
        <w:rPr>
          <w:rFonts w:cstheme="minorHAnsi"/>
          <w:color w:val="000000" w:themeColor="text1"/>
        </w:rPr>
      </w:pPr>
    </w:p>
    <w:p w:rsidR="0088322A" w:rsidRDefault="0088322A" w:rsidP="0088322A">
      <w:pPr>
        <w:pStyle w:val="ListParagraph"/>
        <w:spacing w:line="276" w:lineRule="auto"/>
        <w:ind w:left="589"/>
        <w:jc w:val="both"/>
        <w:rPr>
          <w:rFonts w:cstheme="minorHAnsi"/>
          <w:color w:val="000000" w:themeColor="text1"/>
        </w:rPr>
      </w:pPr>
    </w:p>
    <w:p w:rsidR="002313B6" w:rsidRPr="00B07BAF" w:rsidRDefault="002313B6" w:rsidP="0088322A">
      <w:pPr>
        <w:pStyle w:val="ListParagraph"/>
        <w:spacing w:line="276" w:lineRule="auto"/>
        <w:ind w:left="589"/>
        <w:jc w:val="both"/>
        <w:rPr>
          <w:rFonts w:cstheme="minorHAnsi"/>
          <w:color w:val="000000" w:themeColor="text1"/>
        </w:rPr>
      </w:pPr>
    </w:p>
    <w:p w:rsidR="0088322A" w:rsidRPr="00B07BAF" w:rsidRDefault="0088322A" w:rsidP="0088322A">
      <w:pPr>
        <w:jc w:val="center"/>
        <w:rPr>
          <w:rFonts w:cstheme="minorHAnsi"/>
          <w:bCs/>
          <w:color w:val="000000" w:themeColor="text1"/>
        </w:rPr>
      </w:pPr>
      <w:r w:rsidRPr="00B07BAF">
        <w:rPr>
          <w:rFonts w:cstheme="minorHAnsi"/>
          <w:bCs/>
          <w:noProof/>
          <w:color w:val="000000" w:themeColor="text1"/>
          <w:lang w:eastAsia="en-AU"/>
        </w:rPr>
        <w:lastRenderedPageBreak/>
        <w:drawing>
          <wp:inline distT="0" distB="0" distL="0" distR="0" wp14:anchorId="46A116C0" wp14:editId="2CF29220">
            <wp:extent cx="4325154" cy="3244362"/>
            <wp:effectExtent l="0" t="0" r="0" b="0"/>
            <wp:docPr id="9" name="Picture 9" descr="P:\2. Community Liaison\headspace CLO\Photograph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 Community Liaison\headspace CLO\Photographs\IMG_11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2431" cy="3249821"/>
                    </a:xfrm>
                    <a:prstGeom prst="rect">
                      <a:avLst/>
                    </a:prstGeom>
                    <a:noFill/>
                    <a:ln>
                      <a:noFill/>
                    </a:ln>
                  </pic:spPr>
                </pic:pic>
              </a:graphicData>
            </a:graphic>
          </wp:inline>
        </w:drawing>
      </w:r>
    </w:p>
    <w:p w:rsidR="0088322A" w:rsidRPr="00B07BAF" w:rsidRDefault="0088322A" w:rsidP="0088322A">
      <w:pPr>
        <w:rPr>
          <w:rFonts w:cstheme="minorHAnsi"/>
          <w:bCs/>
          <w:color w:val="000000" w:themeColor="text1"/>
        </w:rPr>
      </w:pPr>
      <w:r w:rsidRPr="00B07BAF">
        <w:rPr>
          <w:rFonts w:cstheme="minorHAnsi"/>
          <w:bCs/>
          <w:color w:val="000000" w:themeColor="text1"/>
        </w:rPr>
        <w:t>Opportunities for You</w:t>
      </w:r>
    </w:p>
    <w:p w:rsidR="0088322A" w:rsidRPr="00B07BAF" w:rsidRDefault="0088322A" w:rsidP="0088322A">
      <w:pPr>
        <w:rPr>
          <w:rFonts w:cstheme="minorHAnsi"/>
          <w:bCs/>
          <w:color w:val="000000" w:themeColor="text1"/>
        </w:rPr>
      </w:pPr>
      <w:r w:rsidRPr="00B07BAF">
        <w:rPr>
          <w:rFonts w:cstheme="minorHAnsi"/>
          <w:bCs/>
          <w:color w:val="000000" w:themeColor="text1"/>
        </w:rPr>
        <w:t>headspace provides young people with the opportunity to be heard and be active around the issues that affect them. There are a number of opportunities avai</w:t>
      </w:r>
      <w:r w:rsidR="00220FF9">
        <w:rPr>
          <w:rFonts w:cstheme="minorHAnsi"/>
          <w:bCs/>
          <w:color w:val="000000" w:themeColor="text1"/>
        </w:rPr>
        <w:t>lable to you, when you join the YRG</w:t>
      </w:r>
      <w:r w:rsidRPr="00B07BAF">
        <w:rPr>
          <w:rFonts w:cstheme="minorHAnsi"/>
          <w:bCs/>
          <w:color w:val="000000" w:themeColor="text1"/>
        </w:rPr>
        <w:t>:</w:t>
      </w:r>
    </w:p>
    <w:p w:rsidR="0088322A" w:rsidRPr="00B07BAF" w:rsidRDefault="0088322A" w:rsidP="0088322A">
      <w:pPr>
        <w:pStyle w:val="ListParagraph"/>
        <w:numPr>
          <w:ilvl w:val="0"/>
          <w:numId w:val="22"/>
        </w:numPr>
        <w:spacing w:after="0" w:line="276" w:lineRule="auto"/>
        <w:rPr>
          <w:rFonts w:cstheme="minorHAnsi"/>
          <w:bCs/>
          <w:color w:val="000000" w:themeColor="text1"/>
        </w:rPr>
      </w:pPr>
      <w:r w:rsidRPr="00B07BAF">
        <w:rPr>
          <w:rFonts w:cstheme="minorHAnsi"/>
          <w:bCs/>
          <w:color w:val="000000" w:themeColor="text1"/>
        </w:rPr>
        <w:t>Lead a local project in Devonport</w:t>
      </w:r>
      <w:r w:rsidR="00A74AF3">
        <w:rPr>
          <w:rFonts w:cstheme="minorHAnsi"/>
          <w:bCs/>
          <w:color w:val="000000" w:themeColor="text1"/>
        </w:rPr>
        <w:t xml:space="preserve"> or Burnie</w:t>
      </w:r>
      <w:r w:rsidRPr="00B07BAF">
        <w:rPr>
          <w:rFonts w:cstheme="minorHAnsi"/>
          <w:bCs/>
          <w:color w:val="000000" w:themeColor="text1"/>
        </w:rPr>
        <w:t xml:space="preserve"> – something that raises awareness about local issues, promotes wellbeing, raises awareness about available help… heaps of different stuff</w:t>
      </w:r>
    </w:p>
    <w:p w:rsidR="0088322A" w:rsidRPr="00220FF9" w:rsidRDefault="0088322A" w:rsidP="00220FF9">
      <w:pPr>
        <w:pStyle w:val="ListParagraph"/>
        <w:numPr>
          <w:ilvl w:val="0"/>
          <w:numId w:val="22"/>
        </w:numPr>
        <w:spacing w:after="0" w:line="276" w:lineRule="auto"/>
        <w:rPr>
          <w:rFonts w:cstheme="minorHAnsi"/>
          <w:bCs/>
          <w:color w:val="000000" w:themeColor="text1"/>
        </w:rPr>
      </w:pPr>
      <w:r w:rsidRPr="00B07BAF">
        <w:rPr>
          <w:rFonts w:cstheme="minorHAnsi"/>
          <w:bCs/>
          <w:color w:val="000000" w:themeColor="text1"/>
        </w:rPr>
        <w:t xml:space="preserve">Consult with our headspace centres and help us improve the way young people experience the service: this could include website consultation and development of content; reviewing our space (waiting area, </w:t>
      </w:r>
      <w:r w:rsidRPr="00220FF9">
        <w:rPr>
          <w:rFonts w:cstheme="minorHAnsi"/>
          <w:bCs/>
          <w:color w:val="000000" w:themeColor="text1"/>
        </w:rPr>
        <w:t>counselling rooms); review and development of the information we give to people – fact sheets, brochures and other materials</w:t>
      </w:r>
    </w:p>
    <w:p w:rsidR="0088322A" w:rsidRPr="00B07BAF" w:rsidRDefault="0088322A" w:rsidP="0088322A">
      <w:pPr>
        <w:pStyle w:val="ListParagraph"/>
        <w:numPr>
          <w:ilvl w:val="0"/>
          <w:numId w:val="22"/>
        </w:numPr>
        <w:spacing w:after="0" w:line="276" w:lineRule="auto"/>
        <w:rPr>
          <w:rFonts w:cstheme="minorHAnsi"/>
          <w:bCs/>
          <w:color w:val="000000" w:themeColor="text1"/>
        </w:rPr>
      </w:pPr>
      <w:r w:rsidRPr="00B07BAF">
        <w:rPr>
          <w:rFonts w:cstheme="minorHAnsi"/>
          <w:bCs/>
          <w:color w:val="000000" w:themeColor="text1"/>
        </w:rPr>
        <w:t>Do some evaluation and research with us to make sure we are delivering an effective service</w:t>
      </w:r>
    </w:p>
    <w:p w:rsidR="0088322A" w:rsidRPr="00B07BAF" w:rsidRDefault="0088322A" w:rsidP="0088322A">
      <w:pPr>
        <w:pStyle w:val="ListParagraph"/>
        <w:numPr>
          <w:ilvl w:val="0"/>
          <w:numId w:val="22"/>
        </w:numPr>
        <w:spacing w:after="0" w:line="276" w:lineRule="auto"/>
        <w:rPr>
          <w:rFonts w:cstheme="minorHAnsi"/>
          <w:bCs/>
          <w:color w:val="000000" w:themeColor="text1"/>
        </w:rPr>
      </w:pPr>
      <w:r w:rsidRPr="00B07BAF">
        <w:rPr>
          <w:rFonts w:cstheme="minorHAnsi"/>
          <w:bCs/>
          <w:color w:val="000000" w:themeColor="text1"/>
        </w:rPr>
        <w:t>Peer support, mentoring to new and younger members</w:t>
      </w:r>
    </w:p>
    <w:p w:rsidR="0088322A" w:rsidRPr="00B07BAF" w:rsidRDefault="0088322A" w:rsidP="0088322A">
      <w:pPr>
        <w:pStyle w:val="ListParagraph"/>
        <w:numPr>
          <w:ilvl w:val="0"/>
          <w:numId w:val="22"/>
        </w:numPr>
        <w:spacing w:after="0" w:line="276" w:lineRule="auto"/>
        <w:rPr>
          <w:rFonts w:cstheme="minorHAnsi"/>
          <w:bCs/>
          <w:color w:val="000000" w:themeColor="text1"/>
        </w:rPr>
      </w:pPr>
      <w:r w:rsidRPr="00B07BAF">
        <w:rPr>
          <w:rFonts w:cstheme="minorHAnsi"/>
          <w:bCs/>
          <w:color w:val="000000" w:themeColor="text1"/>
        </w:rPr>
        <w:t xml:space="preserve">Communicate with the public and the media and be an advocate for young people – people want to talk to you!  </w:t>
      </w:r>
    </w:p>
    <w:p w:rsidR="0088322A" w:rsidRPr="00B07BAF" w:rsidRDefault="0088322A" w:rsidP="0088322A">
      <w:pPr>
        <w:pStyle w:val="ListParagraph"/>
        <w:numPr>
          <w:ilvl w:val="0"/>
          <w:numId w:val="22"/>
        </w:numPr>
        <w:spacing w:after="0" w:line="276" w:lineRule="auto"/>
        <w:rPr>
          <w:rFonts w:cstheme="minorHAnsi"/>
          <w:bCs/>
          <w:color w:val="000000" w:themeColor="text1"/>
        </w:rPr>
      </w:pPr>
      <w:r w:rsidRPr="00B07BAF">
        <w:rPr>
          <w:rFonts w:cstheme="minorHAnsi"/>
          <w:bCs/>
          <w:color w:val="000000" w:themeColor="text1"/>
        </w:rPr>
        <w:t>We have more detail on some of these activities on page 6</w:t>
      </w:r>
    </w:p>
    <w:p w:rsidR="0088322A" w:rsidRPr="00B07BAF" w:rsidRDefault="0088322A" w:rsidP="0088322A">
      <w:pPr>
        <w:rPr>
          <w:rFonts w:cstheme="minorHAnsi"/>
          <w:bCs/>
          <w:color w:val="000000" w:themeColor="text1"/>
        </w:rPr>
      </w:pPr>
    </w:p>
    <w:p w:rsidR="0088322A" w:rsidRPr="00B07BAF" w:rsidRDefault="0088322A" w:rsidP="0088322A">
      <w:pPr>
        <w:rPr>
          <w:rFonts w:cstheme="minorHAnsi"/>
          <w:bCs/>
          <w:color w:val="000000" w:themeColor="text1"/>
        </w:rPr>
      </w:pPr>
      <w:r w:rsidRPr="00B07BAF">
        <w:rPr>
          <w:rFonts w:cstheme="minorHAnsi"/>
          <w:bCs/>
          <w:color w:val="000000" w:themeColor="text1"/>
        </w:rPr>
        <w:t>When you’re involved in these things, you will:</w:t>
      </w:r>
    </w:p>
    <w:p w:rsidR="0088322A" w:rsidRPr="00B07BAF" w:rsidRDefault="0088322A" w:rsidP="0088322A">
      <w:pPr>
        <w:pStyle w:val="ListParagraph"/>
        <w:numPr>
          <w:ilvl w:val="0"/>
          <w:numId w:val="23"/>
        </w:numPr>
        <w:spacing w:after="0" w:line="276" w:lineRule="auto"/>
        <w:rPr>
          <w:rFonts w:cstheme="minorHAnsi"/>
          <w:bCs/>
          <w:color w:val="000000" w:themeColor="text1"/>
        </w:rPr>
      </w:pPr>
      <w:r w:rsidRPr="00B07BAF">
        <w:rPr>
          <w:rFonts w:cstheme="minorHAnsi"/>
          <w:bCs/>
          <w:color w:val="000000" w:themeColor="text1"/>
        </w:rPr>
        <w:t>Develop skills – project and event planning and management; teamwork; communication… and more</w:t>
      </w:r>
    </w:p>
    <w:p w:rsidR="0088322A" w:rsidRPr="00B07BAF" w:rsidRDefault="0088322A" w:rsidP="0088322A">
      <w:pPr>
        <w:pStyle w:val="ListParagraph"/>
        <w:numPr>
          <w:ilvl w:val="0"/>
          <w:numId w:val="23"/>
        </w:numPr>
        <w:spacing w:after="0" w:line="276" w:lineRule="auto"/>
        <w:rPr>
          <w:rFonts w:cstheme="minorHAnsi"/>
          <w:bCs/>
          <w:color w:val="000000" w:themeColor="text1"/>
        </w:rPr>
      </w:pPr>
      <w:r w:rsidRPr="00B07BAF">
        <w:rPr>
          <w:rFonts w:cstheme="minorHAnsi"/>
          <w:bCs/>
          <w:color w:val="000000" w:themeColor="text1"/>
        </w:rPr>
        <w:t>Have the opportunity to have your say and influence the way youth health services are delivered here</w:t>
      </w:r>
    </w:p>
    <w:p w:rsidR="0088322A" w:rsidRPr="00B07BAF" w:rsidRDefault="0088322A" w:rsidP="0088322A">
      <w:pPr>
        <w:pStyle w:val="ListParagraph"/>
        <w:numPr>
          <w:ilvl w:val="0"/>
          <w:numId w:val="23"/>
        </w:numPr>
        <w:spacing w:after="0" w:line="276" w:lineRule="auto"/>
        <w:rPr>
          <w:rFonts w:cstheme="minorHAnsi"/>
          <w:bCs/>
          <w:color w:val="000000" w:themeColor="text1"/>
        </w:rPr>
      </w:pPr>
      <w:r w:rsidRPr="00B07BAF">
        <w:rPr>
          <w:rFonts w:cstheme="minorHAnsi"/>
          <w:bCs/>
          <w:color w:val="000000" w:themeColor="text1"/>
        </w:rPr>
        <w:t>Your voice is also heard by headspace National, which means your voice can influence services for young people across Australia</w:t>
      </w:r>
    </w:p>
    <w:p w:rsidR="0088322A" w:rsidRPr="00B07BAF" w:rsidRDefault="0088322A" w:rsidP="0088322A">
      <w:pPr>
        <w:pStyle w:val="ListParagraph"/>
        <w:numPr>
          <w:ilvl w:val="0"/>
          <w:numId w:val="23"/>
        </w:numPr>
        <w:spacing w:after="0" w:line="240" w:lineRule="auto"/>
        <w:rPr>
          <w:rFonts w:cstheme="minorHAnsi"/>
          <w:bCs/>
          <w:color w:val="000000" w:themeColor="text1"/>
        </w:rPr>
      </w:pPr>
      <w:r w:rsidRPr="00B07BAF">
        <w:rPr>
          <w:rFonts w:cstheme="minorHAnsi"/>
          <w:bCs/>
          <w:color w:val="000000" w:themeColor="text1"/>
        </w:rPr>
        <w:t>Be a part of a team!</w:t>
      </w:r>
    </w:p>
    <w:p w:rsidR="0088322A" w:rsidRPr="00B07BAF" w:rsidRDefault="0088322A" w:rsidP="0088322A">
      <w:pPr>
        <w:pStyle w:val="ListParagraph"/>
        <w:jc w:val="center"/>
        <w:rPr>
          <w:rFonts w:cstheme="minorHAnsi"/>
          <w:bCs/>
          <w:color w:val="000000" w:themeColor="text1"/>
        </w:rPr>
      </w:pPr>
      <w:r w:rsidRPr="00B07BAF">
        <w:rPr>
          <w:rFonts w:cstheme="minorHAnsi"/>
          <w:bCs/>
          <w:noProof/>
          <w:color w:val="000000" w:themeColor="text1"/>
          <w:lang w:eastAsia="en-AU"/>
        </w:rPr>
        <w:drawing>
          <wp:inline distT="0" distB="0" distL="0" distR="0" wp14:anchorId="70DCAF50" wp14:editId="5D3E7A29">
            <wp:extent cx="3310049" cy="3226777"/>
            <wp:effectExtent l="0" t="0" r="5080" b="0"/>
            <wp:docPr id="5" name="Picture 5" descr="P:\2. Community Liaison\headspace CLO\Photographs\Community Events-Photos\IMG_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 Community Liaison\headspace CLO\Photographs\Community Events-Photos\IMG_119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838" t="9091" r="14209"/>
                    <a:stretch/>
                  </pic:blipFill>
                  <pic:spPr bwMode="auto">
                    <a:xfrm>
                      <a:off x="0" y="0"/>
                      <a:ext cx="3314771" cy="3231380"/>
                    </a:xfrm>
                    <a:prstGeom prst="rect">
                      <a:avLst/>
                    </a:prstGeom>
                    <a:noFill/>
                    <a:ln>
                      <a:noFill/>
                    </a:ln>
                    <a:extLst>
                      <a:ext uri="{53640926-AAD7-44D8-BBD7-CCE9431645EC}">
                        <a14:shadowObscured xmlns:a14="http://schemas.microsoft.com/office/drawing/2010/main"/>
                      </a:ext>
                    </a:extLst>
                  </pic:spPr>
                </pic:pic>
              </a:graphicData>
            </a:graphic>
          </wp:inline>
        </w:drawing>
      </w:r>
    </w:p>
    <w:p w:rsidR="0088322A" w:rsidRPr="00B07BAF" w:rsidRDefault="0088322A" w:rsidP="0088322A">
      <w:pPr>
        <w:pStyle w:val="ListParagraph"/>
        <w:jc w:val="center"/>
        <w:rPr>
          <w:rFonts w:cstheme="minorHAnsi"/>
          <w:bCs/>
          <w:color w:val="000000" w:themeColor="text1"/>
        </w:rPr>
      </w:pPr>
    </w:p>
    <w:p w:rsidR="0088322A" w:rsidRPr="00B07BAF" w:rsidRDefault="0088322A" w:rsidP="0088322A">
      <w:pPr>
        <w:rPr>
          <w:rFonts w:cstheme="minorHAnsi"/>
          <w:bCs/>
          <w:color w:val="000000" w:themeColor="text1"/>
          <w:sz w:val="48"/>
          <w:szCs w:val="48"/>
        </w:rPr>
      </w:pPr>
      <w:r w:rsidRPr="00B07BAF">
        <w:rPr>
          <w:rFonts w:cstheme="minorHAnsi"/>
          <w:color w:val="000000" w:themeColor="text1"/>
          <w:kern w:val="28"/>
          <w:sz w:val="48"/>
          <w:szCs w:val="48"/>
          <w:lang w:eastAsia="en-AU"/>
        </w:rPr>
        <w:t>Getting Started</w:t>
      </w:r>
    </w:p>
    <w:p w:rsidR="0088322A" w:rsidRPr="00B07BAF" w:rsidRDefault="0088322A" w:rsidP="0088322A">
      <w:pPr>
        <w:rPr>
          <w:rFonts w:cstheme="minorHAnsi"/>
          <w:color w:val="000000" w:themeColor="text1"/>
          <w:kern w:val="28"/>
          <w:szCs w:val="28"/>
          <w:lang w:eastAsia="en-AU"/>
        </w:rPr>
      </w:pPr>
    </w:p>
    <w:p w:rsidR="0088322A" w:rsidRPr="00B07BAF" w:rsidRDefault="0088322A" w:rsidP="0088322A">
      <w:pPr>
        <w:rPr>
          <w:rFonts w:cstheme="minorHAnsi"/>
          <w:color w:val="000000" w:themeColor="text1"/>
          <w:kern w:val="28"/>
          <w:szCs w:val="28"/>
          <w:lang w:eastAsia="en-AU"/>
        </w:rPr>
      </w:pPr>
      <w:r w:rsidRPr="00B07BAF">
        <w:rPr>
          <w:rFonts w:cstheme="minorHAnsi"/>
          <w:color w:val="000000" w:themeColor="text1"/>
          <w:kern w:val="28"/>
          <w:szCs w:val="28"/>
          <w:lang w:eastAsia="en-AU"/>
        </w:rPr>
        <w:t>Then process starts as soon as you let us know that you’re interested. We ask that if y</w:t>
      </w:r>
      <w:r w:rsidR="00AA70BF">
        <w:rPr>
          <w:rFonts w:cstheme="minorHAnsi"/>
          <w:color w:val="000000" w:themeColor="text1"/>
          <w:kern w:val="28"/>
          <w:szCs w:val="28"/>
          <w:lang w:eastAsia="en-AU"/>
        </w:rPr>
        <w:t>ou join the YRG</w:t>
      </w:r>
      <w:r w:rsidRPr="00B07BAF">
        <w:rPr>
          <w:rFonts w:cstheme="minorHAnsi"/>
          <w:color w:val="000000" w:themeColor="text1"/>
          <w:kern w:val="28"/>
          <w:szCs w:val="28"/>
          <w:lang w:eastAsia="en-AU"/>
        </w:rPr>
        <w:t xml:space="preserve"> you commit for at least a year</w:t>
      </w:r>
      <w:r w:rsidR="001D77B2" w:rsidRPr="00B07BAF">
        <w:rPr>
          <w:rFonts w:cstheme="minorHAnsi"/>
          <w:color w:val="000000" w:themeColor="text1"/>
          <w:kern w:val="28"/>
          <w:szCs w:val="28"/>
          <w:lang w:eastAsia="en-AU"/>
        </w:rPr>
        <w:t>, however</w:t>
      </w:r>
      <w:r w:rsidRPr="00B07BAF">
        <w:rPr>
          <w:rFonts w:cstheme="minorHAnsi"/>
          <w:color w:val="000000" w:themeColor="text1"/>
          <w:kern w:val="28"/>
          <w:szCs w:val="28"/>
          <w:lang w:eastAsia="en-AU"/>
        </w:rPr>
        <w:t xml:space="preserve"> you may wish to extend it longer.</w:t>
      </w:r>
    </w:p>
    <w:p w:rsidR="0088322A" w:rsidRPr="00B07BAF" w:rsidRDefault="0088322A" w:rsidP="0088322A">
      <w:pPr>
        <w:rPr>
          <w:rFonts w:cstheme="minorHAnsi"/>
          <w:color w:val="000000" w:themeColor="text1"/>
        </w:rPr>
      </w:pPr>
      <w:r w:rsidRPr="00B07BAF">
        <w:rPr>
          <w:rFonts w:cstheme="minorHAnsi"/>
          <w:color w:val="000000" w:themeColor="text1"/>
        </w:rPr>
        <w:t>Application Process:</w:t>
      </w:r>
    </w:p>
    <w:p w:rsidR="00220FF9" w:rsidRDefault="0088322A" w:rsidP="00220FF9">
      <w:pPr>
        <w:rPr>
          <w:rFonts w:cstheme="minorHAnsi"/>
          <w:color w:val="000000" w:themeColor="text1"/>
        </w:rPr>
      </w:pPr>
      <w:r w:rsidRPr="00B07BAF">
        <w:rPr>
          <w:rFonts w:cstheme="minorHAnsi"/>
          <w:color w:val="000000" w:themeColor="text1"/>
        </w:rPr>
        <w:t>This pack has everything</w:t>
      </w:r>
      <w:r w:rsidR="00AA70BF">
        <w:rPr>
          <w:rFonts w:cstheme="minorHAnsi"/>
          <w:color w:val="000000" w:themeColor="text1"/>
        </w:rPr>
        <w:t xml:space="preserve"> you need to understand how the YRG</w:t>
      </w:r>
      <w:r w:rsidRPr="00B07BAF">
        <w:rPr>
          <w:rFonts w:cstheme="minorHAnsi"/>
          <w:color w:val="000000" w:themeColor="text1"/>
        </w:rPr>
        <w:t xml:space="preserve"> works, as well as some forms to fill out. Read through the pack and do the forms then send it or drop it in to h</w:t>
      </w:r>
      <w:r w:rsidR="00701D70">
        <w:rPr>
          <w:rFonts w:cstheme="minorHAnsi"/>
          <w:color w:val="000000" w:themeColor="text1"/>
        </w:rPr>
        <w:t>eadspace Devonport or headspace Burnie</w:t>
      </w:r>
      <w:r w:rsidRPr="00B07BAF">
        <w:rPr>
          <w:rFonts w:cstheme="minorHAnsi"/>
          <w:color w:val="000000" w:themeColor="text1"/>
        </w:rPr>
        <w:t>.  Hint: the application form is at the very back of this document!</w:t>
      </w:r>
    </w:p>
    <w:p w:rsidR="00220FF9" w:rsidRDefault="00220FF9" w:rsidP="00220FF9">
      <w:pPr>
        <w:rPr>
          <w:rFonts w:cstheme="minorHAnsi"/>
          <w:color w:val="000000" w:themeColor="text1"/>
        </w:rPr>
      </w:pPr>
    </w:p>
    <w:p w:rsidR="0088322A" w:rsidRPr="00B07BAF" w:rsidRDefault="00220FF9" w:rsidP="00220FF9">
      <w:pPr>
        <w:jc w:val="center"/>
        <w:rPr>
          <w:rFonts w:cstheme="minorHAnsi"/>
          <w:color w:val="000000" w:themeColor="text1"/>
        </w:rPr>
      </w:pPr>
      <w:r>
        <w:rPr>
          <w:rFonts w:cstheme="minorHAnsi"/>
          <w:color w:val="000000" w:themeColor="text1"/>
        </w:rPr>
        <w:t>h</w:t>
      </w:r>
      <w:r w:rsidR="0088322A" w:rsidRPr="00B07BAF">
        <w:rPr>
          <w:rFonts w:cstheme="minorHAnsi"/>
          <w:color w:val="000000" w:themeColor="text1"/>
        </w:rPr>
        <w:t>eadspace</w:t>
      </w:r>
      <w:r>
        <w:rPr>
          <w:rFonts w:cstheme="minorHAnsi"/>
          <w:color w:val="000000" w:themeColor="text1"/>
        </w:rPr>
        <w:t xml:space="preserve"> Devonport</w:t>
      </w:r>
    </w:p>
    <w:p w:rsidR="0088322A" w:rsidRPr="00B07BAF" w:rsidRDefault="00220FF9" w:rsidP="00A74AF3">
      <w:pPr>
        <w:spacing w:line="240" w:lineRule="auto"/>
        <w:jc w:val="center"/>
        <w:rPr>
          <w:rFonts w:cstheme="minorHAnsi"/>
          <w:color w:val="000000" w:themeColor="text1"/>
        </w:rPr>
      </w:pPr>
      <w:r>
        <w:rPr>
          <w:rFonts w:cstheme="minorHAnsi"/>
          <w:color w:val="000000" w:themeColor="text1"/>
        </w:rPr>
        <w:t xml:space="preserve">Level 1, </w:t>
      </w:r>
      <w:r w:rsidR="00DD6FEB">
        <w:rPr>
          <w:rFonts w:cstheme="minorHAnsi"/>
          <w:color w:val="000000" w:themeColor="text1"/>
        </w:rPr>
        <w:t>35 Oldaker Street</w:t>
      </w:r>
      <w:bookmarkStart w:id="0" w:name="_GoBack"/>
      <w:bookmarkEnd w:id="0"/>
    </w:p>
    <w:p w:rsidR="0088322A" w:rsidRPr="00B07BAF" w:rsidRDefault="00A74AF3" w:rsidP="00A74AF3">
      <w:pPr>
        <w:spacing w:line="240" w:lineRule="auto"/>
        <w:ind w:left="3600"/>
        <w:rPr>
          <w:rFonts w:cstheme="minorHAnsi"/>
          <w:color w:val="000000" w:themeColor="text1"/>
        </w:rPr>
      </w:pPr>
      <w:r>
        <w:rPr>
          <w:rFonts w:cstheme="minorHAnsi"/>
          <w:color w:val="000000" w:themeColor="text1"/>
        </w:rPr>
        <w:t xml:space="preserve">    </w:t>
      </w:r>
      <w:r w:rsidR="0088322A" w:rsidRPr="00B07BAF">
        <w:rPr>
          <w:rFonts w:cstheme="minorHAnsi"/>
          <w:color w:val="000000" w:themeColor="text1"/>
        </w:rPr>
        <w:t>Devonport TAS 7310</w:t>
      </w:r>
    </w:p>
    <w:p w:rsidR="0088322A" w:rsidRPr="00B07BAF" w:rsidRDefault="0088322A" w:rsidP="00A74AF3">
      <w:pPr>
        <w:jc w:val="center"/>
        <w:rPr>
          <w:rFonts w:cstheme="minorHAnsi"/>
          <w:color w:val="000000" w:themeColor="text1"/>
        </w:rPr>
      </w:pPr>
      <w:proofErr w:type="spellStart"/>
      <w:r w:rsidRPr="00B07BAF">
        <w:rPr>
          <w:rFonts w:cstheme="minorHAnsi"/>
          <w:color w:val="000000" w:themeColor="text1"/>
        </w:rPr>
        <w:t>Ph</w:t>
      </w:r>
      <w:proofErr w:type="spellEnd"/>
      <w:r w:rsidR="001D77B2" w:rsidRPr="00B07BAF">
        <w:rPr>
          <w:rFonts w:cstheme="minorHAnsi"/>
          <w:color w:val="000000" w:themeColor="text1"/>
        </w:rPr>
        <w:t>:</w:t>
      </w:r>
      <w:r w:rsidRPr="00B07BAF">
        <w:rPr>
          <w:rFonts w:cstheme="minorHAnsi"/>
          <w:color w:val="000000" w:themeColor="text1"/>
        </w:rPr>
        <w:t xml:space="preserve"> 6424 2144</w:t>
      </w:r>
    </w:p>
    <w:p w:rsidR="0088322A" w:rsidRPr="00B07BAF" w:rsidRDefault="0088322A" w:rsidP="0088322A">
      <w:pPr>
        <w:rPr>
          <w:rFonts w:cstheme="minorHAnsi"/>
          <w:color w:val="000000" w:themeColor="text1"/>
        </w:rPr>
      </w:pPr>
    </w:p>
    <w:p w:rsidR="0088322A" w:rsidRPr="00B07BAF" w:rsidRDefault="0088322A" w:rsidP="0088322A">
      <w:pPr>
        <w:rPr>
          <w:rFonts w:cstheme="minorHAnsi"/>
          <w:color w:val="000000" w:themeColor="text1"/>
        </w:rPr>
      </w:pPr>
      <w:r w:rsidRPr="00B07BAF">
        <w:rPr>
          <w:rFonts w:cstheme="minorHAnsi"/>
          <w:color w:val="000000" w:themeColor="text1"/>
        </w:rPr>
        <w:t>If you are not sure of anything, contact us and ask t</w:t>
      </w:r>
      <w:r w:rsidR="00A74AF3">
        <w:rPr>
          <w:rFonts w:cstheme="minorHAnsi"/>
          <w:color w:val="000000" w:themeColor="text1"/>
        </w:rPr>
        <w:t>o speak to Claire, the Community Awareness</w:t>
      </w:r>
      <w:r w:rsidRPr="00B07BAF">
        <w:rPr>
          <w:rFonts w:cstheme="minorHAnsi"/>
          <w:color w:val="000000" w:themeColor="text1"/>
        </w:rPr>
        <w:t xml:space="preserve"> Officer </w:t>
      </w:r>
      <w:r w:rsidR="00A74AF3">
        <w:rPr>
          <w:rFonts w:cstheme="minorHAnsi"/>
          <w:color w:val="000000" w:themeColor="text1"/>
        </w:rPr>
        <w:t>(CAO) who is based at the Devonport</w:t>
      </w:r>
      <w:r w:rsidR="001D77B2" w:rsidRPr="00B07BAF">
        <w:rPr>
          <w:rFonts w:cstheme="minorHAnsi"/>
          <w:color w:val="000000" w:themeColor="text1"/>
        </w:rPr>
        <w:t xml:space="preserve"> centre</w:t>
      </w:r>
      <w:r w:rsidR="00AA70BF">
        <w:rPr>
          <w:rFonts w:cstheme="minorHAnsi"/>
          <w:color w:val="000000" w:themeColor="text1"/>
        </w:rPr>
        <w:t xml:space="preserve"> on </w:t>
      </w:r>
      <w:r w:rsidR="00A74AF3">
        <w:rPr>
          <w:rFonts w:cstheme="minorHAnsi"/>
          <w:color w:val="000000" w:themeColor="text1"/>
        </w:rPr>
        <w:t>6424 2144</w:t>
      </w:r>
      <w:r w:rsidR="00AA70BF">
        <w:rPr>
          <w:rFonts w:cstheme="minorHAnsi"/>
          <w:color w:val="000000" w:themeColor="text1"/>
        </w:rPr>
        <w:t xml:space="preserve">. </w:t>
      </w:r>
    </w:p>
    <w:p w:rsidR="0088322A" w:rsidRPr="00B07BAF" w:rsidRDefault="0088322A" w:rsidP="0088322A">
      <w:pPr>
        <w:rPr>
          <w:rFonts w:cstheme="minorHAnsi"/>
          <w:color w:val="000000" w:themeColor="text1"/>
        </w:rPr>
      </w:pPr>
      <w:r w:rsidRPr="00B07BAF">
        <w:rPr>
          <w:rFonts w:cstheme="minorHAnsi"/>
          <w:color w:val="000000" w:themeColor="text1"/>
        </w:rPr>
        <w:t xml:space="preserve">One you’ve given us the form, </w:t>
      </w:r>
      <w:r w:rsidR="00EE0F6B">
        <w:rPr>
          <w:rFonts w:cstheme="minorHAnsi"/>
          <w:color w:val="000000" w:themeColor="text1"/>
        </w:rPr>
        <w:t>the CAO</w:t>
      </w:r>
      <w:r w:rsidRPr="00B07BAF">
        <w:rPr>
          <w:rFonts w:cstheme="minorHAnsi"/>
          <w:color w:val="000000" w:themeColor="text1"/>
        </w:rPr>
        <w:t xml:space="preserve"> will get back t</w:t>
      </w:r>
      <w:r w:rsidR="00EE0F6B">
        <w:rPr>
          <w:rFonts w:cstheme="minorHAnsi"/>
          <w:color w:val="000000" w:themeColor="text1"/>
        </w:rPr>
        <w:t>o you by phone within the next 5</w:t>
      </w:r>
      <w:r w:rsidRPr="00B07BAF">
        <w:rPr>
          <w:rFonts w:cstheme="minorHAnsi"/>
          <w:color w:val="000000" w:themeColor="text1"/>
        </w:rPr>
        <w:t xml:space="preserve"> working days to arrange a time to meet.</w:t>
      </w:r>
    </w:p>
    <w:p w:rsidR="0088322A" w:rsidRPr="00B07BAF" w:rsidRDefault="0088322A" w:rsidP="0088322A">
      <w:pPr>
        <w:rPr>
          <w:rFonts w:cstheme="minorHAnsi"/>
          <w:color w:val="000000" w:themeColor="text1"/>
        </w:rPr>
      </w:pPr>
    </w:p>
    <w:p w:rsidR="0088322A" w:rsidRPr="00B07BAF" w:rsidRDefault="0088322A" w:rsidP="0088322A">
      <w:pPr>
        <w:rPr>
          <w:rFonts w:cstheme="minorHAnsi"/>
          <w:color w:val="000000" w:themeColor="text1"/>
        </w:rPr>
      </w:pPr>
    </w:p>
    <w:p w:rsidR="0088322A" w:rsidRPr="00B07BAF" w:rsidRDefault="0088322A" w:rsidP="0088322A">
      <w:pPr>
        <w:rPr>
          <w:rFonts w:cstheme="minorHAnsi"/>
          <w:color w:val="000000" w:themeColor="text1"/>
        </w:rPr>
      </w:pPr>
      <w:r w:rsidRPr="00B07BAF">
        <w:rPr>
          <w:rFonts w:cstheme="minorHAnsi"/>
          <w:color w:val="000000" w:themeColor="text1"/>
        </w:rPr>
        <w:t>The interview is a pretty casual and friendly meeting, between you,</w:t>
      </w:r>
      <w:r w:rsidR="00B02D05">
        <w:rPr>
          <w:rFonts w:cstheme="minorHAnsi"/>
          <w:color w:val="000000" w:themeColor="text1"/>
        </w:rPr>
        <w:t xml:space="preserve"> the headspace </w:t>
      </w:r>
      <w:r w:rsidR="00701D70">
        <w:rPr>
          <w:rFonts w:cstheme="minorHAnsi"/>
          <w:color w:val="000000" w:themeColor="text1"/>
        </w:rPr>
        <w:t xml:space="preserve">CAO </w:t>
      </w:r>
      <w:r w:rsidRPr="00B07BAF">
        <w:rPr>
          <w:rFonts w:cstheme="minorHAnsi"/>
          <w:color w:val="000000" w:themeColor="text1"/>
        </w:rPr>
        <w:t>and on</w:t>
      </w:r>
      <w:r w:rsidR="00AA70BF">
        <w:rPr>
          <w:rFonts w:cstheme="minorHAnsi"/>
          <w:color w:val="000000" w:themeColor="text1"/>
        </w:rPr>
        <w:t>e or two current members of the YRG</w:t>
      </w:r>
      <w:r w:rsidRPr="00B07BAF">
        <w:rPr>
          <w:rFonts w:cstheme="minorHAnsi"/>
          <w:color w:val="000000" w:themeColor="text1"/>
        </w:rPr>
        <w:t>.</w:t>
      </w:r>
    </w:p>
    <w:p w:rsidR="0088322A" w:rsidRPr="00B07BAF" w:rsidRDefault="0088322A" w:rsidP="0088322A">
      <w:pPr>
        <w:rPr>
          <w:rFonts w:cstheme="minorHAnsi"/>
          <w:color w:val="000000" w:themeColor="text1"/>
        </w:rPr>
      </w:pPr>
      <w:r w:rsidRPr="00B07BAF">
        <w:rPr>
          <w:rFonts w:cstheme="minorHAnsi"/>
          <w:color w:val="000000" w:themeColor="text1"/>
        </w:rPr>
        <w:t>The interview allows you to ask some questions</w:t>
      </w:r>
      <w:r w:rsidRPr="00B07BAF">
        <w:rPr>
          <w:rFonts w:cstheme="minorHAnsi"/>
          <w:i/>
          <w:color w:val="000000" w:themeColor="text1"/>
        </w:rPr>
        <w:t xml:space="preserve"> </w:t>
      </w:r>
      <w:r w:rsidR="00AA70BF">
        <w:rPr>
          <w:rFonts w:cstheme="minorHAnsi"/>
          <w:color w:val="000000" w:themeColor="text1"/>
        </w:rPr>
        <w:t>and get a feel for how the YRG</w:t>
      </w:r>
      <w:r w:rsidRPr="00B07BAF">
        <w:rPr>
          <w:rFonts w:cstheme="minorHAnsi"/>
          <w:color w:val="000000" w:themeColor="text1"/>
        </w:rPr>
        <w:t xml:space="preserve"> works.  </w:t>
      </w:r>
      <w:r w:rsidR="001D77B2" w:rsidRPr="00B07BAF">
        <w:rPr>
          <w:rFonts w:cstheme="minorHAnsi"/>
          <w:color w:val="000000" w:themeColor="text1"/>
        </w:rPr>
        <w:br/>
      </w:r>
      <w:r w:rsidRPr="00B07BAF">
        <w:rPr>
          <w:rFonts w:cstheme="minorHAnsi"/>
          <w:color w:val="000000" w:themeColor="text1"/>
        </w:rPr>
        <w:t>We will go through some details with you, including:</w:t>
      </w:r>
    </w:p>
    <w:p w:rsidR="0088322A" w:rsidRPr="00B07BAF" w:rsidRDefault="00AA70BF" w:rsidP="0088322A">
      <w:pPr>
        <w:numPr>
          <w:ilvl w:val="0"/>
          <w:numId w:val="17"/>
        </w:numPr>
        <w:spacing w:after="0" w:line="240" w:lineRule="auto"/>
        <w:rPr>
          <w:rFonts w:cstheme="minorHAnsi"/>
          <w:color w:val="000000" w:themeColor="text1"/>
        </w:rPr>
      </w:pPr>
      <w:r>
        <w:rPr>
          <w:rFonts w:cstheme="minorHAnsi"/>
          <w:color w:val="000000" w:themeColor="text1"/>
        </w:rPr>
        <w:t>YRG</w:t>
      </w:r>
      <w:r w:rsidR="0088322A" w:rsidRPr="00B07BAF">
        <w:rPr>
          <w:rFonts w:cstheme="minorHAnsi"/>
          <w:color w:val="000000" w:themeColor="text1"/>
        </w:rPr>
        <w:t xml:space="preserve"> Participation Agreement </w:t>
      </w:r>
    </w:p>
    <w:p w:rsidR="0088322A" w:rsidRPr="00B07BAF" w:rsidRDefault="0088322A" w:rsidP="0088322A">
      <w:pPr>
        <w:numPr>
          <w:ilvl w:val="0"/>
          <w:numId w:val="18"/>
        </w:numPr>
        <w:spacing w:after="0" w:line="240" w:lineRule="auto"/>
        <w:rPr>
          <w:rFonts w:cstheme="minorHAnsi"/>
          <w:color w:val="000000" w:themeColor="text1"/>
        </w:rPr>
      </w:pPr>
      <w:r w:rsidRPr="00B07BAF">
        <w:rPr>
          <w:rFonts w:cstheme="minorHAnsi"/>
          <w:color w:val="000000" w:themeColor="text1"/>
        </w:rPr>
        <w:t>Media Consent (To take photos and post to social media)</w:t>
      </w:r>
    </w:p>
    <w:p w:rsidR="0088322A" w:rsidRPr="00B07BAF" w:rsidRDefault="0088322A" w:rsidP="0088322A">
      <w:pPr>
        <w:numPr>
          <w:ilvl w:val="0"/>
          <w:numId w:val="18"/>
        </w:numPr>
        <w:spacing w:after="0" w:line="240" w:lineRule="auto"/>
        <w:rPr>
          <w:rFonts w:cstheme="minorHAnsi"/>
          <w:color w:val="000000" w:themeColor="text1"/>
        </w:rPr>
      </w:pPr>
      <w:r w:rsidRPr="00B07BAF">
        <w:rPr>
          <w:rFonts w:cstheme="minorHAnsi"/>
          <w:color w:val="000000" w:themeColor="text1"/>
        </w:rPr>
        <w:t>Facebook Terms and Conditions</w:t>
      </w:r>
    </w:p>
    <w:p w:rsidR="0088322A" w:rsidRPr="00B07BAF" w:rsidRDefault="0088322A" w:rsidP="0088322A">
      <w:pPr>
        <w:numPr>
          <w:ilvl w:val="0"/>
          <w:numId w:val="18"/>
        </w:numPr>
        <w:spacing w:after="0" w:line="240" w:lineRule="auto"/>
        <w:rPr>
          <w:rFonts w:cstheme="minorHAnsi"/>
          <w:color w:val="000000" w:themeColor="text1"/>
        </w:rPr>
      </w:pPr>
      <w:r w:rsidRPr="00B07BAF">
        <w:rPr>
          <w:rFonts w:cstheme="minorHAnsi"/>
          <w:color w:val="000000" w:themeColor="text1"/>
        </w:rPr>
        <w:t>Code of Conduct</w:t>
      </w:r>
    </w:p>
    <w:p w:rsidR="0088322A" w:rsidRPr="00B07BAF" w:rsidRDefault="0088322A" w:rsidP="0088322A">
      <w:pPr>
        <w:numPr>
          <w:ilvl w:val="0"/>
          <w:numId w:val="18"/>
        </w:numPr>
        <w:spacing w:after="0" w:line="240" w:lineRule="auto"/>
        <w:rPr>
          <w:rFonts w:cstheme="minorHAnsi"/>
          <w:color w:val="000000" w:themeColor="text1"/>
        </w:rPr>
      </w:pPr>
      <w:r w:rsidRPr="00B07BAF">
        <w:rPr>
          <w:rFonts w:cstheme="minorHAnsi"/>
          <w:color w:val="000000" w:themeColor="text1"/>
        </w:rPr>
        <w:t xml:space="preserve">Wellness Plan </w:t>
      </w:r>
    </w:p>
    <w:p w:rsidR="0088322A" w:rsidRPr="00B07BAF" w:rsidRDefault="0088322A" w:rsidP="0088322A">
      <w:pPr>
        <w:numPr>
          <w:ilvl w:val="0"/>
          <w:numId w:val="18"/>
        </w:numPr>
        <w:spacing w:after="0" w:line="240" w:lineRule="auto"/>
        <w:rPr>
          <w:rFonts w:cstheme="minorHAnsi"/>
          <w:color w:val="000000" w:themeColor="text1"/>
        </w:rPr>
      </w:pPr>
      <w:r w:rsidRPr="00B07BAF">
        <w:rPr>
          <w:rFonts w:cstheme="minorHAnsi"/>
          <w:color w:val="000000" w:themeColor="text1"/>
        </w:rPr>
        <w:t xml:space="preserve">Personal Development Plan </w:t>
      </w:r>
    </w:p>
    <w:p w:rsidR="0088322A" w:rsidRPr="00B07BAF" w:rsidRDefault="00AA70BF" w:rsidP="0088322A">
      <w:pPr>
        <w:numPr>
          <w:ilvl w:val="0"/>
          <w:numId w:val="18"/>
        </w:numPr>
        <w:spacing w:after="0" w:line="240" w:lineRule="auto"/>
        <w:rPr>
          <w:rFonts w:cstheme="minorHAnsi"/>
          <w:color w:val="000000" w:themeColor="text1"/>
        </w:rPr>
      </w:pPr>
      <w:r>
        <w:rPr>
          <w:rFonts w:cstheme="minorHAnsi"/>
          <w:color w:val="000000" w:themeColor="text1"/>
        </w:rPr>
        <w:t>YRG</w:t>
      </w:r>
      <w:r w:rsidR="0088322A" w:rsidRPr="00B07BAF">
        <w:rPr>
          <w:rFonts w:cstheme="minorHAnsi"/>
          <w:color w:val="000000" w:themeColor="text1"/>
        </w:rPr>
        <w:t xml:space="preserve"> Terms of Reference</w:t>
      </w:r>
    </w:p>
    <w:p w:rsidR="0088322A" w:rsidRPr="00B07BAF" w:rsidRDefault="0088322A" w:rsidP="0088322A">
      <w:pPr>
        <w:spacing w:after="0" w:line="240" w:lineRule="auto"/>
        <w:ind w:left="1440"/>
        <w:rPr>
          <w:rFonts w:cstheme="minorHAnsi"/>
          <w:color w:val="000000" w:themeColor="text1"/>
        </w:rPr>
      </w:pPr>
    </w:p>
    <w:p w:rsidR="0088322A" w:rsidRPr="00B07BAF" w:rsidRDefault="0088322A" w:rsidP="0088322A">
      <w:pPr>
        <w:jc w:val="center"/>
        <w:rPr>
          <w:rFonts w:cstheme="minorHAnsi"/>
          <w:color w:val="000000" w:themeColor="text1"/>
        </w:rPr>
      </w:pPr>
      <w:r w:rsidRPr="00B07BAF">
        <w:rPr>
          <w:rFonts w:cstheme="minorHAnsi"/>
          <w:color w:val="000000" w:themeColor="text1"/>
        </w:rPr>
        <w:t xml:space="preserve">   </w:t>
      </w:r>
      <w:r w:rsidRPr="00B07BAF">
        <w:rPr>
          <w:rFonts w:cstheme="minorHAnsi"/>
          <w:noProof/>
          <w:color w:val="000000" w:themeColor="text1"/>
          <w:lang w:eastAsia="en-AU"/>
        </w:rPr>
        <w:drawing>
          <wp:inline distT="0" distB="0" distL="0" distR="0" wp14:anchorId="40E15887" wp14:editId="200E0085">
            <wp:extent cx="2101005" cy="1575996"/>
            <wp:effectExtent l="0" t="0" r="0" b="5715"/>
            <wp:docPr id="10" name="Picture 10" descr="P:\2. Community Liaison\headspace CLO\Photographs\Community Events-Photos\Gorge 5th bday 2014\IMG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 Community Liaison\headspace CLO\Photographs\Community Events-Photos\Gorge 5th bday 2014\IMG_22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0437" cy="1590572"/>
                    </a:xfrm>
                    <a:prstGeom prst="rect">
                      <a:avLst/>
                    </a:prstGeom>
                    <a:noFill/>
                    <a:ln>
                      <a:noFill/>
                    </a:ln>
                  </pic:spPr>
                </pic:pic>
              </a:graphicData>
            </a:graphic>
          </wp:inline>
        </w:drawing>
      </w:r>
    </w:p>
    <w:p w:rsidR="0088322A" w:rsidRPr="00B07BAF" w:rsidRDefault="0088322A" w:rsidP="0088322A">
      <w:pPr>
        <w:rPr>
          <w:rFonts w:cstheme="minorHAnsi"/>
          <w:color w:val="000000" w:themeColor="text1"/>
          <w:sz w:val="48"/>
          <w:szCs w:val="48"/>
        </w:rPr>
      </w:pPr>
    </w:p>
    <w:p w:rsidR="0088322A" w:rsidRPr="00B07BAF" w:rsidRDefault="0088322A" w:rsidP="0088322A">
      <w:pPr>
        <w:rPr>
          <w:rFonts w:cstheme="minorHAnsi"/>
          <w:color w:val="000000" w:themeColor="text1"/>
          <w:sz w:val="48"/>
          <w:szCs w:val="48"/>
        </w:rPr>
      </w:pPr>
      <w:r w:rsidRPr="00B07BAF">
        <w:rPr>
          <w:rFonts w:cstheme="minorHAnsi"/>
          <w:color w:val="000000" w:themeColor="text1"/>
          <w:sz w:val="48"/>
          <w:szCs w:val="48"/>
        </w:rPr>
        <w:t xml:space="preserve">Joining? </w:t>
      </w:r>
    </w:p>
    <w:p w:rsidR="0088322A" w:rsidRPr="00B07BAF" w:rsidRDefault="0088322A" w:rsidP="0088322A">
      <w:pPr>
        <w:rPr>
          <w:rFonts w:cstheme="minorHAnsi"/>
          <w:color w:val="000000" w:themeColor="text1"/>
        </w:rPr>
      </w:pPr>
      <w:r w:rsidRPr="00B07BAF">
        <w:rPr>
          <w:rFonts w:cstheme="minorHAnsi"/>
          <w:color w:val="000000" w:themeColor="text1"/>
        </w:rPr>
        <w:t>We like to think that it’s pretty likely you’ll want to be on board, once you’ve met with us and learned about how everything works.  It is possible you might not want to join and that’s ok too – maybe it wasn’t quite what you thought it was going to be, or maybe it’s just not the right time; it’s all good.</w:t>
      </w:r>
    </w:p>
    <w:p w:rsidR="0088322A" w:rsidRPr="00B07BAF" w:rsidRDefault="0088322A" w:rsidP="0088322A">
      <w:pPr>
        <w:rPr>
          <w:rFonts w:cstheme="minorHAnsi"/>
          <w:color w:val="000000" w:themeColor="text1"/>
        </w:rPr>
      </w:pPr>
      <w:r w:rsidRPr="00B07BAF">
        <w:rPr>
          <w:rFonts w:cstheme="minorHAnsi"/>
          <w:color w:val="000000" w:themeColor="text1"/>
        </w:rPr>
        <w:t>If you do want to join, that’s fantastic.</w:t>
      </w:r>
      <w:r w:rsidR="00B02D05">
        <w:rPr>
          <w:rFonts w:cstheme="minorHAnsi"/>
          <w:color w:val="000000" w:themeColor="text1"/>
        </w:rPr>
        <w:t xml:space="preserve"> The headspace </w:t>
      </w:r>
      <w:r w:rsidR="00701D70">
        <w:rPr>
          <w:rFonts w:cstheme="minorHAnsi"/>
          <w:color w:val="000000" w:themeColor="text1"/>
        </w:rPr>
        <w:t>CAO</w:t>
      </w:r>
      <w:r w:rsidRPr="00B07BAF">
        <w:rPr>
          <w:rFonts w:cstheme="minorHAnsi"/>
          <w:color w:val="000000" w:themeColor="text1"/>
        </w:rPr>
        <w:t xml:space="preserve"> will meet with you again to go over the forms and see if there’s any support you need. </w:t>
      </w:r>
    </w:p>
    <w:p w:rsidR="0088322A" w:rsidRPr="00B07BAF" w:rsidRDefault="0088322A" w:rsidP="0088322A">
      <w:pPr>
        <w:rPr>
          <w:rFonts w:cstheme="minorHAnsi"/>
          <w:color w:val="000000" w:themeColor="text1"/>
        </w:rPr>
      </w:pPr>
      <w:r w:rsidRPr="00B07BAF">
        <w:rPr>
          <w:rFonts w:cstheme="minorHAnsi"/>
          <w:color w:val="000000" w:themeColor="text1"/>
        </w:rPr>
        <w:t>Next step: come a</w:t>
      </w:r>
      <w:r w:rsidR="00AA70BF">
        <w:rPr>
          <w:rFonts w:cstheme="minorHAnsi"/>
          <w:color w:val="000000" w:themeColor="text1"/>
        </w:rPr>
        <w:t>long to the next meeting of the YRG</w:t>
      </w:r>
      <w:r w:rsidRPr="00B07BAF">
        <w:rPr>
          <w:rFonts w:cstheme="minorHAnsi"/>
          <w:color w:val="000000" w:themeColor="text1"/>
        </w:rPr>
        <w:t>, meet the other members, and enjoy yourself!</w:t>
      </w:r>
    </w:p>
    <w:p w:rsidR="0088322A" w:rsidRPr="00B07BAF" w:rsidRDefault="0088322A" w:rsidP="0088322A">
      <w:pPr>
        <w:rPr>
          <w:rFonts w:cstheme="minorHAnsi"/>
          <w:color w:val="000000" w:themeColor="text1"/>
        </w:rPr>
      </w:pPr>
    </w:p>
    <w:p w:rsidR="0088322A" w:rsidRPr="00B07BAF" w:rsidRDefault="0088322A" w:rsidP="0088322A">
      <w:pPr>
        <w:jc w:val="center"/>
        <w:rPr>
          <w:rFonts w:cstheme="minorHAnsi"/>
          <w:color w:val="000000" w:themeColor="text1"/>
        </w:rPr>
      </w:pPr>
      <w:r w:rsidRPr="00B07BAF">
        <w:rPr>
          <w:rFonts w:cstheme="minorHAnsi"/>
          <w:noProof/>
          <w:color w:val="000000" w:themeColor="text1"/>
          <w:lang w:eastAsia="en-AU"/>
        </w:rPr>
        <w:drawing>
          <wp:inline distT="0" distB="0" distL="0" distR="0" wp14:anchorId="5436C11C" wp14:editId="539B445C">
            <wp:extent cx="3329856" cy="2497028"/>
            <wp:effectExtent l="0" t="0" r="4445" b="0"/>
            <wp:docPr id="8" name="Picture 8" descr="P:\2. Community Liaison\headspace CLO\Photographs\Community Events-Photos\International Youth Day 2014\P110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 Community Liaison\headspace CLO\Photographs\Community Events-Photos\International Youth Day 2014\P11004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9863" cy="2504532"/>
                    </a:xfrm>
                    <a:prstGeom prst="rect">
                      <a:avLst/>
                    </a:prstGeom>
                    <a:noFill/>
                    <a:ln>
                      <a:noFill/>
                    </a:ln>
                  </pic:spPr>
                </pic:pic>
              </a:graphicData>
            </a:graphic>
          </wp:inline>
        </w:drawing>
      </w:r>
    </w:p>
    <w:p w:rsidR="0088322A" w:rsidRPr="00B07BAF" w:rsidRDefault="00AA70BF" w:rsidP="0088322A">
      <w:pPr>
        <w:rPr>
          <w:rFonts w:cstheme="minorHAnsi"/>
          <w:bCs/>
          <w:color w:val="000000" w:themeColor="text1"/>
        </w:rPr>
      </w:pPr>
      <w:r>
        <w:rPr>
          <w:rFonts w:cstheme="minorHAnsi"/>
          <w:color w:val="000000" w:themeColor="text1"/>
          <w:sz w:val="80"/>
          <w:szCs w:val="80"/>
        </w:rPr>
        <w:t>YRG</w:t>
      </w:r>
      <w:r w:rsidR="0088322A" w:rsidRPr="00B07BAF">
        <w:rPr>
          <w:rFonts w:cstheme="minorHAnsi"/>
          <w:color w:val="000000" w:themeColor="text1"/>
          <w:sz w:val="80"/>
          <w:szCs w:val="80"/>
        </w:rPr>
        <w:t xml:space="preserve"> FAQs</w:t>
      </w:r>
    </w:p>
    <w:p w:rsidR="0088322A" w:rsidRPr="00B07BAF" w:rsidRDefault="00AA70BF" w:rsidP="0088322A">
      <w:pPr>
        <w:rPr>
          <w:rFonts w:cstheme="minorHAnsi"/>
          <w:color w:val="000000" w:themeColor="text1"/>
        </w:rPr>
      </w:pPr>
      <w:r>
        <w:rPr>
          <w:rFonts w:cstheme="minorHAnsi"/>
          <w:color w:val="000000" w:themeColor="text1"/>
        </w:rPr>
        <w:t>What is the YRG</w:t>
      </w:r>
      <w:r w:rsidR="0088322A" w:rsidRPr="00B07BAF">
        <w:rPr>
          <w:rFonts w:cstheme="minorHAnsi"/>
          <w:color w:val="000000" w:themeColor="text1"/>
        </w:rPr>
        <w:t>?</w:t>
      </w:r>
    </w:p>
    <w:p w:rsidR="0088322A" w:rsidRPr="00B07BAF" w:rsidRDefault="00AA70BF" w:rsidP="0088322A">
      <w:pPr>
        <w:rPr>
          <w:rFonts w:cstheme="minorHAnsi"/>
          <w:color w:val="000000" w:themeColor="text1"/>
        </w:rPr>
      </w:pPr>
      <w:r>
        <w:rPr>
          <w:rFonts w:cstheme="minorHAnsi"/>
          <w:color w:val="000000" w:themeColor="text1"/>
        </w:rPr>
        <w:t>The YRG</w:t>
      </w:r>
      <w:r w:rsidR="0088322A" w:rsidRPr="00B07BAF">
        <w:rPr>
          <w:rFonts w:cstheme="minorHAnsi"/>
          <w:color w:val="000000" w:themeColor="text1"/>
        </w:rPr>
        <w:t xml:space="preserve"> is made up of young people passionate about mental health and well-being.  All members need to be between the age of 15-25 but other than that, </w:t>
      </w:r>
      <w:r w:rsidR="001D77B2" w:rsidRPr="00B07BAF">
        <w:rPr>
          <w:rFonts w:cstheme="minorHAnsi"/>
          <w:color w:val="000000" w:themeColor="text1"/>
        </w:rPr>
        <w:t>it’s</w:t>
      </w:r>
      <w:r w:rsidR="0088322A" w:rsidRPr="00B07BAF">
        <w:rPr>
          <w:rFonts w:cstheme="minorHAnsi"/>
          <w:color w:val="000000" w:themeColor="text1"/>
        </w:rPr>
        <w:t xml:space="preserve"> open to anyone who wants to join and will agree to be a good team member (we have rules around respect and behaviour in the Terms of Reference). Members may or may not have used the service before</w:t>
      </w:r>
      <w:r w:rsidR="00EB3C26" w:rsidRPr="00B07BAF">
        <w:rPr>
          <w:rFonts w:cstheme="minorHAnsi"/>
          <w:color w:val="000000" w:themeColor="text1"/>
        </w:rPr>
        <w:t>.</w:t>
      </w:r>
    </w:p>
    <w:p w:rsidR="0088322A" w:rsidRPr="00B07BAF" w:rsidRDefault="0088322A" w:rsidP="0088322A">
      <w:pPr>
        <w:rPr>
          <w:rFonts w:cstheme="minorHAnsi"/>
          <w:color w:val="000000" w:themeColor="text1"/>
        </w:rPr>
      </w:pPr>
    </w:p>
    <w:p w:rsidR="0088322A" w:rsidRPr="00B07BAF" w:rsidRDefault="0088322A" w:rsidP="0088322A">
      <w:pPr>
        <w:rPr>
          <w:rFonts w:cstheme="minorHAnsi"/>
          <w:bCs/>
          <w:color w:val="000000" w:themeColor="text1"/>
        </w:rPr>
      </w:pPr>
      <w:r w:rsidRPr="00B07BAF">
        <w:rPr>
          <w:rFonts w:cstheme="minorHAnsi"/>
          <w:bCs/>
          <w:color w:val="000000" w:themeColor="text1"/>
        </w:rPr>
        <w:t>What’s the time commitment?</w:t>
      </w:r>
    </w:p>
    <w:p w:rsidR="0088322A" w:rsidRPr="00B07BAF" w:rsidRDefault="0088322A" w:rsidP="0088322A">
      <w:pPr>
        <w:rPr>
          <w:rFonts w:cstheme="minorHAnsi"/>
          <w:bCs/>
          <w:color w:val="000000" w:themeColor="text1"/>
        </w:rPr>
      </w:pPr>
      <w:r w:rsidRPr="00B07BAF">
        <w:rPr>
          <w:rFonts w:cstheme="minorHAnsi"/>
          <w:bCs/>
          <w:color w:val="000000" w:themeColor="text1"/>
        </w:rPr>
        <w:t xml:space="preserve">The appointment </w:t>
      </w:r>
      <w:r w:rsidR="001D77B2" w:rsidRPr="00B07BAF">
        <w:rPr>
          <w:rFonts w:cstheme="minorHAnsi"/>
          <w:bCs/>
          <w:color w:val="000000" w:themeColor="text1"/>
        </w:rPr>
        <w:t>of members</w:t>
      </w:r>
      <w:r w:rsidRPr="00B07BAF">
        <w:rPr>
          <w:rFonts w:cstheme="minorHAnsi"/>
          <w:bCs/>
          <w:color w:val="000000" w:themeColor="text1"/>
        </w:rPr>
        <w:t xml:space="preserve"> is for 12 months; depending on your age and how you’re going in the group, your membership can be renewed and you can be in the group for up to 3 years.</w:t>
      </w:r>
    </w:p>
    <w:p w:rsidR="0088322A" w:rsidRPr="00B07BAF" w:rsidRDefault="00AA70BF" w:rsidP="0088322A">
      <w:pPr>
        <w:rPr>
          <w:rFonts w:cstheme="minorHAnsi"/>
          <w:bCs/>
          <w:color w:val="000000" w:themeColor="text1"/>
        </w:rPr>
      </w:pPr>
      <w:r>
        <w:rPr>
          <w:rFonts w:cstheme="minorHAnsi"/>
          <w:bCs/>
          <w:color w:val="000000" w:themeColor="text1"/>
        </w:rPr>
        <w:t>As a member of the YRG</w:t>
      </w:r>
      <w:r w:rsidR="0088322A" w:rsidRPr="00B07BAF">
        <w:rPr>
          <w:rFonts w:cstheme="minorHAnsi"/>
          <w:bCs/>
          <w:color w:val="000000" w:themeColor="text1"/>
        </w:rPr>
        <w:t xml:space="preserve">, you will attend meetings monthly, at a time that suits the group. </w:t>
      </w:r>
    </w:p>
    <w:p w:rsidR="0088322A" w:rsidRPr="00B07BAF" w:rsidRDefault="0088322A" w:rsidP="0088322A">
      <w:pPr>
        <w:rPr>
          <w:rFonts w:cstheme="minorHAnsi"/>
          <w:bCs/>
          <w:color w:val="000000" w:themeColor="text1"/>
        </w:rPr>
      </w:pPr>
      <w:r w:rsidRPr="00B07BAF">
        <w:rPr>
          <w:rFonts w:cstheme="minorHAnsi"/>
          <w:bCs/>
          <w:color w:val="000000" w:themeColor="text1"/>
        </w:rPr>
        <w:t xml:space="preserve">In between meetings and events, contact will be maintained through Facebook, email, online forums and teleconferences. There will be an expectation that you participate regularly in these discussions.  It will also be expected that you take part in focus groups and project work related to your areas of interest. </w:t>
      </w:r>
    </w:p>
    <w:p w:rsidR="0088322A" w:rsidRPr="00B07BAF" w:rsidRDefault="0088322A" w:rsidP="0088322A">
      <w:pPr>
        <w:rPr>
          <w:rFonts w:cstheme="minorHAnsi"/>
          <w:bCs/>
          <w:color w:val="000000" w:themeColor="text1"/>
        </w:rPr>
      </w:pPr>
      <w:r w:rsidRPr="00B07BAF">
        <w:rPr>
          <w:rFonts w:cstheme="minorHAnsi"/>
          <w:bCs/>
          <w:color w:val="000000" w:themeColor="text1"/>
        </w:rPr>
        <w:t>This is a volunteer role and although you will be paid for some of the events, it is expected that you will also volunteer your time for subcommittees, projects and other events.</w:t>
      </w:r>
    </w:p>
    <w:p w:rsidR="0088322A" w:rsidRPr="00B07BAF" w:rsidRDefault="0088322A" w:rsidP="0088322A">
      <w:pPr>
        <w:rPr>
          <w:rFonts w:cstheme="minorHAnsi"/>
          <w:bCs/>
          <w:color w:val="000000" w:themeColor="text1"/>
        </w:rPr>
      </w:pPr>
    </w:p>
    <w:p w:rsidR="0088322A" w:rsidRPr="00B07BAF" w:rsidRDefault="0088322A" w:rsidP="0088322A">
      <w:pPr>
        <w:rPr>
          <w:rFonts w:cstheme="minorHAnsi"/>
          <w:bCs/>
          <w:color w:val="000000" w:themeColor="text1"/>
        </w:rPr>
      </w:pPr>
      <w:r w:rsidRPr="00B07BAF">
        <w:rPr>
          <w:rFonts w:cstheme="minorHAnsi"/>
          <w:bCs/>
          <w:color w:val="000000" w:themeColor="text1"/>
        </w:rPr>
        <w:t>Can you tell me more about the activities that I can be involved in?</w:t>
      </w:r>
    </w:p>
    <w:p w:rsidR="0088322A" w:rsidRPr="00B07BAF" w:rsidRDefault="0088322A" w:rsidP="0088322A">
      <w:pPr>
        <w:pStyle w:val="ListParagraph"/>
        <w:ind w:left="360"/>
        <w:rPr>
          <w:rFonts w:cstheme="minorHAnsi"/>
          <w:bCs/>
          <w:color w:val="000000" w:themeColor="text1"/>
        </w:rPr>
      </w:pPr>
    </w:p>
    <w:p w:rsidR="0088322A" w:rsidRPr="00B07BAF" w:rsidRDefault="0088322A" w:rsidP="0088322A">
      <w:pPr>
        <w:rPr>
          <w:rFonts w:cstheme="minorHAnsi"/>
          <w:bCs/>
          <w:color w:val="000000" w:themeColor="text1"/>
        </w:rPr>
      </w:pPr>
      <w:r w:rsidRPr="00B07BAF">
        <w:rPr>
          <w:rFonts w:cstheme="minorHAnsi"/>
          <w:bCs/>
          <w:color w:val="000000" w:themeColor="text1"/>
        </w:rPr>
        <w:t>Community Engagement</w:t>
      </w:r>
    </w:p>
    <w:p w:rsidR="0088322A" w:rsidRPr="00B07BAF" w:rsidRDefault="0088322A" w:rsidP="0088322A">
      <w:pPr>
        <w:rPr>
          <w:rFonts w:cstheme="minorHAnsi"/>
          <w:color w:val="000000" w:themeColor="text1"/>
        </w:rPr>
      </w:pPr>
      <w:r w:rsidRPr="00B07BAF">
        <w:rPr>
          <w:rFonts w:cstheme="minorHAnsi"/>
          <w:bCs/>
          <w:color w:val="000000" w:themeColor="text1"/>
        </w:rPr>
        <w:t>What is it?</w:t>
      </w:r>
      <w:r w:rsidRPr="00B07BAF">
        <w:rPr>
          <w:rFonts w:cstheme="minorHAnsi"/>
          <w:color w:val="000000" w:themeColor="text1"/>
        </w:rPr>
        <w:t xml:space="preserve"> Young people are supported to become active community advocates for youth mental health.  The goal is to raise awareness of youth mental health, encourage young people to seek help early and to educate the broader community in youth mental health. Young people may be involved in community education activities, or as media spokespeople on the issue of youth mental health. You may be requested to speak at public functions or at local schools, mental health forums, conferences etc. </w:t>
      </w:r>
    </w:p>
    <w:p w:rsidR="0088322A" w:rsidRPr="00B07BAF" w:rsidRDefault="0088322A" w:rsidP="0088322A">
      <w:pPr>
        <w:rPr>
          <w:rFonts w:cstheme="minorHAnsi"/>
          <w:bCs/>
          <w:color w:val="000000" w:themeColor="text1"/>
        </w:rPr>
      </w:pPr>
    </w:p>
    <w:p w:rsidR="0088322A" w:rsidRPr="00B07BAF" w:rsidRDefault="0088322A" w:rsidP="0088322A">
      <w:pPr>
        <w:rPr>
          <w:rFonts w:cstheme="minorHAnsi"/>
          <w:bCs/>
          <w:color w:val="000000" w:themeColor="text1"/>
        </w:rPr>
      </w:pPr>
      <w:r w:rsidRPr="00B07BAF">
        <w:rPr>
          <w:rFonts w:cstheme="minorHAnsi"/>
          <w:bCs/>
          <w:color w:val="000000" w:themeColor="text1"/>
        </w:rPr>
        <w:t>What are the requirements? Young people do not need to have previous experience at talking in public or to the media.  Members will be supported and trained to become comfortable talking to the media and speaking at events… not everyone wants to do this, it’s not something you have to do.</w:t>
      </w:r>
    </w:p>
    <w:p w:rsidR="0088322A" w:rsidRPr="00B07BAF" w:rsidRDefault="0088322A" w:rsidP="0088322A">
      <w:pPr>
        <w:rPr>
          <w:rFonts w:cstheme="minorHAnsi"/>
          <w:bCs/>
          <w:color w:val="000000" w:themeColor="text1"/>
        </w:rPr>
      </w:pPr>
      <w:r w:rsidRPr="00B07BAF">
        <w:rPr>
          <w:rFonts w:cstheme="minorHAnsi"/>
          <w:bCs/>
          <w:color w:val="000000" w:themeColor="text1"/>
        </w:rPr>
        <w:t xml:space="preserve">What support is available for me? We won’t ask you to do anything you’re not comfortable with, and at all times you have the support of the headspace </w:t>
      </w:r>
      <w:r w:rsidR="00701D70">
        <w:rPr>
          <w:rFonts w:cstheme="minorHAnsi"/>
          <w:bCs/>
          <w:color w:val="000000" w:themeColor="text1"/>
        </w:rPr>
        <w:t>CAO</w:t>
      </w:r>
      <w:r w:rsidR="00AA70BF">
        <w:rPr>
          <w:rFonts w:cstheme="minorHAnsi"/>
          <w:bCs/>
          <w:color w:val="000000" w:themeColor="text1"/>
        </w:rPr>
        <w:t xml:space="preserve"> and other YRG</w:t>
      </w:r>
      <w:r w:rsidRPr="00B07BAF">
        <w:rPr>
          <w:rFonts w:cstheme="minorHAnsi"/>
          <w:bCs/>
          <w:color w:val="000000" w:themeColor="text1"/>
        </w:rPr>
        <w:t xml:space="preserve"> members. Not only that but when you become a member we will discuss what you feel confident with, and what you don’t, and can help you build skills and do some personal development to become a more confident speaker before you do any community engagement events.</w:t>
      </w:r>
    </w:p>
    <w:p w:rsidR="0088322A" w:rsidRPr="00B07BAF" w:rsidRDefault="0088322A" w:rsidP="0088322A">
      <w:pPr>
        <w:rPr>
          <w:rFonts w:cstheme="minorHAnsi"/>
          <w:color w:val="000000" w:themeColor="text1"/>
        </w:rPr>
      </w:pPr>
    </w:p>
    <w:p w:rsidR="0088322A" w:rsidRPr="00B07BAF" w:rsidRDefault="0088322A" w:rsidP="0088322A">
      <w:pPr>
        <w:rPr>
          <w:rFonts w:cstheme="minorHAnsi"/>
          <w:color w:val="000000" w:themeColor="text1"/>
        </w:rPr>
      </w:pPr>
      <w:r w:rsidRPr="00B07BAF">
        <w:rPr>
          <w:rFonts w:cstheme="minorHAnsi"/>
          <w:color w:val="000000" w:themeColor="text1"/>
        </w:rPr>
        <w:t xml:space="preserve">headspace Local Projects </w:t>
      </w:r>
    </w:p>
    <w:p w:rsidR="0088322A" w:rsidRPr="00B07BAF" w:rsidRDefault="0088322A" w:rsidP="0088322A">
      <w:pPr>
        <w:rPr>
          <w:rFonts w:cstheme="minorHAnsi"/>
          <w:color w:val="000000" w:themeColor="text1"/>
        </w:rPr>
      </w:pPr>
      <w:r w:rsidRPr="00B07BAF">
        <w:rPr>
          <w:rFonts w:cstheme="minorHAnsi"/>
          <w:bCs/>
          <w:color w:val="000000" w:themeColor="text1"/>
        </w:rPr>
        <w:t>What is it?</w:t>
      </w:r>
      <w:r w:rsidRPr="00B07BAF">
        <w:rPr>
          <w:rFonts w:cstheme="minorHAnsi"/>
          <w:color w:val="000000" w:themeColor="text1"/>
        </w:rPr>
        <w:t>  With support from the headspa</w:t>
      </w:r>
      <w:r w:rsidR="00AA70BF">
        <w:rPr>
          <w:rFonts w:cstheme="minorHAnsi"/>
          <w:color w:val="000000" w:themeColor="text1"/>
        </w:rPr>
        <w:t>ce centre staff, members of YRG</w:t>
      </w:r>
      <w:r w:rsidRPr="00B07BAF">
        <w:rPr>
          <w:rFonts w:cstheme="minorHAnsi"/>
          <w:color w:val="000000" w:themeColor="text1"/>
        </w:rPr>
        <w:t xml:space="preserve"> will have the opportunity to lead specific projects. These projects may include, production of a headspace video, planning a fundraising event, a youth week activity, an art competition....the possibilities are endless.</w:t>
      </w:r>
    </w:p>
    <w:p w:rsidR="0088322A" w:rsidRPr="00B07BAF" w:rsidRDefault="0088322A" w:rsidP="0088322A">
      <w:pPr>
        <w:rPr>
          <w:rFonts w:cstheme="minorHAnsi"/>
          <w:color w:val="000000" w:themeColor="text1"/>
        </w:rPr>
      </w:pPr>
    </w:p>
    <w:p w:rsidR="0088322A" w:rsidRPr="00B07BAF" w:rsidRDefault="0088322A" w:rsidP="0088322A">
      <w:pPr>
        <w:rPr>
          <w:rFonts w:cstheme="minorHAnsi"/>
          <w:color w:val="000000" w:themeColor="text1"/>
        </w:rPr>
      </w:pPr>
      <w:r w:rsidRPr="00B07BAF">
        <w:rPr>
          <w:rFonts w:cstheme="minorHAnsi"/>
          <w:color w:val="000000" w:themeColor="text1"/>
        </w:rPr>
        <w:t>Involvement in Focus Groups and Consultations</w:t>
      </w:r>
    </w:p>
    <w:p w:rsidR="0088322A" w:rsidRPr="00B07BAF" w:rsidRDefault="0088322A" w:rsidP="0088322A">
      <w:pPr>
        <w:rPr>
          <w:rFonts w:cstheme="minorHAnsi"/>
          <w:color w:val="000000" w:themeColor="text1"/>
        </w:rPr>
      </w:pPr>
      <w:r w:rsidRPr="00B07BAF">
        <w:rPr>
          <w:rFonts w:cstheme="minorHAnsi"/>
          <w:bCs/>
          <w:color w:val="000000" w:themeColor="text1"/>
        </w:rPr>
        <w:t>What is it?</w:t>
      </w:r>
      <w:r w:rsidRPr="00B07BAF">
        <w:rPr>
          <w:rFonts w:cstheme="minorHAnsi"/>
          <w:color w:val="000000" w:themeColor="text1"/>
        </w:rPr>
        <w:t xml:space="preserve"> From time to time focus groups are held around specific topics to help improve headspace services. The purpose is to assure that the interests and opinions of young people are represented in all aspects of headspace activity and that service and resources are youth friendly.  </w:t>
      </w:r>
    </w:p>
    <w:p w:rsidR="0088322A" w:rsidRPr="00B07BAF" w:rsidRDefault="0088322A" w:rsidP="0088322A">
      <w:pPr>
        <w:rPr>
          <w:rFonts w:cstheme="minorHAnsi"/>
          <w:color w:val="000000" w:themeColor="text1"/>
        </w:rPr>
      </w:pPr>
      <w:r w:rsidRPr="00B07BAF">
        <w:rPr>
          <w:rFonts w:cstheme="minorHAnsi"/>
          <w:bCs/>
          <w:color w:val="000000" w:themeColor="text1"/>
        </w:rPr>
        <w:t>When do they meet? These g</w:t>
      </w:r>
      <w:r w:rsidR="00AA70BF">
        <w:rPr>
          <w:rFonts w:cstheme="minorHAnsi"/>
          <w:bCs/>
          <w:color w:val="000000" w:themeColor="text1"/>
        </w:rPr>
        <w:t>roups are called as needed. YRG</w:t>
      </w:r>
      <w:r w:rsidRPr="00B07BAF">
        <w:rPr>
          <w:rFonts w:cstheme="minorHAnsi"/>
          <w:bCs/>
          <w:color w:val="000000" w:themeColor="text1"/>
        </w:rPr>
        <w:t xml:space="preserve"> members will be notified and asked for expressions of interest through email.  It is expected that the group members would be involved in several of these a year.</w:t>
      </w:r>
    </w:p>
    <w:p w:rsidR="0088322A" w:rsidRPr="00B07BAF" w:rsidRDefault="0088322A" w:rsidP="0088322A">
      <w:pPr>
        <w:rPr>
          <w:rFonts w:cstheme="minorHAnsi"/>
          <w:color w:val="000000" w:themeColor="text1"/>
        </w:rPr>
      </w:pPr>
    </w:p>
    <w:p w:rsidR="0088322A" w:rsidRPr="00B07BAF" w:rsidRDefault="0088322A" w:rsidP="0088322A">
      <w:pPr>
        <w:rPr>
          <w:rFonts w:cstheme="minorHAnsi"/>
          <w:color w:val="000000" w:themeColor="text1"/>
        </w:rPr>
      </w:pPr>
      <w:r w:rsidRPr="00B07BAF">
        <w:rPr>
          <w:rFonts w:cstheme="minorHAnsi"/>
          <w:color w:val="000000" w:themeColor="text1"/>
        </w:rPr>
        <w:t xml:space="preserve">Evaluation, Research, and Policy Advocacy </w:t>
      </w:r>
    </w:p>
    <w:p w:rsidR="0088322A" w:rsidRPr="00B07BAF" w:rsidRDefault="00AA70BF" w:rsidP="0088322A">
      <w:pPr>
        <w:rPr>
          <w:rFonts w:cstheme="minorHAnsi"/>
          <w:color w:val="000000" w:themeColor="text1"/>
        </w:rPr>
      </w:pPr>
      <w:r>
        <w:rPr>
          <w:rFonts w:cstheme="minorHAnsi"/>
          <w:color w:val="000000" w:themeColor="text1"/>
        </w:rPr>
        <w:t>What is it? YRG</w:t>
      </w:r>
      <w:r w:rsidR="0088322A" w:rsidRPr="00B07BAF">
        <w:rPr>
          <w:rFonts w:cstheme="minorHAnsi"/>
          <w:color w:val="000000" w:themeColor="text1"/>
        </w:rPr>
        <w:t xml:space="preserve"> members will have the opportunity to get involved in evaluation. Topics for evaluation will depend on the need at the time but may include – client satisfaction of a program, evaluating the effectiveness of a community event, evaluating our Facebook communications, and so on.</w:t>
      </w:r>
    </w:p>
    <w:p w:rsidR="00EB3C26" w:rsidRPr="00B07BAF" w:rsidRDefault="00EB3C26" w:rsidP="0088322A">
      <w:pPr>
        <w:rPr>
          <w:rFonts w:cstheme="minorHAnsi"/>
          <w:color w:val="000000" w:themeColor="text1"/>
        </w:rPr>
      </w:pPr>
    </w:p>
    <w:p w:rsidR="0088322A" w:rsidRPr="00B07BAF" w:rsidRDefault="0088322A" w:rsidP="0088322A">
      <w:pPr>
        <w:rPr>
          <w:rFonts w:cstheme="minorHAnsi"/>
          <w:color w:val="000000" w:themeColor="text1"/>
        </w:rPr>
      </w:pPr>
      <w:r w:rsidRPr="00B07BAF">
        <w:rPr>
          <w:rFonts w:cstheme="minorHAnsi"/>
          <w:color w:val="000000" w:themeColor="text1"/>
        </w:rPr>
        <w:t>What costs are involved with being a member?</w:t>
      </w:r>
    </w:p>
    <w:p w:rsidR="0088322A" w:rsidRPr="00B07BAF" w:rsidRDefault="0088322A" w:rsidP="0088322A">
      <w:pPr>
        <w:rPr>
          <w:rFonts w:cstheme="minorHAnsi"/>
          <w:color w:val="000000" w:themeColor="text1"/>
        </w:rPr>
      </w:pPr>
      <w:r w:rsidRPr="00B07BAF">
        <w:rPr>
          <w:rFonts w:cstheme="minorHAnsi"/>
          <w:color w:val="000000" w:themeColor="text1"/>
        </w:rPr>
        <w:t>There’s no cost in becoming a member… in fact there shouldn’t be any costs to yo</w:t>
      </w:r>
      <w:r w:rsidR="00AA70BF">
        <w:rPr>
          <w:rFonts w:cstheme="minorHAnsi"/>
          <w:color w:val="000000" w:themeColor="text1"/>
        </w:rPr>
        <w:t>u throughout your time with YRG</w:t>
      </w:r>
      <w:r w:rsidRPr="00B07BAF">
        <w:rPr>
          <w:rFonts w:cstheme="minorHAnsi"/>
          <w:color w:val="000000" w:themeColor="text1"/>
        </w:rPr>
        <w:t>.</w:t>
      </w:r>
    </w:p>
    <w:p w:rsidR="0088322A" w:rsidRPr="00B07BAF" w:rsidRDefault="0088322A" w:rsidP="0088322A">
      <w:pPr>
        <w:rPr>
          <w:rFonts w:cstheme="minorHAnsi"/>
          <w:color w:val="000000" w:themeColor="text1"/>
        </w:rPr>
      </w:pPr>
      <w:r w:rsidRPr="00B07BAF">
        <w:rPr>
          <w:rFonts w:cstheme="minorHAnsi"/>
          <w:color w:val="000000" w:themeColor="text1"/>
        </w:rPr>
        <w:t>headspace will cover the following costs when you are involved with activities and events:</w:t>
      </w:r>
    </w:p>
    <w:p w:rsidR="0088322A" w:rsidRPr="00B07BAF" w:rsidRDefault="0088322A" w:rsidP="0088322A">
      <w:pPr>
        <w:numPr>
          <w:ilvl w:val="0"/>
          <w:numId w:val="19"/>
        </w:numPr>
        <w:spacing w:after="0" w:line="240" w:lineRule="auto"/>
        <w:rPr>
          <w:rFonts w:cstheme="minorHAnsi"/>
          <w:color w:val="000000" w:themeColor="text1"/>
        </w:rPr>
      </w:pPr>
      <w:r w:rsidRPr="00B07BAF">
        <w:rPr>
          <w:rFonts w:cstheme="minorHAnsi"/>
          <w:color w:val="000000" w:themeColor="text1"/>
        </w:rPr>
        <w:t>Training</w:t>
      </w:r>
    </w:p>
    <w:p w:rsidR="0088322A" w:rsidRPr="00B07BAF" w:rsidRDefault="0088322A" w:rsidP="0088322A">
      <w:pPr>
        <w:numPr>
          <w:ilvl w:val="0"/>
          <w:numId w:val="19"/>
        </w:numPr>
        <w:spacing w:after="0" w:line="240" w:lineRule="auto"/>
        <w:rPr>
          <w:rFonts w:cstheme="minorHAnsi"/>
          <w:color w:val="000000" w:themeColor="text1"/>
        </w:rPr>
      </w:pPr>
      <w:r w:rsidRPr="00B07BAF">
        <w:rPr>
          <w:rFonts w:cstheme="minorHAnsi"/>
          <w:color w:val="000000" w:themeColor="text1"/>
        </w:rPr>
        <w:t>Travel costs to attend face to face events</w:t>
      </w:r>
    </w:p>
    <w:p w:rsidR="0088322A" w:rsidRPr="00B07BAF" w:rsidRDefault="0088322A" w:rsidP="0088322A">
      <w:pPr>
        <w:numPr>
          <w:ilvl w:val="0"/>
          <w:numId w:val="19"/>
        </w:numPr>
        <w:spacing w:after="0" w:line="240" w:lineRule="auto"/>
        <w:rPr>
          <w:rFonts w:cstheme="minorHAnsi"/>
          <w:color w:val="000000" w:themeColor="text1"/>
        </w:rPr>
      </w:pPr>
      <w:r w:rsidRPr="00B07BAF">
        <w:rPr>
          <w:rFonts w:cstheme="minorHAnsi"/>
          <w:color w:val="000000" w:themeColor="text1"/>
        </w:rPr>
        <w:t>Food, drinks and entrance to community events you are volunteering at</w:t>
      </w:r>
    </w:p>
    <w:p w:rsidR="0088322A" w:rsidRPr="00B07BAF" w:rsidRDefault="0088322A" w:rsidP="0088322A">
      <w:pPr>
        <w:spacing w:after="0" w:line="240" w:lineRule="auto"/>
        <w:ind w:left="720"/>
        <w:rPr>
          <w:rFonts w:cstheme="minorHAnsi"/>
          <w:color w:val="000000" w:themeColor="text1"/>
        </w:rPr>
      </w:pPr>
    </w:p>
    <w:p w:rsidR="0088322A" w:rsidRPr="00B07BAF" w:rsidRDefault="0088322A" w:rsidP="0088322A">
      <w:pPr>
        <w:spacing w:after="0" w:line="240" w:lineRule="auto"/>
        <w:ind w:left="720"/>
        <w:rPr>
          <w:rFonts w:cstheme="minorHAnsi"/>
          <w:color w:val="000000" w:themeColor="text1"/>
        </w:rPr>
      </w:pPr>
    </w:p>
    <w:p w:rsidR="0088322A" w:rsidRPr="00B07BAF" w:rsidRDefault="0088322A" w:rsidP="0088322A">
      <w:pPr>
        <w:rPr>
          <w:rFonts w:cstheme="minorHAnsi"/>
          <w:color w:val="000000" w:themeColor="text1"/>
        </w:rPr>
      </w:pPr>
      <w:r w:rsidRPr="00B07BAF">
        <w:rPr>
          <w:rFonts w:cstheme="minorHAnsi"/>
          <w:color w:val="000000" w:themeColor="text1"/>
        </w:rPr>
        <w:t>What kind of support and training will I receive?</w:t>
      </w:r>
    </w:p>
    <w:p w:rsidR="0088322A" w:rsidRPr="00B07BAF" w:rsidRDefault="0088322A" w:rsidP="0088322A">
      <w:pPr>
        <w:rPr>
          <w:rFonts w:cstheme="minorHAnsi"/>
          <w:color w:val="000000" w:themeColor="text1"/>
        </w:rPr>
      </w:pPr>
      <w:r w:rsidRPr="00B07BAF">
        <w:rPr>
          <w:rFonts w:cstheme="minorHAnsi"/>
          <w:color w:val="000000" w:themeColor="text1"/>
        </w:rPr>
        <w:t>Training will be given in a variety of areas; it really depends on what your needs are and what you want to work on. It may include:</w:t>
      </w:r>
    </w:p>
    <w:p w:rsidR="0088322A" w:rsidRPr="00B07BAF" w:rsidRDefault="0088322A" w:rsidP="0088322A">
      <w:pPr>
        <w:numPr>
          <w:ilvl w:val="0"/>
          <w:numId w:val="20"/>
        </w:numPr>
        <w:spacing w:after="0" w:line="240" w:lineRule="auto"/>
        <w:rPr>
          <w:rFonts w:cstheme="minorHAnsi"/>
          <w:color w:val="000000" w:themeColor="text1"/>
        </w:rPr>
      </w:pPr>
      <w:r w:rsidRPr="00B07BAF">
        <w:rPr>
          <w:rFonts w:cstheme="minorHAnsi"/>
          <w:color w:val="000000" w:themeColor="text1"/>
        </w:rPr>
        <w:t xml:space="preserve">Leadership </w:t>
      </w:r>
    </w:p>
    <w:p w:rsidR="0088322A" w:rsidRPr="00B07BAF" w:rsidRDefault="0088322A" w:rsidP="0088322A">
      <w:pPr>
        <w:numPr>
          <w:ilvl w:val="0"/>
          <w:numId w:val="20"/>
        </w:numPr>
        <w:spacing w:after="0" w:line="240" w:lineRule="auto"/>
        <w:rPr>
          <w:rFonts w:cstheme="minorHAnsi"/>
          <w:color w:val="000000" w:themeColor="text1"/>
        </w:rPr>
      </w:pPr>
      <w:r w:rsidRPr="00B07BAF">
        <w:rPr>
          <w:rFonts w:cstheme="minorHAnsi"/>
          <w:color w:val="000000" w:themeColor="text1"/>
        </w:rPr>
        <w:t xml:space="preserve">Project management </w:t>
      </w:r>
    </w:p>
    <w:p w:rsidR="0088322A" w:rsidRPr="00B07BAF" w:rsidRDefault="0088322A" w:rsidP="0088322A">
      <w:pPr>
        <w:numPr>
          <w:ilvl w:val="0"/>
          <w:numId w:val="20"/>
        </w:numPr>
        <w:spacing w:after="0" w:line="240" w:lineRule="auto"/>
        <w:rPr>
          <w:rFonts w:cstheme="minorHAnsi"/>
          <w:color w:val="000000" w:themeColor="text1"/>
        </w:rPr>
      </w:pPr>
      <w:r w:rsidRPr="00B07BAF">
        <w:rPr>
          <w:rFonts w:cstheme="minorHAnsi"/>
          <w:color w:val="000000" w:themeColor="text1"/>
        </w:rPr>
        <w:t>mental health awareness</w:t>
      </w:r>
    </w:p>
    <w:p w:rsidR="0088322A" w:rsidRPr="00B07BAF" w:rsidRDefault="0088322A" w:rsidP="0088322A">
      <w:pPr>
        <w:numPr>
          <w:ilvl w:val="0"/>
          <w:numId w:val="20"/>
        </w:numPr>
        <w:spacing w:after="0" w:line="240" w:lineRule="auto"/>
        <w:rPr>
          <w:rFonts w:cstheme="minorHAnsi"/>
          <w:color w:val="000000" w:themeColor="text1"/>
        </w:rPr>
      </w:pPr>
      <w:r w:rsidRPr="00B07BAF">
        <w:rPr>
          <w:rFonts w:cstheme="minorHAnsi"/>
          <w:color w:val="000000" w:themeColor="text1"/>
        </w:rPr>
        <w:t xml:space="preserve">talking to the media </w:t>
      </w:r>
    </w:p>
    <w:p w:rsidR="0088322A" w:rsidRPr="00B07BAF" w:rsidRDefault="0088322A" w:rsidP="0088322A">
      <w:pPr>
        <w:numPr>
          <w:ilvl w:val="0"/>
          <w:numId w:val="20"/>
        </w:numPr>
        <w:spacing w:after="0" w:line="240" w:lineRule="auto"/>
        <w:rPr>
          <w:rFonts w:cstheme="minorHAnsi"/>
          <w:bCs/>
          <w:color w:val="000000" w:themeColor="text1"/>
        </w:rPr>
      </w:pPr>
      <w:r w:rsidRPr="00B07BAF">
        <w:rPr>
          <w:rFonts w:cstheme="minorHAnsi"/>
          <w:bCs/>
          <w:color w:val="000000" w:themeColor="text1"/>
        </w:rPr>
        <w:t>Public speaking</w:t>
      </w:r>
    </w:p>
    <w:p w:rsidR="0088322A" w:rsidRPr="00B07BAF" w:rsidRDefault="0088322A" w:rsidP="0088322A">
      <w:pPr>
        <w:spacing w:after="0" w:line="240" w:lineRule="auto"/>
        <w:rPr>
          <w:rFonts w:cstheme="minorHAnsi"/>
          <w:bCs/>
          <w:color w:val="000000" w:themeColor="text1"/>
        </w:rPr>
      </w:pPr>
    </w:p>
    <w:p w:rsidR="0088322A" w:rsidRPr="00B07BAF" w:rsidRDefault="0088322A" w:rsidP="0088322A">
      <w:pPr>
        <w:spacing w:after="0" w:line="240" w:lineRule="auto"/>
        <w:rPr>
          <w:rFonts w:cstheme="minorHAnsi"/>
          <w:bCs/>
          <w:color w:val="000000" w:themeColor="text1"/>
        </w:rPr>
      </w:pPr>
    </w:p>
    <w:p w:rsidR="0088322A" w:rsidRPr="00B07BAF" w:rsidRDefault="0088322A" w:rsidP="0088322A">
      <w:pPr>
        <w:rPr>
          <w:rFonts w:cstheme="minorHAnsi"/>
          <w:bCs/>
          <w:color w:val="000000" w:themeColor="text1"/>
        </w:rPr>
      </w:pPr>
      <w:r w:rsidRPr="00B07BAF">
        <w:rPr>
          <w:rFonts w:cstheme="minorHAnsi"/>
          <w:bCs/>
          <w:color w:val="000000" w:themeColor="text1"/>
        </w:rPr>
        <w:t>What hap</w:t>
      </w:r>
      <w:r w:rsidR="00AA70BF">
        <w:rPr>
          <w:rFonts w:cstheme="minorHAnsi"/>
          <w:bCs/>
          <w:color w:val="000000" w:themeColor="text1"/>
        </w:rPr>
        <w:t>pens after I’ve been in the YRG</w:t>
      </w:r>
      <w:r w:rsidRPr="00B07BAF">
        <w:rPr>
          <w:rFonts w:cstheme="minorHAnsi"/>
          <w:bCs/>
          <w:color w:val="000000" w:themeColor="text1"/>
        </w:rPr>
        <w:t xml:space="preserve"> for 12 months?</w:t>
      </w:r>
    </w:p>
    <w:p w:rsidR="0088322A" w:rsidRPr="00B07BAF" w:rsidRDefault="0088322A" w:rsidP="0088322A">
      <w:pPr>
        <w:spacing w:after="0" w:line="240" w:lineRule="auto"/>
        <w:rPr>
          <w:rFonts w:eastAsia="Times New Roman" w:cstheme="minorHAnsi"/>
          <w:color w:val="000000" w:themeColor="text1"/>
          <w:szCs w:val="24"/>
          <w:lang w:eastAsia="en-US"/>
        </w:rPr>
      </w:pPr>
      <w:r w:rsidRPr="00B07BAF">
        <w:rPr>
          <w:rFonts w:eastAsia="Times New Roman" w:cstheme="minorHAnsi"/>
          <w:color w:val="000000" w:themeColor="text1"/>
          <w:szCs w:val="24"/>
          <w:lang w:eastAsia="en-US"/>
        </w:rPr>
        <w:t>Towards the end of your 12 months with the group, you will meet with the headspace</w:t>
      </w:r>
      <w:r w:rsidR="00701D70">
        <w:rPr>
          <w:rFonts w:eastAsia="Times New Roman" w:cstheme="minorHAnsi"/>
          <w:color w:val="000000" w:themeColor="text1"/>
          <w:szCs w:val="24"/>
          <w:lang w:eastAsia="en-US"/>
        </w:rPr>
        <w:t xml:space="preserve"> CAO </w:t>
      </w:r>
      <w:r w:rsidRPr="00B07BAF">
        <w:rPr>
          <w:rFonts w:eastAsia="Times New Roman" w:cstheme="minorHAnsi"/>
          <w:color w:val="000000" w:themeColor="text1"/>
          <w:szCs w:val="24"/>
          <w:lang w:eastAsia="en-US"/>
        </w:rPr>
        <w:t>to talk about it – how you’re finding the group and whether you’d like to continue.  If you are still in the age range and can commit to another period with the group, you can renew. Membership is for up to 3 years.</w:t>
      </w: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r w:rsidRPr="00B07BAF">
        <w:rPr>
          <w:rFonts w:eastAsia="Times New Roman" w:cstheme="minorHAnsi"/>
          <w:color w:val="000000" w:themeColor="text1"/>
          <w:szCs w:val="24"/>
          <w:lang w:eastAsia="en-US"/>
        </w:rPr>
        <w:t>Why can members only be involved for 3 years?</w:t>
      </w: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r w:rsidRPr="00B07BAF">
        <w:rPr>
          <w:rFonts w:eastAsia="Times New Roman" w:cstheme="minorHAnsi"/>
          <w:color w:val="000000" w:themeColor="text1"/>
          <w:szCs w:val="24"/>
          <w:lang w:eastAsia="en-US"/>
        </w:rPr>
        <w:t>If after 3 years you still want to be involved it hopefully means you’ve had a blast and really got a lot out of it, which is what we want. We also want to give these same opportunities for others but to keep the group to a reasonable size, we have to say goodbye to members as well as saying hello and welcoming new members.  If you want stay involved with the community there will be many opti</w:t>
      </w:r>
      <w:r w:rsidR="00A75D3C">
        <w:rPr>
          <w:rFonts w:eastAsia="Times New Roman" w:cstheme="minorHAnsi"/>
          <w:color w:val="000000" w:themeColor="text1"/>
          <w:szCs w:val="24"/>
          <w:lang w:eastAsia="en-US"/>
        </w:rPr>
        <w:t>ons – the CA</w:t>
      </w:r>
      <w:r w:rsidRPr="00B07BAF">
        <w:rPr>
          <w:rFonts w:eastAsia="Times New Roman" w:cstheme="minorHAnsi"/>
          <w:color w:val="000000" w:themeColor="text1"/>
          <w:szCs w:val="24"/>
          <w:lang w:eastAsia="en-US"/>
        </w:rPr>
        <w:t>O will help you find them.</w:t>
      </w: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r w:rsidRPr="00B07BAF">
        <w:rPr>
          <w:rFonts w:eastAsia="Times New Roman" w:cstheme="minorHAnsi"/>
          <w:color w:val="000000" w:themeColor="text1"/>
          <w:szCs w:val="24"/>
          <w:lang w:eastAsia="en-US"/>
        </w:rPr>
        <w:t xml:space="preserve">What are the rules </w:t>
      </w:r>
      <w:r w:rsidR="00EB3C26" w:rsidRPr="00B07BAF">
        <w:rPr>
          <w:rFonts w:eastAsia="Times New Roman" w:cstheme="minorHAnsi"/>
          <w:color w:val="000000" w:themeColor="text1"/>
          <w:szCs w:val="24"/>
          <w:lang w:eastAsia="en-US"/>
        </w:rPr>
        <w:t>– respect</w:t>
      </w:r>
      <w:r w:rsidRPr="00B07BAF">
        <w:rPr>
          <w:rFonts w:eastAsia="Times New Roman" w:cstheme="minorHAnsi"/>
          <w:color w:val="000000" w:themeColor="text1"/>
          <w:szCs w:val="24"/>
          <w:lang w:eastAsia="en-US"/>
        </w:rPr>
        <w:t xml:space="preserve"> and looking after each other, and other stuff?</w:t>
      </w: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r w:rsidRPr="00B07BAF">
        <w:rPr>
          <w:rFonts w:eastAsia="Times New Roman" w:cstheme="minorHAnsi"/>
          <w:color w:val="000000" w:themeColor="text1"/>
          <w:szCs w:val="24"/>
          <w:lang w:eastAsia="en-US"/>
        </w:rPr>
        <w:t xml:space="preserve">Glad you asked!  All of our most important rules that members need to follow are in the Terms of Reference on the next page. </w:t>
      </w: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AA70BF" w:rsidP="0088322A">
      <w:pPr>
        <w:spacing w:after="0" w:line="240" w:lineRule="auto"/>
        <w:rPr>
          <w:rFonts w:eastAsia="Times New Roman" w:cstheme="minorHAnsi"/>
          <w:color w:val="000000" w:themeColor="text1"/>
          <w:sz w:val="48"/>
          <w:szCs w:val="48"/>
          <w:lang w:eastAsia="en-US"/>
        </w:rPr>
      </w:pPr>
      <w:r>
        <w:rPr>
          <w:rFonts w:eastAsia="Times New Roman" w:cstheme="minorHAnsi"/>
          <w:color w:val="000000" w:themeColor="text1"/>
          <w:sz w:val="48"/>
          <w:szCs w:val="48"/>
          <w:lang w:eastAsia="en-US"/>
        </w:rPr>
        <w:t>Youth Reference Group</w:t>
      </w:r>
      <w:r w:rsidR="0088322A" w:rsidRPr="00B07BAF">
        <w:rPr>
          <w:rFonts w:eastAsia="Times New Roman" w:cstheme="minorHAnsi"/>
          <w:color w:val="000000" w:themeColor="text1"/>
          <w:sz w:val="48"/>
          <w:szCs w:val="48"/>
          <w:lang w:eastAsia="en-US"/>
        </w:rPr>
        <w:t xml:space="preserve"> (</w:t>
      </w:r>
      <w:r>
        <w:rPr>
          <w:rFonts w:eastAsia="Times New Roman" w:cstheme="minorHAnsi"/>
          <w:color w:val="000000" w:themeColor="text1"/>
          <w:sz w:val="48"/>
          <w:szCs w:val="48"/>
          <w:lang w:eastAsia="en-US"/>
        </w:rPr>
        <w:t>YRG</w:t>
      </w:r>
      <w:r w:rsidR="0088322A" w:rsidRPr="00B07BAF">
        <w:rPr>
          <w:rFonts w:eastAsia="Times New Roman" w:cstheme="minorHAnsi"/>
          <w:color w:val="000000" w:themeColor="text1"/>
          <w:sz w:val="48"/>
          <w:szCs w:val="48"/>
          <w:lang w:eastAsia="en-US"/>
        </w:rPr>
        <w:t>)</w:t>
      </w:r>
    </w:p>
    <w:p w:rsidR="0088322A" w:rsidRPr="00B07BAF" w:rsidRDefault="0088322A" w:rsidP="0088322A">
      <w:pPr>
        <w:spacing w:after="0" w:line="240" w:lineRule="auto"/>
        <w:rPr>
          <w:rFonts w:eastAsia="Times New Roman" w:cstheme="minorHAnsi"/>
          <w:color w:val="000000" w:themeColor="text1"/>
          <w:sz w:val="48"/>
          <w:szCs w:val="48"/>
          <w:lang w:eastAsia="en-US"/>
        </w:rPr>
      </w:pPr>
    </w:p>
    <w:p w:rsidR="0088322A" w:rsidRPr="00B07BAF" w:rsidRDefault="0088322A" w:rsidP="0088322A">
      <w:pPr>
        <w:spacing w:after="0" w:line="240" w:lineRule="auto"/>
        <w:rPr>
          <w:rFonts w:eastAsia="Times New Roman" w:cstheme="minorHAnsi"/>
          <w:color w:val="000000" w:themeColor="text1"/>
          <w:sz w:val="48"/>
          <w:szCs w:val="48"/>
          <w:lang w:eastAsia="en-US"/>
        </w:rPr>
      </w:pPr>
      <w:r w:rsidRPr="00B07BAF">
        <w:rPr>
          <w:rFonts w:eastAsia="Times New Roman" w:cstheme="minorHAnsi"/>
          <w:color w:val="000000" w:themeColor="text1"/>
          <w:sz w:val="48"/>
          <w:szCs w:val="48"/>
          <w:lang w:eastAsia="en-US"/>
        </w:rPr>
        <w:t>Terms of Reference (</w:t>
      </w:r>
      <w:proofErr w:type="spellStart"/>
      <w:r w:rsidRPr="00B07BAF">
        <w:rPr>
          <w:rFonts w:eastAsia="Times New Roman" w:cstheme="minorHAnsi"/>
          <w:color w:val="000000" w:themeColor="text1"/>
          <w:sz w:val="48"/>
          <w:szCs w:val="48"/>
          <w:lang w:eastAsia="en-US"/>
        </w:rPr>
        <w:t>ToR</w:t>
      </w:r>
      <w:proofErr w:type="spellEnd"/>
      <w:r w:rsidRPr="00B07BAF">
        <w:rPr>
          <w:rFonts w:eastAsia="Times New Roman" w:cstheme="minorHAnsi"/>
          <w:color w:val="000000" w:themeColor="text1"/>
          <w:sz w:val="48"/>
          <w:szCs w:val="48"/>
          <w:lang w:eastAsia="en-US"/>
        </w:rPr>
        <w:t>)</w:t>
      </w: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lang w:eastAsia="en-US"/>
        </w:rPr>
      </w:pPr>
    </w:p>
    <w:p w:rsidR="0088322A" w:rsidRPr="00B07BAF" w:rsidRDefault="0088322A" w:rsidP="0088322A">
      <w:pPr>
        <w:pStyle w:val="ListParagraph"/>
        <w:numPr>
          <w:ilvl w:val="0"/>
          <w:numId w:val="25"/>
        </w:numPr>
        <w:spacing w:after="0" w:line="240" w:lineRule="auto"/>
        <w:rPr>
          <w:rFonts w:cstheme="minorHAnsi"/>
          <w:color w:val="000000" w:themeColor="text1"/>
        </w:rPr>
      </w:pPr>
      <w:r w:rsidRPr="00B07BAF">
        <w:rPr>
          <w:rFonts w:cstheme="minorHAnsi"/>
          <w:color w:val="000000" w:themeColor="text1"/>
        </w:rPr>
        <w:t>Review of the Terms of Reference:</w:t>
      </w:r>
    </w:p>
    <w:p w:rsidR="0088322A" w:rsidRPr="00B07BAF" w:rsidRDefault="0088322A" w:rsidP="0088322A">
      <w:pPr>
        <w:pStyle w:val="ListParagraph"/>
        <w:rPr>
          <w:rFonts w:cstheme="minorHAnsi"/>
          <w:color w:val="000000" w:themeColor="text1"/>
        </w:rPr>
      </w:pPr>
    </w:p>
    <w:p w:rsidR="0088322A" w:rsidRPr="00B07BAF" w:rsidRDefault="00AA70BF" w:rsidP="0088322A">
      <w:pPr>
        <w:spacing w:after="200" w:line="276" w:lineRule="auto"/>
        <w:rPr>
          <w:rFonts w:eastAsia="Times New Roman" w:cstheme="minorHAnsi"/>
          <w:color w:val="000000" w:themeColor="text1"/>
          <w:szCs w:val="24"/>
          <w:lang w:eastAsia="en-US"/>
        </w:rPr>
      </w:pPr>
      <w:r>
        <w:rPr>
          <w:rFonts w:eastAsia="Times New Roman" w:cstheme="minorHAnsi"/>
          <w:color w:val="000000" w:themeColor="text1"/>
          <w:szCs w:val="24"/>
          <w:lang w:eastAsia="en-US"/>
        </w:rPr>
        <w:t>The YRG</w:t>
      </w:r>
      <w:r w:rsidR="0088322A" w:rsidRPr="00B07BAF">
        <w:rPr>
          <w:rFonts w:eastAsia="Times New Roman" w:cstheme="minorHAnsi"/>
          <w:color w:val="000000" w:themeColor="text1"/>
          <w:szCs w:val="24"/>
          <w:lang w:eastAsia="en-US"/>
        </w:rPr>
        <w:t xml:space="preserve"> terms of reference will be reviewed every 12 months</w:t>
      </w:r>
    </w:p>
    <w:p w:rsidR="0088322A" w:rsidRPr="00B07BAF" w:rsidRDefault="0088322A" w:rsidP="0088322A">
      <w:pPr>
        <w:spacing w:after="0" w:line="276" w:lineRule="auto"/>
        <w:rPr>
          <w:rFonts w:eastAsia="Times New Roman" w:cstheme="minorHAnsi"/>
          <w:color w:val="000000" w:themeColor="text1"/>
          <w:szCs w:val="24"/>
          <w:lang w:eastAsia="en-US"/>
        </w:rPr>
      </w:pPr>
    </w:p>
    <w:p w:rsidR="0088322A" w:rsidRPr="00B07BAF" w:rsidRDefault="00AA70BF" w:rsidP="0088322A">
      <w:pPr>
        <w:pStyle w:val="ListParagraph"/>
        <w:numPr>
          <w:ilvl w:val="0"/>
          <w:numId w:val="25"/>
        </w:numPr>
        <w:spacing w:after="0" w:line="276" w:lineRule="auto"/>
        <w:rPr>
          <w:rFonts w:cstheme="minorHAnsi"/>
          <w:color w:val="000000" w:themeColor="text1"/>
        </w:rPr>
      </w:pPr>
      <w:r>
        <w:rPr>
          <w:rFonts w:cstheme="minorHAnsi"/>
          <w:color w:val="000000" w:themeColor="text1"/>
        </w:rPr>
        <w:t>Purpose of YRG</w:t>
      </w:r>
    </w:p>
    <w:p w:rsidR="0088322A" w:rsidRPr="00B07BAF" w:rsidRDefault="0088322A" w:rsidP="0088322A">
      <w:pPr>
        <w:spacing w:after="0" w:line="276" w:lineRule="auto"/>
        <w:rPr>
          <w:rFonts w:cstheme="minorHAnsi"/>
          <w:color w:val="000000" w:themeColor="text1"/>
          <w:szCs w:val="24"/>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The purpose of the headspace A</w:t>
      </w:r>
      <w:r w:rsidR="00AA70BF">
        <w:rPr>
          <w:rFonts w:cstheme="minorHAnsi"/>
          <w:color w:val="000000" w:themeColor="text1"/>
        </w:rPr>
        <w:t>dvisory and Reference Team (YRG</w:t>
      </w:r>
      <w:r w:rsidR="00B07BAF" w:rsidRPr="00B07BAF">
        <w:rPr>
          <w:rFonts w:cstheme="minorHAnsi"/>
          <w:color w:val="000000" w:themeColor="text1"/>
        </w:rPr>
        <w:t>) is</w:t>
      </w:r>
      <w:r w:rsidRPr="00B07BAF">
        <w:rPr>
          <w:rFonts w:cstheme="minorHAnsi"/>
          <w:color w:val="000000" w:themeColor="text1"/>
        </w:rPr>
        <w:t xml:space="preserve"> to:</w:t>
      </w:r>
    </w:p>
    <w:p w:rsidR="0088322A" w:rsidRPr="00B07BAF" w:rsidRDefault="00EB3C26" w:rsidP="0088322A">
      <w:pPr>
        <w:pStyle w:val="ListParagraph"/>
        <w:numPr>
          <w:ilvl w:val="0"/>
          <w:numId w:val="26"/>
        </w:numPr>
        <w:spacing w:after="0" w:line="276" w:lineRule="auto"/>
        <w:rPr>
          <w:rFonts w:cstheme="minorHAnsi"/>
          <w:color w:val="000000" w:themeColor="text1"/>
        </w:rPr>
      </w:pPr>
      <w:r w:rsidRPr="00B07BAF">
        <w:rPr>
          <w:rFonts w:cstheme="minorHAnsi"/>
          <w:color w:val="000000" w:themeColor="text1"/>
        </w:rPr>
        <w:t>Provide</w:t>
      </w:r>
      <w:r w:rsidR="0088322A" w:rsidRPr="00B07BAF">
        <w:rPr>
          <w:rFonts w:cstheme="minorHAnsi"/>
          <w:color w:val="000000" w:themeColor="text1"/>
        </w:rPr>
        <w:t xml:space="preserve"> a </w:t>
      </w:r>
      <w:r w:rsidR="001879BB" w:rsidRPr="00B07BAF">
        <w:rPr>
          <w:rFonts w:cstheme="minorHAnsi"/>
          <w:color w:val="000000" w:themeColor="text1"/>
        </w:rPr>
        <w:t>space for</w:t>
      </w:r>
      <w:r w:rsidR="0088322A" w:rsidRPr="00B07BAF">
        <w:rPr>
          <w:rFonts w:cstheme="minorHAnsi"/>
          <w:color w:val="000000" w:themeColor="text1"/>
        </w:rPr>
        <w:t xml:space="preserve"> the exchange of ideas and re</w:t>
      </w:r>
      <w:r w:rsidR="00C01EFB">
        <w:rPr>
          <w:rFonts w:cstheme="minorHAnsi"/>
          <w:color w:val="000000" w:themeColor="text1"/>
        </w:rPr>
        <w:t xml:space="preserve">sources, and assist headspace </w:t>
      </w:r>
      <w:r w:rsidR="00DC7246">
        <w:rPr>
          <w:rFonts w:cstheme="minorHAnsi"/>
          <w:color w:val="000000" w:themeColor="text1"/>
        </w:rPr>
        <w:t>Devonport</w:t>
      </w:r>
      <w:r w:rsidR="00C01EFB">
        <w:rPr>
          <w:rFonts w:cstheme="minorHAnsi"/>
          <w:color w:val="000000" w:themeColor="text1"/>
        </w:rPr>
        <w:t xml:space="preserve"> and Burnie</w:t>
      </w:r>
      <w:r w:rsidR="00DC7246">
        <w:rPr>
          <w:rFonts w:cstheme="minorHAnsi"/>
          <w:color w:val="000000" w:themeColor="text1"/>
        </w:rPr>
        <w:t xml:space="preserve"> centres </w:t>
      </w:r>
      <w:r w:rsidR="0088322A" w:rsidRPr="00B07BAF">
        <w:rPr>
          <w:rFonts w:cstheme="minorHAnsi"/>
          <w:color w:val="000000" w:themeColor="text1"/>
        </w:rPr>
        <w:t>deliver services that are relevant, effective, youth-informed and client-focussed. The p</w:t>
      </w:r>
      <w:r w:rsidR="00AA70BF">
        <w:rPr>
          <w:rFonts w:cstheme="minorHAnsi"/>
          <w:color w:val="000000" w:themeColor="text1"/>
        </w:rPr>
        <w:t>erspective and input of YRG</w:t>
      </w:r>
      <w:r w:rsidR="00B07BAF" w:rsidRPr="00B07BAF">
        <w:rPr>
          <w:rFonts w:cstheme="minorHAnsi"/>
          <w:color w:val="000000" w:themeColor="text1"/>
        </w:rPr>
        <w:t xml:space="preserve"> is also expected to </w:t>
      </w:r>
      <w:r w:rsidR="0088322A" w:rsidRPr="00B07BAF">
        <w:rPr>
          <w:rFonts w:cstheme="minorHAnsi"/>
          <w:color w:val="000000" w:themeColor="text1"/>
        </w:rPr>
        <w:t>benefit the Lead Agency</w:t>
      </w:r>
      <w:r w:rsidR="001879BB" w:rsidRPr="00B07BAF">
        <w:rPr>
          <w:rFonts w:cstheme="minorHAnsi"/>
          <w:color w:val="000000" w:themeColor="text1"/>
        </w:rPr>
        <w:t>, Cornerstone</w:t>
      </w:r>
      <w:r w:rsidR="0088322A" w:rsidRPr="00B07BAF">
        <w:rPr>
          <w:rFonts w:cstheme="minorHAnsi"/>
          <w:color w:val="000000" w:themeColor="text1"/>
        </w:rPr>
        <w:t xml:space="preserve"> Youth Services </w:t>
      </w:r>
      <w:proofErr w:type="spellStart"/>
      <w:r w:rsidR="0088322A" w:rsidRPr="00B07BAF">
        <w:rPr>
          <w:rFonts w:cstheme="minorHAnsi"/>
          <w:color w:val="000000" w:themeColor="text1"/>
        </w:rPr>
        <w:t>Inc</w:t>
      </w:r>
      <w:proofErr w:type="spellEnd"/>
      <w:r w:rsidR="0088322A" w:rsidRPr="00B07BAF">
        <w:rPr>
          <w:rFonts w:cstheme="minorHAnsi"/>
          <w:color w:val="000000" w:themeColor="text1"/>
        </w:rPr>
        <w:t>, and headspace National.</w:t>
      </w:r>
    </w:p>
    <w:p w:rsidR="0088322A" w:rsidRPr="00B07BAF" w:rsidRDefault="00B07BAF" w:rsidP="0088322A">
      <w:pPr>
        <w:pStyle w:val="ListParagraph"/>
        <w:numPr>
          <w:ilvl w:val="0"/>
          <w:numId w:val="26"/>
        </w:numPr>
        <w:spacing w:after="0" w:line="276" w:lineRule="auto"/>
        <w:rPr>
          <w:rFonts w:cstheme="minorHAnsi"/>
          <w:color w:val="000000" w:themeColor="text1"/>
        </w:rPr>
      </w:pPr>
      <w:r w:rsidRPr="00B07BAF">
        <w:rPr>
          <w:rFonts w:cstheme="minorHAnsi"/>
          <w:color w:val="000000" w:themeColor="text1"/>
        </w:rPr>
        <w:t>Empower</w:t>
      </w:r>
      <w:r w:rsidR="0088322A" w:rsidRPr="00B07BAF">
        <w:rPr>
          <w:rFonts w:cstheme="minorHAnsi"/>
          <w:color w:val="000000" w:themeColor="text1"/>
        </w:rPr>
        <w:t xml:space="preserve"> and develop young people, and through their participation help them develop valued knowledge and skills.</w:t>
      </w:r>
    </w:p>
    <w:p w:rsidR="0088322A" w:rsidRPr="00B07BAF" w:rsidRDefault="0088322A" w:rsidP="0088322A">
      <w:pPr>
        <w:spacing w:after="0" w:line="276" w:lineRule="auto"/>
        <w:rPr>
          <w:rFonts w:cstheme="minorHAnsi"/>
          <w:color w:val="000000" w:themeColor="text1"/>
          <w:szCs w:val="24"/>
        </w:rPr>
      </w:pPr>
    </w:p>
    <w:p w:rsidR="0088322A" w:rsidRPr="00B07BAF" w:rsidRDefault="0088322A" w:rsidP="0088322A">
      <w:pPr>
        <w:spacing w:after="0" w:line="276" w:lineRule="auto"/>
        <w:rPr>
          <w:rFonts w:cstheme="minorHAnsi"/>
          <w:color w:val="000000" w:themeColor="text1"/>
          <w:szCs w:val="24"/>
        </w:rPr>
      </w:pPr>
    </w:p>
    <w:p w:rsidR="0088322A" w:rsidRPr="00B07BAF" w:rsidRDefault="00AA70BF" w:rsidP="0088322A">
      <w:pPr>
        <w:pStyle w:val="ListParagraph"/>
        <w:numPr>
          <w:ilvl w:val="0"/>
          <w:numId w:val="25"/>
        </w:numPr>
        <w:spacing w:after="0" w:line="276" w:lineRule="auto"/>
        <w:rPr>
          <w:rFonts w:cstheme="minorHAnsi"/>
          <w:color w:val="000000" w:themeColor="text1"/>
          <w:szCs w:val="24"/>
        </w:rPr>
      </w:pPr>
      <w:r>
        <w:rPr>
          <w:rFonts w:cstheme="minorHAnsi"/>
          <w:color w:val="000000" w:themeColor="text1"/>
        </w:rPr>
        <w:t>Objectives of YRG</w:t>
      </w:r>
      <w:r w:rsidR="0088322A" w:rsidRPr="00B07BAF">
        <w:rPr>
          <w:rFonts w:cstheme="minorHAnsi"/>
          <w:color w:val="000000" w:themeColor="text1"/>
        </w:rPr>
        <w:t>:</w:t>
      </w:r>
    </w:p>
    <w:p w:rsidR="0088322A" w:rsidRPr="00B07BAF" w:rsidRDefault="0088322A" w:rsidP="0088322A">
      <w:pPr>
        <w:pStyle w:val="ListParagraph"/>
        <w:numPr>
          <w:ilvl w:val="0"/>
          <w:numId w:val="27"/>
        </w:numPr>
        <w:spacing w:after="0" w:line="276" w:lineRule="auto"/>
        <w:jc w:val="both"/>
        <w:rPr>
          <w:rFonts w:cstheme="minorHAnsi"/>
          <w:color w:val="000000" w:themeColor="text1"/>
        </w:rPr>
      </w:pPr>
      <w:r w:rsidRPr="00B07BAF">
        <w:rPr>
          <w:rFonts w:cstheme="minorHAnsi"/>
          <w:color w:val="000000" w:themeColor="text1"/>
        </w:rPr>
        <w:t>To provide a space for young people between 15 and 25 to exchange ideas a</w:t>
      </w:r>
      <w:r w:rsidR="00AA70BF">
        <w:rPr>
          <w:rFonts w:cstheme="minorHAnsi"/>
          <w:color w:val="000000" w:themeColor="text1"/>
        </w:rPr>
        <w:t>nd resources across</w:t>
      </w:r>
      <w:r w:rsidRPr="00B07BAF">
        <w:rPr>
          <w:rFonts w:cstheme="minorHAnsi"/>
          <w:color w:val="000000" w:themeColor="text1"/>
        </w:rPr>
        <w:t xml:space="preserve"> North-West Tasmania for mental health services for young people.</w:t>
      </w:r>
    </w:p>
    <w:p w:rsidR="0088322A" w:rsidRPr="00B07BAF" w:rsidRDefault="0088322A" w:rsidP="0088322A">
      <w:pPr>
        <w:pStyle w:val="ListParagraph"/>
        <w:numPr>
          <w:ilvl w:val="0"/>
          <w:numId w:val="27"/>
        </w:numPr>
        <w:spacing w:after="0" w:line="276" w:lineRule="auto"/>
        <w:jc w:val="both"/>
        <w:rPr>
          <w:rFonts w:cstheme="minorHAnsi"/>
          <w:color w:val="000000" w:themeColor="text1"/>
        </w:rPr>
      </w:pPr>
      <w:r w:rsidRPr="00B07BAF">
        <w:rPr>
          <w:rFonts w:cstheme="minorHAnsi"/>
          <w:color w:val="000000" w:themeColor="text1"/>
        </w:rPr>
        <w:t>To promote the servi</w:t>
      </w:r>
      <w:r w:rsidR="00AA70BF">
        <w:rPr>
          <w:rFonts w:cstheme="minorHAnsi"/>
          <w:color w:val="000000" w:themeColor="text1"/>
        </w:rPr>
        <w:t xml:space="preserve">ces of headspace </w:t>
      </w:r>
      <w:r w:rsidRPr="00B07BAF">
        <w:rPr>
          <w:rFonts w:cstheme="minorHAnsi"/>
          <w:color w:val="000000" w:themeColor="text1"/>
        </w:rPr>
        <w:t>Devonport</w:t>
      </w:r>
      <w:r w:rsidR="00AA70BF">
        <w:rPr>
          <w:rFonts w:cstheme="minorHAnsi"/>
          <w:color w:val="000000" w:themeColor="text1"/>
        </w:rPr>
        <w:t xml:space="preserve"> and Burnie</w:t>
      </w:r>
      <w:r w:rsidRPr="00B07BAF">
        <w:rPr>
          <w:rFonts w:cstheme="minorHAnsi"/>
          <w:color w:val="000000" w:themeColor="text1"/>
        </w:rPr>
        <w:t xml:space="preserve"> for young people by young people</w:t>
      </w:r>
    </w:p>
    <w:p w:rsidR="0088322A" w:rsidRPr="00B07BAF" w:rsidRDefault="0088322A" w:rsidP="0088322A">
      <w:pPr>
        <w:pStyle w:val="ListParagraph"/>
        <w:numPr>
          <w:ilvl w:val="0"/>
          <w:numId w:val="27"/>
        </w:numPr>
        <w:spacing w:after="0" w:line="276" w:lineRule="auto"/>
        <w:jc w:val="both"/>
        <w:rPr>
          <w:rFonts w:cstheme="minorHAnsi"/>
          <w:color w:val="000000" w:themeColor="text1"/>
        </w:rPr>
      </w:pPr>
      <w:r w:rsidRPr="00B07BAF">
        <w:rPr>
          <w:rFonts w:cstheme="minorHAnsi"/>
          <w:color w:val="000000" w:themeColor="text1"/>
        </w:rPr>
        <w:t>Involve young people in the development of our centres’ strategic direction</w:t>
      </w:r>
    </w:p>
    <w:p w:rsidR="0088322A" w:rsidRPr="00B07BAF" w:rsidRDefault="0088322A" w:rsidP="0088322A">
      <w:pPr>
        <w:pStyle w:val="ListParagraph"/>
        <w:numPr>
          <w:ilvl w:val="0"/>
          <w:numId w:val="27"/>
        </w:numPr>
        <w:spacing w:after="0" w:line="276" w:lineRule="auto"/>
        <w:jc w:val="both"/>
        <w:rPr>
          <w:rFonts w:cstheme="minorHAnsi"/>
          <w:color w:val="000000" w:themeColor="text1"/>
        </w:rPr>
      </w:pPr>
      <w:r w:rsidRPr="00B07BAF">
        <w:rPr>
          <w:rFonts w:cstheme="minorHAnsi"/>
          <w:color w:val="000000" w:themeColor="text1"/>
        </w:rPr>
        <w:t>To gain commitment and support for strengthening mental health service access and a holistic approach to service delivery for young</w:t>
      </w:r>
      <w:r w:rsidR="00AA70BF">
        <w:rPr>
          <w:rFonts w:cstheme="minorHAnsi"/>
          <w:color w:val="000000" w:themeColor="text1"/>
        </w:rPr>
        <w:t xml:space="preserve"> people residing in</w:t>
      </w:r>
      <w:r w:rsidRPr="00B07BAF">
        <w:rPr>
          <w:rFonts w:cstheme="minorHAnsi"/>
          <w:color w:val="000000" w:themeColor="text1"/>
        </w:rPr>
        <w:t xml:space="preserve"> North-West Tasmania.</w:t>
      </w:r>
    </w:p>
    <w:p w:rsidR="0088322A" w:rsidRPr="00B07BAF" w:rsidRDefault="0088322A" w:rsidP="0088322A">
      <w:pPr>
        <w:pStyle w:val="ListParagraph"/>
        <w:numPr>
          <w:ilvl w:val="0"/>
          <w:numId w:val="27"/>
        </w:numPr>
        <w:spacing w:after="0" w:line="276" w:lineRule="auto"/>
        <w:jc w:val="both"/>
        <w:rPr>
          <w:rFonts w:cstheme="minorHAnsi"/>
          <w:color w:val="000000" w:themeColor="text1"/>
        </w:rPr>
      </w:pPr>
      <w:r w:rsidRPr="00B07BAF">
        <w:rPr>
          <w:rFonts w:cstheme="minorHAnsi"/>
          <w:color w:val="000000" w:themeColor="text1"/>
        </w:rPr>
        <w:t xml:space="preserve">Provide skills  development to enable young people to advocate for their needs and those of young people in their communities </w:t>
      </w:r>
    </w:p>
    <w:p w:rsidR="0088322A" w:rsidRPr="00B07BAF" w:rsidRDefault="0088322A" w:rsidP="0088322A">
      <w:pPr>
        <w:spacing w:after="0" w:line="276" w:lineRule="auto"/>
        <w:rPr>
          <w:rFonts w:eastAsia="Times New Roman" w:cstheme="minorHAnsi"/>
          <w:bCs/>
          <w:color w:val="000000" w:themeColor="text1"/>
          <w:lang w:eastAsia="en-US"/>
        </w:rPr>
      </w:pPr>
    </w:p>
    <w:p w:rsidR="0088322A" w:rsidRPr="00B07BAF" w:rsidRDefault="0088322A" w:rsidP="0088322A">
      <w:pPr>
        <w:spacing w:after="0" w:line="276" w:lineRule="auto"/>
        <w:rPr>
          <w:rFonts w:eastAsia="Times New Roman" w:cstheme="minorHAnsi"/>
          <w:bCs/>
          <w:color w:val="000000" w:themeColor="text1"/>
          <w:lang w:eastAsia="en-US"/>
        </w:rPr>
      </w:pPr>
    </w:p>
    <w:p w:rsidR="0088322A" w:rsidRPr="00B07BAF" w:rsidRDefault="0088322A" w:rsidP="0088322A">
      <w:pPr>
        <w:pStyle w:val="ListParagraph"/>
        <w:numPr>
          <w:ilvl w:val="0"/>
          <w:numId w:val="25"/>
        </w:numPr>
        <w:spacing w:after="0" w:line="240" w:lineRule="auto"/>
        <w:jc w:val="both"/>
        <w:rPr>
          <w:rFonts w:cstheme="minorHAnsi"/>
          <w:color w:val="000000" w:themeColor="text1"/>
        </w:rPr>
      </w:pPr>
      <w:r w:rsidRPr="00B07BAF">
        <w:rPr>
          <w:rFonts w:cstheme="minorHAnsi"/>
          <w:color w:val="000000" w:themeColor="text1"/>
        </w:rPr>
        <w:t>Accountability</w:t>
      </w:r>
    </w:p>
    <w:p w:rsidR="0088322A" w:rsidRPr="00B07BAF" w:rsidRDefault="0088322A" w:rsidP="0088322A">
      <w:pPr>
        <w:pStyle w:val="ListParagraph"/>
        <w:jc w:val="both"/>
        <w:rPr>
          <w:rFonts w:cstheme="minorHAnsi"/>
          <w:color w:val="000000" w:themeColor="text1"/>
        </w:rPr>
      </w:pPr>
    </w:p>
    <w:p w:rsidR="0088322A" w:rsidRPr="00B07BAF" w:rsidRDefault="00AA70BF" w:rsidP="0088322A">
      <w:pPr>
        <w:jc w:val="both"/>
        <w:rPr>
          <w:rFonts w:cstheme="minorHAnsi"/>
          <w:color w:val="000000" w:themeColor="text1"/>
        </w:rPr>
      </w:pPr>
      <w:r>
        <w:rPr>
          <w:rFonts w:cstheme="minorHAnsi"/>
          <w:color w:val="000000" w:themeColor="text1"/>
        </w:rPr>
        <w:t>YRG</w:t>
      </w:r>
      <w:r w:rsidR="0088322A" w:rsidRPr="00B07BAF">
        <w:rPr>
          <w:rFonts w:cstheme="minorHAnsi"/>
          <w:color w:val="000000" w:themeColor="text1"/>
        </w:rPr>
        <w:t xml:space="preserve"> is directly accountable to, </w:t>
      </w:r>
      <w:r w:rsidR="00A75D3C">
        <w:rPr>
          <w:rFonts w:cstheme="minorHAnsi"/>
          <w:color w:val="000000" w:themeColor="text1"/>
        </w:rPr>
        <w:t>and supported by, the headspace</w:t>
      </w:r>
      <w:r w:rsidR="0088322A" w:rsidRPr="00B07BAF">
        <w:rPr>
          <w:rFonts w:cstheme="minorHAnsi"/>
          <w:color w:val="000000" w:themeColor="text1"/>
        </w:rPr>
        <w:t xml:space="preserve"> Devonport </w:t>
      </w:r>
      <w:r w:rsidR="00A75D3C">
        <w:rPr>
          <w:rFonts w:cstheme="minorHAnsi"/>
          <w:color w:val="000000" w:themeColor="text1"/>
        </w:rPr>
        <w:t xml:space="preserve">and Burnie </w:t>
      </w:r>
      <w:r w:rsidR="0088322A" w:rsidRPr="00B07BAF">
        <w:rPr>
          <w:rFonts w:cstheme="minorHAnsi"/>
          <w:color w:val="000000" w:themeColor="text1"/>
        </w:rPr>
        <w:t xml:space="preserve">Centre Manager. </w:t>
      </w:r>
      <w:r>
        <w:rPr>
          <w:rFonts w:cstheme="minorHAnsi"/>
          <w:color w:val="000000" w:themeColor="text1"/>
        </w:rPr>
        <w:t>The day to day operation of the YRG</w:t>
      </w:r>
      <w:r w:rsidR="0088322A" w:rsidRPr="00B07BAF">
        <w:rPr>
          <w:rFonts w:cstheme="minorHAnsi"/>
          <w:color w:val="000000" w:themeColor="text1"/>
        </w:rPr>
        <w:t xml:space="preserve"> and support to members is provided by the headspace Community </w:t>
      </w:r>
      <w:r w:rsidR="00A75D3C">
        <w:rPr>
          <w:rFonts w:cstheme="minorHAnsi"/>
          <w:color w:val="000000" w:themeColor="text1"/>
        </w:rPr>
        <w:t>Awareness Officer</w:t>
      </w:r>
      <w:r w:rsidR="0088322A" w:rsidRPr="00B07BAF">
        <w:rPr>
          <w:rFonts w:cstheme="minorHAnsi"/>
          <w:color w:val="000000" w:themeColor="text1"/>
        </w:rPr>
        <w:t>.</w:t>
      </w:r>
    </w:p>
    <w:p w:rsidR="0088322A" w:rsidRPr="00B07BAF" w:rsidRDefault="0088322A" w:rsidP="0088322A">
      <w:pPr>
        <w:spacing w:after="0"/>
        <w:jc w:val="both"/>
        <w:rPr>
          <w:rFonts w:cstheme="minorHAnsi"/>
          <w:color w:val="000000" w:themeColor="text1"/>
        </w:rPr>
      </w:pPr>
    </w:p>
    <w:p w:rsidR="0088322A" w:rsidRPr="00B07BAF" w:rsidRDefault="0088322A" w:rsidP="0088322A">
      <w:pPr>
        <w:spacing w:after="0"/>
        <w:jc w:val="both"/>
        <w:rPr>
          <w:rFonts w:cstheme="minorHAnsi"/>
          <w:color w:val="000000" w:themeColor="text1"/>
        </w:rPr>
      </w:pPr>
    </w:p>
    <w:p w:rsidR="0088322A" w:rsidRPr="00B07BAF" w:rsidRDefault="0088322A" w:rsidP="0088322A">
      <w:pPr>
        <w:pStyle w:val="ListParagraph"/>
        <w:numPr>
          <w:ilvl w:val="0"/>
          <w:numId w:val="25"/>
        </w:numPr>
        <w:spacing w:after="200" w:line="276" w:lineRule="auto"/>
        <w:rPr>
          <w:rFonts w:cstheme="minorHAnsi"/>
          <w:color w:val="000000" w:themeColor="text1"/>
        </w:rPr>
      </w:pPr>
      <w:r w:rsidRPr="00B07BAF">
        <w:rPr>
          <w:rFonts w:cstheme="minorHAnsi"/>
          <w:color w:val="000000" w:themeColor="text1"/>
        </w:rPr>
        <w:t>Confidentiality</w:t>
      </w:r>
    </w:p>
    <w:p w:rsidR="0088322A" w:rsidRPr="00B07BAF" w:rsidRDefault="00AA70BF" w:rsidP="0088322A">
      <w:pPr>
        <w:spacing w:after="200" w:line="276" w:lineRule="auto"/>
        <w:rPr>
          <w:rFonts w:eastAsia="Times New Roman" w:cstheme="minorHAnsi"/>
          <w:bCs/>
          <w:color w:val="000000" w:themeColor="text1"/>
          <w:lang w:eastAsia="en-US"/>
        </w:rPr>
      </w:pPr>
      <w:r>
        <w:rPr>
          <w:rFonts w:eastAsia="Times New Roman" w:cstheme="minorHAnsi"/>
          <w:bCs/>
          <w:color w:val="000000" w:themeColor="text1"/>
          <w:lang w:eastAsia="en-US"/>
        </w:rPr>
        <w:t>YRG</w:t>
      </w:r>
      <w:r w:rsidR="0088322A" w:rsidRPr="00B07BAF">
        <w:rPr>
          <w:rFonts w:eastAsia="Times New Roman" w:cstheme="minorHAnsi"/>
          <w:bCs/>
          <w:color w:val="000000" w:themeColor="text1"/>
          <w:lang w:eastAsia="en-US"/>
        </w:rPr>
        <w:t xml:space="preserve"> members are required to sign a Confidentiality declaration (Attachment B).</w:t>
      </w:r>
    </w:p>
    <w:p w:rsidR="0088322A" w:rsidRPr="00B07BAF" w:rsidRDefault="0088322A" w:rsidP="0088322A">
      <w:pPr>
        <w:spacing w:after="200" w:line="276" w:lineRule="auto"/>
        <w:rPr>
          <w:rFonts w:eastAsia="Times New Roman" w:cstheme="minorHAnsi"/>
          <w:bCs/>
          <w:color w:val="000000" w:themeColor="text1"/>
          <w:lang w:eastAsia="en-US"/>
        </w:rPr>
      </w:pPr>
      <w:r w:rsidRPr="00B07BAF">
        <w:rPr>
          <w:rFonts w:eastAsia="Times New Roman" w:cstheme="minorHAnsi"/>
          <w:bCs/>
          <w:color w:val="000000" w:themeColor="text1"/>
          <w:lang w:eastAsia="en-US"/>
        </w:rPr>
        <w:t xml:space="preserve">At times, there will be items of a sensitive nature that are discussed; </w:t>
      </w:r>
      <w:r w:rsidR="00A75D3C">
        <w:rPr>
          <w:rFonts w:eastAsia="Times New Roman" w:cstheme="minorHAnsi"/>
          <w:bCs/>
          <w:color w:val="000000" w:themeColor="text1"/>
          <w:lang w:eastAsia="en-US"/>
        </w:rPr>
        <w:t xml:space="preserve">the headspace Community Awareness </w:t>
      </w:r>
      <w:r w:rsidRPr="00B07BAF">
        <w:rPr>
          <w:rFonts w:eastAsia="Times New Roman" w:cstheme="minorHAnsi"/>
          <w:bCs/>
          <w:color w:val="000000" w:themeColor="text1"/>
          <w:lang w:eastAsia="en-US"/>
        </w:rPr>
        <w:t>Officer will identify these items during the meeting and remind members that these discussions need to be kept confidential – not for discussion outside the meeting.</w:t>
      </w:r>
    </w:p>
    <w:p w:rsidR="0088322A" w:rsidRPr="00B07BAF" w:rsidRDefault="0088322A" w:rsidP="0088322A">
      <w:pPr>
        <w:spacing w:after="0" w:line="276" w:lineRule="auto"/>
        <w:rPr>
          <w:rFonts w:eastAsia="Times New Roman" w:cstheme="minorHAnsi"/>
          <w:bCs/>
          <w:color w:val="000000" w:themeColor="text1"/>
          <w:lang w:eastAsia="en-US"/>
        </w:rPr>
      </w:pPr>
    </w:p>
    <w:p w:rsidR="0088322A" w:rsidRPr="00B07BAF" w:rsidRDefault="0088322A" w:rsidP="0088322A">
      <w:pPr>
        <w:pStyle w:val="ListParagraph"/>
        <w:numPr>
          <w:ilvl w:val="0"/>
          <w:numId w:val="25"/>
        </w:numPr>
        <w:spacing w:after="200" w:line="276" w:lineRule="auto"/>
        <w:rPr>
          <w:rFonts w:cstheme="minorHAnsi"/>
          <w:bCs/>
          <w:color w:val="000000" w:themeColor="text1"/>
        </w:rPr>
      </w:pPr>
      <w:r w:rsidRPr="00B07BAF">
        <w:rPr>
          <w:rFonts w:cstheme="minorHAnsi"/>
          <w:bCs/>
          <w:color w:val="000000" w:themeColor="text1"/>
        </w:rPr>
        <w:t>Code of Conduct</w:t>
      </w:r>
    </w:p>
    <w:p w:rsidR="0088322A" w:rsidRPr="00B07BAF" w:rsidRDefault="00C01EFB" w:rsidP="0088322A">
      <w:pPr>
        <w:spacing w:after="200" w:line="276" w:lineRule="auto"/>
        <w:rPr>
          <w:rFonts w:cstheme="minorHAnsi"/>
          <w:bCs/>
          <w:color w:val="000000" w:themeColor="text1"/>
        </w:rPr>
      </w:pPr>
      <w:r>
        <w:rPr>
          <w:rFonts w:cstheme="minorHAnsi"/>
          <w:bCs/>
          <w:color w:val="000000" w:themeColor="text1"/>
        </w:rPr>
        <w:t>YRG</w:t>
      </w:r>
      <w:r w:rsidR="0088322A" w:rsidRPr="00B07BAF">
        <w:rPr>
          <w:rFonts w:cstheme="minorHAnsi"/>
          <w:bCs/>
          <w:color w:val="000000" w:themeColor="text1"/>
        </w:rPr>
        <w:t xml:space="preserve"> members are re</w:t>
      </w:r>
      <w:r w:rsidR="00AA70BF">
        <w:rPr>
          <w:rFonts w:cstheme="minorHAnsi"/>
          <w:bCs/>
          <w:color w:val="000000" w:themeColor="text1"/>
        </w:rPr>
        <w:t>quired to read and sign the YRG</w:t>
      </w:r>
      <w:r w:rsidR="0088322A" w:rsidRPr="00B07BAF">
        <w:rPr>
          <w:rFonts w:cstheme="minorHAnsi"/>
          <w:bCs/>
          <w:color w:val="000000" w:themeColor="text1"/>
        </w:rPr>
        <w:t xml:space="preserve"> Code of Conduct upon joining the group. Where a member extends membership beyond 12 months, the member will be asked to read and sign the Code of Conduct at the commencement of their membership extension.</w:t>
      </w:r>
    </w:p>
    <w:p w:rsidR="0088322A" w:rsidRPr="00B07BAF" w:rsidRDefault="0088322A" w:rsidP="0088322A">
      <w:pPr>
        <w:spacing w:after="0" w:line="276" w:lineRule="auto"/>
        <w:rPr>
          <w:rFonts w:cstheme="minorHAnsi"/>
          <w:bCs/>
          <w:color w:val="000000" w:themeColor="text1"/>
        </w:rPr>
      </w:pPr>
    </w:p>
    <w:p w:rsidR="0088322A" w:rsidRPr="00B07BAF" w:rsidRDefault="00C01EFB" w:rsidP="0088322A">
      <w:pPr>
        <w:pStyle w:val="ListParagraph"/>
        <w:numPr>
          <w:ilvl w:val="0"/>
          <w:numId w:val="25"/>
        </w:numPr>
        <w:spacing w:after="200" w:line="276" w:lineRule="auto"/>
        <w:rPr>
          <w:rFonts w:cstheme="minorHAnsi"/>
          <w:bCs/>
          <w:color w:val="000000" w:themeColor="text1"/>
        </w:rPr>
      </w:pPr>
      <w:r>
        <w:rPr>
          <w:rFonts w:cstheme="minorHAnsi"/>
          <w:bCs/>
          <w:color w:val="000000" w:themeColor="text1"/>
        </w:rPr>
        <w:t>YRG</w:t>
      </w:r>
      <w:r w:rsidR="00BF63A5">
        <w:rPr>
          <w:rFonts w:cstheme="minorHAnsi"/>
          <w:bCs/>
          <w:color w:val="000000" w:themeColor="text1"/>
        </w:rPr>
        <w:t xml:space="preserve"> member position description</w:t>
      </w:r>
    </w:p>
    <w:p w:rsidR="0088322A" w:rsidRPr="00B07BAF" w:rsidRDefault="0088322A" w:rsidP="0088322A">
      <w:pPr>
        <w:pStyle w:val="ListParagraph"/>
        <w:spacing w:after="200" w:line="276" w:lineRule="auto"/>
        <w:rPr>
          <w:rFonts w:cstheme="minorHAnsi"/>
          <w:bCs/>
          <w:color w:val="000000" w:themeColor="text1"/>
        </w:rPr>
      </w:pPr>
    </w:p>
    <w:p w:rsidR="0088322A" w:rsidRPr="00B07BAF" w:rsidRDefault="00C01EFB" w:rsidP="0088322A">
      <w:pPr>
        <w:pStyle w:val="ListParagraph"/>
        <w:numPr>
          <w:ilvl w:val="1"/>
          <w:numId w:val="25"/>
        </w:numPr>
        <w:spacing w:after="200" w:line="276" w:lineRule="auto"/>
        <w:rPr>
          <w:rFonts w:cstheme="minorHAnsi"/>
          <w:bCs/>
          <w:color w:val="000000" w:themeColor="text1"/>
        </w:rPr>
      </w:pPr>
      <w:r>
        <w:rPr>
          <w:rFonts w:cstheme="minorHAnsi"/>
          <w:bCs/>
          <w:color w:val="000000" w:themeColor="text1"/>
        </w:rPr>
        <w:t>YRG</w:t>
      </w:r>
      <w:r w:rsidR="0088322A" w:rsidRPr="00B07BAF">
        <w:rPr>
          <w:rFonts w:cstheme="minorHAnsi"/>
          <w:bCs/>
          <w:color w:val="000000" w:themeColor="text1"/>
        </w:rPr>
        <w:t xml:space="preserve"> members will consist of up to 13 young people between the ages of 15-25 at the time of application.</w:t>
      </w:r>
    </w:p>
    <w:p w:rsidR="0088322A" w:rsidRPr="00B07BAF" w:rsidRDefault="0088322A" w:rsidP="0088322A">
      <w:pPr>
        <w:pStyle w:val="ListParagraph"/>
        <w:numPr>
          <w:ilvl w:val="1"/>
          <w:numId w:val="25"/>
        </w:numPr>
        <w:spacing w:after="200" w:line="276" w:lineRule="auto"/>
        <w:rPr>
          <w:rFonts w:cstheme="minorHAnsi"/>
          <w:bCs/>
          <w:color w:val="000000" w:themeColor="text1"/>
        </w:rPr>
      </w:pPr>
      <w:r w:rsidRPr="00B07BAF">
        <w:rPr>
          <w:rFonts w:cstheme="minorHAnsi"/>
          <w:bCs/>
          <w:color w:val="000000" w:themeColor="text1"/>
        </w:rPr>
        <w:t>Members do not need to be current or former clients of the service but do need to be committed to h</w:t>
      </w:r>
      <w:r w:rsidR="00A75D3C">
        <w:rPr>
          <w:rFonts w:cstheme="minorHAnsi"/>
          <w:bCs/>
          <w:color w:val="000000" w:themeColor="text1"/>
        </w:rPr>
        <w:t xml:space="preserve">elping headspace </w:t>
      </w:r>
      <w:r w:rsidRPr="00B07BAF">
        <w:rPr>
          <w:rFonts w:cstheme="minorHAnsi"/>
          <w:bCs/>
          <w:color w:val="000000" w:themeColor="text1"/>
        </w:rPr>
        <w:t>Devonport</w:t>
      </w:r>
      <w:r w:rsidR="00A75D3C">
        <w:rPr>
          <w:rFonts w:cstheme="minorHAnsi"/>
          <w:bCs/>
          <w:color w:val="000000" w:themeColor="text1"/>
        </w:rPr>
        <w:t xml:space="preserve"> and Burnie</w:t>
      </w:r>
      <w:r w:rsidRPr="00B07BAF">
        <w:rPr>
          <w:rFonts w:cstheme="minorHAnsi"/>
          <w:bCs/>
          <w:color w:val="000000" w:themeColor="text1"/>
        </w:rPr>
        <w:t xml:space="preserve"> improve the lives of young people experiencing health issues.</w:t>
      </w:r>
    </w:p>
    <w:p w:rsidR="0088322A" w:rsidRPr="00B07BAF" w:rsidRDefault="00C01EFB" w:rsidP="0088322A">
      <w:pPr>
        <w:pStyle w:val="ListParagraph"/>
        <w:numPr>
          <w:ilvl w:val="1"/>
          <w:numId w:val="25"/>
        </w:numPr>
        <w:spacing w:after="200" w:line="276" w:lineRule="auto"/>
        <w:rPr>
          <w:rFonts w:cstheme="minorHAnsi"/>
          <w:bCs/>
          <w:color w:val="000000" w:themeColor="text1"/>
        </w:rPr>
      </w:pPr>
      <w:r>
        <w:rPr>
          <w:rFonts w:cstheme="minorHAnsi"/>
          <w:bCs/>
          <w:color w:val="000000" w:themeColor="text1"/>
        </w:rPr>
        <w:t>It is hoped that the YRG</w:t>
      </w:r>
      <w:r w:rsidR="0088322A" w:rsidRPr="00B07BAF">
        <w:rPr>
          <w:rFonts w:cstheme="minorHAnsi"/>
          <w:bCs/>
          <w:color w:val="000000" w:themeColor="text1"/>
        </w:rPr>
        <w:t xml:space="preserve"> will be represented by a broad range of th</w:t>
      </w:r>
      <w:r w:rsidR="00A75D3C">
        <w:rPr>
          <w:rFonts w:cstheme="minorHAnsi"/>
          <w:bCs/>
          <w:color w:val="000000" w:themeColor="text1"/>
        </w:rPr>
        <w:t xml:space="preserve">e young people of the </w:t>
      </w:r>
      <w:r w:rsidR="0088322A" w:rsidRPr="00B07BAF">
        <w:rPr>
          <w:rFonts w:cstheme="minorHAnsi"/>
          <w:bCs/>
          <w:color w:val="000000" w:themeColor="text1"/>
        </w:rPr>
        <w:t>North-West of Tasmania. To promote diversity in the group headspace may, at its discretion, seek out and invite membership from young people in the community who identify as a member of a diverse group, including and not limited to:</w:t>
      </w:r>
    </w:p>
    <w:p w:rsidR="0088322A" w:rsidRPr="00B07BAF" w:rsidRDefault="0088322A" w:rsidP="0088322A">
      <w:pPr>
        <w:pStyle w:val="ListParagraph"/>
        <w:numPr>
          <w:ilvl w:val="0"/>
          <w:numId w:val="28"/>
        </w:numPr>
        <w:spacing w:after="200" w:line="276" w:lineRule="auto"/>
        <w:rPr>
          <w:rFonts w:cstheme="minorHAnsi"/>
          <w:bCs/>
          <w:color w:val="000000" w:themeColor="text1"/>
        </w:rPr>
      </w:pPr>
      <w:r w:rsidRPr="00B07BAF">
        <w:rPr>
          <w:rFonts w:cstheme="minorHAnsi"/>
          <w:bCs/>
          <w:color w:val="000000" w:themeColor="text1"/>
        </w:rPr>
        <w:t>Lesbian, gay, bisexual, transgender, intersex, and questioning</w:t>
      </w:r>
    </w:p>
    <w:p w:rsidR="0088322A" w:rsidRPr="00B07BAF" w:rsidRDefault="0088322A" w:rsidP="0088322A">
      <w:pPr>
        <w:pStyle w:val="ListParagraph"/>
        <w:numPr>
          <w:ilvl w:val="0"/>
          <w:numId w:val="28"/>
        </w:numPr>
        <w:spacing w:after="200" w:line="276" w:lineRule="auto"/>
        <w:rPr>
          <w:rFonts w:cstheme="minorHAnsi"/>
          <w:bCs/>
          <w:color w:val="000000" w:themeColor="text1"/>
        </w:rPr>
      </w:pPr>
      <w:r w:rsidRPr="00B07BAF">
        <w:rPr>
          <w:rFonts w:cstheme="minorHAnsi"/>
          <w:bCs/>
          <w:color w:val="000000" w:themeColor="text1"/>
        </w:rPr>
        <w:t>Aboriginal and Torres Strait Islanders</w:t>
      </w:r>
    </w:p>
    <w:p w:rsidR="0088322A" w:rsidRPr="00B07BAF" w:rsidRDefault="0088322A" w:rsidP="0088322A">
      <w:pPr>
        <w:pStyle w:val="ListParagraph"/>
        <w:numPr>
          <w:ilvl w:val="0"/>
          <w:numId w:val="28"/>
        </w:numPr>
        <w:spacing w:after="200" w:line="276" w:lineRule="auto"/>
        <w:rPr>
          <w:rFonts w:cstheme="minorHAnsi"/>
          <w:bCs/>
          <w:color w:val="000000" w:themeColor="text1"/>
        </w:rPr>
      </w:pPr>
      <w:r w:rsidRPr="00B07BAF">
        <w:rPr>
          <w:rFonts w:cstheme="minorHAnsi"/>
          <w:bCs/>
          <w:color w:val="000000" w:themeColor="text1"/>
        </w:rPr>
        <w:t>Culturally and linguistically diverse</w:t>
      </w:r>
    </w:p>
    <w:p w:rsidR="0088322A" w:rsidRPr="00B07BAF" w:rsidRDefault="0088322A" w:rsidP="0088322A">
      <w:pPr>
        <w:pStyle w:val="ListParagraph"/>
        <w:numPr>
          <w:ilvl w:val="0"/>
          <w:numId w:val="28"/>
        </w:numPr>
        <w:spacing w:after="200" w:line="276" w:lineRule="auto"/>
        <w:rPr>
          <w:rFonts w:cstheme="minorHAnsi"/>
          <w:bCs/>
          <w:color w:val="000000" w:themeColor="text1"/>
        </w:rPr>
      </w:pPr>
      <w:r w:rsidRPr="00B07BAF">
        <w:rPr>
          <w:rFonts w:cstheme="minorHAnsi"/>
          <w:bCs/>
          <w:color w:val="000000" w:themeColor="text1"/>
        </w:rPr>
        <w:t>People from a low socio-economic background, people with an experience of homelessness</w:t>
      </w:r>
    </w:p>
    <w:p w:rsidR="0088322A" w:rsidRPr="00B07BAF" w:rsidRDefault="0088322A" w:rsidP="0088322A">
      <w:pPr>
        <w:pStyle w:val="ListParagraph"/>
        <w:spacing w:after="200" w:line="276" w:lineRule="auto"/>
        <w:ind w:left="2160"/>
        <w:rPr>
          <w:rFonts w:cstheme="minorHAnsi"/>
          <w:bCs/>
          <w:color w:val="000000" w:themeColor="text1"/>
        </w:rPr>
      </w:pPr>
    </w:p>
    <w:p w:rsidR="00C01EFB" w:rsidRDefault="0088322A" w:rsidP="00C01EFB">
      <w:pPr>
        <w:pStyle w:val="ListParagraph"/>
        <w:numPr>
          <w:ilvl w:val="1"/>
          <w:numId w:val="25"/>
        </w:numPr>
        <w:spacing w:after="200" w:line="276" w:lineRule="auto"/>
        <w:rPr>
          <w:rFonts w:cstheme="minorHAnsi"/>
          <w:bCs/>
          <w:color w:val="000000" w:themeColor="text1"/>
        </w:rPr>
      </w:pPr>
      <w:r w:rsidRPr="00B07BAF">
        <w:rPr>
          <w:rFonts w:cstheme="minorHAnsi"/>
          <w:bCs/>
          <w:color w:val="000000" w:themeColor="text1"/>
        </w:rPr>
        <w:t>We seek members who have</w:t>
      </w:r>
      <w:r w:rsidR="00C01EFB">
        <w:rPr>
          <w:rFonts w:cstheme="minorHAnsi"/>
          <w:bCs/>
          <w:color w:val="000000" w:themeColor="text1"/>
        </w:rPr>
        <w:t xml:space="preserve">: </w:t>
      </w:r>
    </w:p>
    <w:p w:rsidR="00C01EFB" w:rsidRDefault="0088322A" w:rsidP="00C01EFB">
      <w:pPr>
        <w:spacing w:after="200" w:line="276" w:lineRule="auto"/>
        <w:ind w:left="1440"/>
        <w:rPr>
          <w:rFonts w:cstheme="minorHAnsi"/>
          <w:bCs/>
          <w:color w:val="000000" w:themeColor="text1"/>
        </w:rPr>
      </w:pPr>
      <w:r w:rsidRPr="00C01EFB">
        <w:rPr>
          <w:rFonts w:cstheme="minorHAnsi"/>
          <w:bCs/>
          <w:color w:val="000000" w:themeColor="text1"/>
        </w:rPr>
        <w:t>An interest in mental health and/or drug and alcohol issues and the health of young people</w:t>
      </w:r>
    </w:p>
    <w:p w:rsidR="0088322A" w:rsidRPr="00C01EFB" w:rsidRDefault="0088322A" w:rsidP="00C01EFB">
      <w:pPr>
        <w:spacing w:after="200" w:line="276" w:lineRule="auto"/>
        <w:ind w:left="720" w:firstLine="720"/>
        <w:rPr>
          <w:rFonts w:cstheme="minorHAnsi"/>
          <w:bCs/>
          <w:color w:val="000000" w:themeColor="text1"/>
        </w:rPr>
      </w:pPr>
      <w:r w:rsidRPr="00C01EFB">
        <w:rPr>
          <w:rFonts w:cstheme="minorHAnsi"/>
          <w:bCs/>
          <w:color w:val="000000" w:themeColor="text1"/>
        </w:rPr>
        <w:t>The ability to see the big picture</w:t>
      </w:r>
    </w:p>
    <w:p w:rsidR="0088322A" w:rsidRPr="00C01EFB" w:rsidRDefault="0088322A" w:rsidP="00C01EFB">
      <w:pPr>
        <w:spacing w:after="200" w:line="276" w:lineRule="auto"/>
        <w:ind w:left="720" w:firstLine="720"/>
        <w:rPr>
          <w:rFonts w:cstheme="minorHAnsi"/>
          <w:bCs/>
          <w:color w:val="000000" w:themeColor="text1"/>
        </w:rPr>
      </w:pPr>
      <w:r w:rsidRPr="00C01EFB">
        <w:rPr>
          <w:rFonts w:cstheme="minorHAnsi"/>
          <w:bCs/>
          <w:color w:val="000000" w:themeColor="text1"/>
        </w:rPr>
        <w:t>Motivation, willingness and commitment to participate on a long-term basis</w:t>
      </w:r>
    </w:p>
    <w:p w:rsidR="0088322A" w:rsidRPr="00C01EFB" w:rsidRDefault="0088322A" w:rsidP="00C01EFB">
      <w:pPr>
        <w:spacing w:after="200" w:line="276" w:lineRule="auto"/>
        <w:ind w:left="720" w:firstLine="720"/>
        <w:rPr>
          <w:rFonts w:cstheme="minorHAnsi"/>
          <w:bCs/>
          <w:color w:val="000000" w:themeColor="text1"/>
        </w:rPr>
      </w:pPr>
      <w:r w:rsidRPr="00C01EFB">
        <w:rPr>
          <w:rFonts w:cstheme="minorHAnsi"/>
          <w:bCs/>
          <w:color w:val="000000" w:themeColor="text1"/>
        </w:rPr>
        <w:t>Good communication skills</w:t>
      </w:r>
    </w:p>
    <w:p w:rsidR="0088322A" w:rsidRPr="00C01EFB" w:rsidRDefault="0088322A" w:rsidP="00C01EFB">
      <w:pPr>
        <w:spacing w:after="200" w:line="276" w:lineRule="auto"/>
        <w:ind w:left="1440"/>
        <w:rPr>
          <w:rFonts w:cstheme="minorHAnsi"/>
          <w:bCs/>
          <w:color w:val="000000" w:themeColor="text1"/>
        </w:rPr>
      </w:pPr>
      <w:r w:rsidRPr="00C01EFB">
        <w:rPr>
          <w:rFonts w:cstheme="minorHAnsi"/>
          <w:bCs/>
          <w:color w:val="000000" w:themeColor="text1"/>
        </w:rPr>
        <w:t>The abilit</w:t>
      </w:r>
      <w:r w:rsidR="00AA70BF" w:rsidRPr="00C01EFB">
        <w:rPr>
          <w:rFonts w:cstheme="minorHAnsi"/>
          <w:bCs/>
          <w:color w:val="000000" w:themeColor="text1"/>
        </w:rPr>
        <w:t>y to balance the demands of YRG</w:t>
      </w:r>
      <w:r w:rsidRPr="00C01EFB">
        <w:rPr>
          <w:rFonts w:cstheme="minorHAnsi"/>
          <w:bCs/>
          <w:color w:val="000000" w:themeColor="text1"/>
        </w:rPr>
        <w:t xml:space="preserve"> with their own health and other responsibilities such as school or work</w:t>
      </w:r>
    </w:p>
    <w:p w:rsidR="0088322A" w:rsidRPr="00B07BAF" w:rsidRDefault="0088322A" w:rsidP="00C01EFB">
      <w:pPr>
        <w:spacing w:after="200" w:line="276" w:lineRule="auto"/>
        <w:ind w:left="720" w:firstLine="720"/>
        <w:rPr>
          <w:rFonts w:cstheme="minorHAnsi"/>
          <w:bCs/>
          <w:color w:val="000000" w:themeColor="text1"/>
        </w:rPr>
      </w:pPr>
      <w:r w:rsidRPr="00C01EFB">
        <w:rPr>
          <w:rFonts w:cstheme="minorHAnsi"/>
          <w:bCs/>
          <w:color w:val="000000" w:themeColor="text1"/>
        </w:rPr>
        <w:t>Access to the internet and phone</w:t>
      </w:r>
    </w:p>
    <w:p w:rsidR="0088322A" w:rsidRPr="00B07BAF" w:rsidRDefault="0088322A" w:rsidP="0088322A">
      <w:pPr>
        <w:pStyle w:val="ListParagraph"/>
        <w:spacing w:after="200" w:line="276" w:lineRule="auto"/>
        <w:ind w:left="2160"/>
        <w:rPr>
          <w:rFonts w:cstheme="minorHAnsi"/>
          <w:bCs/>
          <w:color w:val="000000" w:themeColor="text1"/>
        </w:rPr>
      </w:pPr>
    </w:p>
    <w:p w:rsidR="0088322A" w:rsidRPr="00B07BAF" w:rsidRDefault="0088322A" w:rsidP="0088322A">
      <w:pPr>
        <w:pStyle w:val="ListParagraph"/>
        <w:spacing w:after="200" w:line="276" w:lineRule="auto"/>
        <w:ind w:left="2160"/>
        <w:rPr>
          <w:rFonts w:cstheme="minorHAnsi"/>
          <w:bCs/>
          <w:color w:val="000000" w:themeColor="text1"/>
        </w:rPr>
      </w:pPr>
    </w:p>
    <w:p w:rsidR="0088322A" w:rsidRPr="00B07BAF" w:rsidRDefault="00AA70BF" w:rsidP="0088322A">
      <w:pPr>
        <w:pStyle w:val="ListParagraph"/>
        <w:numPr>
          <w:ilvl w:val="0"/>
          <w:numId w:val="37"/>
        </w:numPr>
        <w:spacing w:after="200" w:line="276" w:lineRule="auto"/>
        <w:rPr>
          <w:rFonts w:cstheme="minorHAnsi"/>
          <w:bCs/>
          <w:color w:val="000000" w:themeColor="text1"/>
        </w:rPr>
      </w:pPr>
      <w:r>
        <w:rPr>
          <w:rFonts w:cstheme="minorHAnsi"/>
          <w:bCs/>
          <w:color w:val="000000" w:themeColor="text1"/>
        </w:rPr>
        <w:t>Responsibilities of YRG</w:t>
      </w:r>
      <w:r w:rsidR="0088322A" w:rsidRPr="00B07BAF">
        <w:rPr>
          <w:rFonts w:cstheme="minorHAnsi"/>
          <w:bCs/>
          <w:color w:val="000000" w:themeColor="text1"/>
        </w:rPr>
        <w:t xml:space="preserve"> members:</w:t>
      </w:r>
    </w:p>
    <w:p w:rsidR="0088322A" w:rsidRPr="00B07BAF" w:rsidRDefault="0088322A" w:rsidP="0088322A">
      <w:pPr>
        <w:pStyle w:val="ListParagraph"/>
        <w:numPr>
          <w:ilvl w:val="2"/>
          <w:numId w:val="37"/>
        </w:numPr>
        <w:spacing w:after="0" w:line="276" w:lineRule="auto"/>
        <w:rPr>
          <w:rFonts w:cstheme="minorHAnsi"/>
          <w:bCs/>
          <w:color w:val="000000" w:themeColor="text1"/>
        </w:rPr>
      </w:pPr>
      <w:r w:rsidRPr="00B07BAF">
        <w:rPr>
          <w:rFonts w:cstheme="minorHAnsi"/>
          <w:bCs/>
          <w:color w:val="000000" w:themeColor="text1"/>
        </w:rPr>
        <w:t>Participate in monthly meetings</w:t>
      </w:r>
    </w:p>
    <w:p w:rsidR="0088322A" w:rsidRPr="00B07BAF" w:rsidRDefault="0088322A" w:rsidP="0088322A">
      <w:pPr>
        <w:pStyle w:val="ListParagraph"/>
        <w:numPr>
          <w:ilvl w:val="2"/>
          <w:numId w:val="37"/>
        </w:numPr>
        <w:spacing w:after="0" w:line="276" w:lineRule="auto"/>
        <w:rPr>
          <w:rFonts w:cstheme="minorHAnsi"/>
          <w:bCs/>
          <w:color w:val="000000" w:themeColor="text1"/>
        </w:rPr>
      </w:pPr>
      <w:r w:rsidRPr="00B07BAF">
        <w:rPr>
          <w:rFonts w:cstheme="minorHAnsi"/>
          <w:bCs/>
          <w:color w:val="000000" w:themeColor="text1"/>
        </w:rPr>
        <w:t>Be prepared to undertake some training about headspace, mental health, mental illness, talking to the media and associated topics</w:t>
      </w:r>
    </w:p>
    <w:p w:rsidR="0088322A" w:rsidRDefault="0088322A" w:rsidP="0088322A">
      <w:pPr>
        <w:pStyle w:val="ListParagraph"/>
        <w:numPr>
          <w:ilvl w:val="2"/>
          <w:numId w:val="37"/>
        </w:numPr>
        <w:spacing w:after="0" w:line="276" w:lineRule="auto"/>
        <w:rPr>
          <w:rFonts w:cstheme="minorHAnsi"/>
          <w:bCs/>
          <w:color w:val="000000" w:themeColor="text1"/>
        </w:rPr>
      </w:pPr>
      <w:r w:rsidRPr="00B07BAF">
        <w:rPr>
          <w:rFonts w:cstheme="minorHAnsi"/>
          <w:bCs/>
          <w:color w:val="000000" w:themeColor="text1"/>
        </w:rPr>
        <w:t>Complete a wellness plan and actively look after all aspects of your health</w:t>
      </w:r>
    </w:p>
    <w:p w:rsidR="00BF63A5" w:rsidRPr="00B07BAF" w:rsidRDefault="00BF63A5" w:rsidP="0088322A">
      <w:pPr>
        <w:pStyle w:val="ListParagraph"/>
        <w:numPr>
          <w:ilvl w:val="2"/>
          <w:numId w:val="37"/>
        </w:numPr>
        <w:spacing w:after="0" w:line="276" w:lineRule="auto"/>
        <w:rPr>
          <w:rFonts w:cstheme="minorHAnsi"/>
          <w:bCs/>
          <w:color w:val="000000" w:themeColor="text1"/>
        </w:rPr>
      </w:pPr>
      <w:r>
        <w:rPr>
          <w:rFonts w:cstheme="minorHAnsi"/>
          <w:bCs/>
          <w:color w:val="000000" w:themeColor="text1"/>
        </w:rPr>
        <w:t>Complete a personal development plan and contribut</w:t>
      </w:r>
      <w:r w:rsidR="00C01EFB">
        <w:rPr>
          <w:rFonts w:cstheme="minorHAnsi"/>
          <w:bCs/>
          <w:color w:val="000000" w:themeColor="text1"/>
        </w:rPr>
        <w:t>e to the development or the YRG</w:t>
      </w:r>
      <w:r>
        <w:rPr>
          <w:rFonts w:cstheme="minorHAnsi"/>
          <w:bCs/>
          <w:color w:val="000000" w:themeColor="text1"/>
        </w:rPr>
        <w:t xml:space="preserve"> work plan (described below)</w:t>
      </w:r>
    </w:p>
    <w:p w:rsidR="0088322A" w:rsidRPr="00B07BAF" w:rsidRDefault="0088322A" w:rsidP="0088322A">
      <w:pPr>
        <w:pStyle w:val="ListParagraph"/>
        <w:numPr>
          <w:ilvl w:val="2"/>
          <w:numId w:val="37"/>
        </w:numPr>
        <w:spacing w:after="0" w:line="276" w:lineRule="auto"/>
        <w:rPr>
          <w:rFonts w:cstheme="minorHAnsi"/>
          <w:bCs/>
          <w:color w:val="000000" w:themeColor="text1"/>
        </w:rPr>
      </w:pPr>
      <w:r w:rsidRPr="00B07BAF">
        <w:rPr>
          <w:rFonts w:cstheme="minorHAnsi"/>
          <w:bCs/>
          <w:color w:val="000000" w:themeColor="text1"/>
        </w:rPr>
        <w:t xml:space="preserve">Be open and </w:t>
      </w:r>
      <w:r w:rsidR="00B07BAF" w:rsidRPr="00B07BAF">
        <w:rPr>
          <w:rFonts w:cstheme="minorHAnsi"/>
          <w:bCs/>
          <w:color w:val="000000" w:themeColor="text1"/>
        </w:rPr>
        <w:t>willing</w:t>
      </w:r>
      <w:r w:rsidRPr="00B07BAF">
        <w:rPr>
          <w:rFonts w:cstheme="minorHAnsi"/>
          <w:bCs/>
          <w:color w:val="000000" w:themeColor="text1"/>
        </w:rPr>
        <w:t xml:space="preserve"> to participate in teleconferences, email and Facebook discussions</w:t>
      </w:r>
    </w:p>
    <w:p w:rsidR="0088322A" w:rsidRPr="00B07BAF" w:rsidRDefault="0088322A" w:rsidP="0088322A">
      <w:pPr>
        <w:pStyle w:val="ListParagraph"/>
        <w:numPr>
          <w:ilvl w:val="2"/>
          <w:numId w:val="37"/>
        </w:numPr>
        <w:spacing w:after="0" w:line="276" w:lineRule="auto"/>
        <w:rPr>
          <w:rFonts w:cstheme="minorHAnsi"/>
          <w:bCs/>
          <w:color w:val="000000" w:themeColor="text1"/>
        </w:rPr>
      </w:pPr>
      <w:r w:rsidRPr="00B07BAF">
        <w:rPr>
          <w:rFonts w:cstheme="minorHAnsi"/>
          <w:bCs/>
          <w:color w:val="000000" w:themeColor="text1"/>
        </w:rPr>
        <w:t>Support local headspace activities</w:t>
      </w:r>
    </w:p>
    <w:p w:rsidR="0088322A" w:rsidRPr="00B07BAF" w:rsidRDefault="0088322A" w:rsidP="0088322A">
      <w:pPr>
        <w:pStyle w:val="ListParagraph"/>
        <w:numPr>
          <w:ilvl w:val="2"/>
          <w:numId w:val="37"/>
        </w:numPr>
        <w:spacing w:after="0" w:line="276" w:lineRule="auto"/>
        <w:rPr>
          <w:rFonts w:cstheme="minorHAnsi"/>
          <w:bCs/>
          <w:color w:val="000000" w:themeColor="text1"/>
        </w:rPr>
      </w:pPr>
      <w:r w:rsidRPr="00B07BAF">
        <w:rPr>
          <w:rFonts w:cstheme="minorHAnsi"/>
          <w:bCs/>
          <w:color w:val="000000" w:themeColor="text1"/>
        </w:rPr>
        <w:t>Some young people may like to become community advocates for youth mental health which will: raise awareness of youth mental health, encourage young people to seek help early and to educate the broader community about mental health</w:t>
      </w:r>
    </w:p>
    <w:p w:rsidR="00BF63A5" w:rsidRPr="00BF63A5" w:rsidRDefault="0088322A" w:rsidP="00BF63A5">
      <w:pPr>
        <w:pStyle w:val="ListParagraph"/>
        <w:numPr>
          <w:ilvl w:val="2"/>
          <w:numId w:val="37"/>
        </w:numPr>
        <w:spacing w:after="0" w:line="276" w:lineRule="auto"/>
        <w:rPr>
          <w:rFonts w:cstheme="minorHAnsi"/>
          <w:bCs/>
          <w:color w:val="000000" w:themeColor="text1"/>
        </w:rPr>
      </w:pPr>
      <w:r w:rsidRPr="00B07BAF">
        <w:rPr>
          <w:rFonts w:cstheme="minorHAnsi"/>
          <w:bCs/>
          <w:color w:val="000000" w:themeColor="text1"/>
        </w:rPr>
        <w:t>Young people may be involved in community education activities, as media spokespeople, as speakers at public functions or at local schools, forums or conferences</w:t>
      </w:r>
    </w:p>
    <w:p w:rsidR="0088322A" w:rsidRPr="00BF63A5" w:rsidRDefault="0088322A" w:rsidP="00BF63A5">
      <w:pPr>
        <w:spacing w:after="200" w:line="276" w:lineRule="auto"/>
        <w:rPr>
          <w:rFonts w:cstheme="minorHAnsi"/>
          <w:bCs/>
          <w:color w:val="000000" w:themeColor="text1"/>
        </w:rPr>
      </w:pPr>
    </w:p>
    <w:p w:rsidR="0088322A" w:rsidRPr="00BF63A5" w:rsidRDefault="0088322A" w:rsidP="00BF63A5">
      <w:pPr>
        <w:spacing w:after="200" w:line="276" w:lineRule="auto"/>
        <w:rPr>
          <w:rFonts w:cstheme="minorHAnsi"/>
          <w:bCs/>
          <w:color w:val="000000" w:themeColor="text1"/>
        </w:rPr>
      </w:pPr>
      <w:r w:rsidRPr="00BF63A5">
        <w:rPr>
          <w:rFonts w:cstheme="minorHAnsi"/>
          <w:bCs/>
          <w:color w:val="000000" w:themeColor="text1"/>
        </w:rPr>
        <w:t xml:space="preserve">Work Plan and Activities </w:t>
      </w:r>
      <w:r w:rsidR="00AA70BF">
        <w:rPr>
          <w:rFonts w:cstheme="minorHAnsi"/>
          <w:bCs/>
          <w:color w:val="000000" w:themeColor="text1"/>
        </w:rPr>
        <w:t>of the YRG</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 xml:space="preserve">Members may become involved in a range of activities and </w:t>
      </w:r>
      <w:r w:rsidR="00AA70BF">
        <w:rPr>
          <w:rFonts w:cstheme="minorHAnsi"/>
          <w:bCs/>
          <w:color w:val="000000" w:themeColor="text1"/>
        </w:rPr>
        <w:t>projects in their time with YRG</w:t>
      </w:r>
      <w:r w:rsidRPr="00B07BAF">
        <w:rPr>
          <w:rFonts w:cstheme="minorHAnsi"/>
          <w:bCs/>
          <w:color w:val="000000" w:themeColor="text1"/>
        </w:rPr>
        <w:t>. In order to ensure that activities and projects are safe, within the scope of members, and appropriately represent the interests of headspace Devonport</w:t>
      </w:r>
      <w:r w:rsidR="00A75D3C">
        <w:rPr>
          <w:rFonts w:cstheme="minorHAnsi"/>
          <w:bCs/>
          <w:color w:val="000000" w:themeColor="text1"/>
        </w:rPr>
        <w:t xml:space="preserve"> and Burnie</w:t>
      </w:r>
      <w:r w:rsidRPr="00B07BAF">
        <w:rPr>
          <w:rFonts w:cstheme="minorHAnsi"/>
          <w:bCs/>
          <w:color w:val="000000" w:themeColor="text1"/>
        </w:rPr>
        <w:t xml:space="preserve"> as well as the interests of headspace National, all activities must be approved by the headspa</w:t>
      </w:r>
      <w:r w:rsidR="00A75D3C">
        <w:rPr>
          <w:rFonts w:cstheme="minorHAnsi"/>
          <w:bCs/>
          <w:color w:val="000000" w:themeColor="text1"/>
        </w:rPr>
        <w:t xml:space="preserve">ce Community Awareness </w:t>
      </w:r>
      <w:r w:rsidRPr="00B07BAF">
        <w:rPr>
          <w:rFonts w:cstheme="minorHAnsi"/>
          <w:bCs/>
          <w:color w:val="000000" w:themeColor="text1"/>
        </w:rPr>
        <w:t xml:space="preserve">Officer, before commencement. </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Activities and projects will be decided by negotiation between members of the gro</w:t>
      </w:r>
      <w:r w:rsidR="00C01EFB">
        <w:rPr>
          <w:rFonts w:cstheme="minorHAnsi"/>
          <w:bCs/>
          <w:color w:val="000000" w:themeColor="text1"/>
        </w:rPr>
        <w:t xml:space="preserve">up and headspace </w:t>
      </w:r>
      <w:r w:rsidRPr="00B07BAF">
        <w:rPr>
          <w:rFonts w:cstheme="minorHAnsi"/>
          <w:bCs/>
          <w:color w:val="000000" w:themeColor="text1"/>
        </w:rPr>
        <w:t>Devonport</w:t>
      </w:r>
      <w:r w:rsidR="00C01EFB">
        <w:rPr>
          <w:rFonts w:cstheme="minorHAnsi"/>
          <w:bCs/>
          <w:color w:val="000000" w:themeColor="text1"/>
        </w:rPr>
        <w:t xml:space="preserve"> and Burnie</w:t>
      </w:r>
      <w:r w:rsidRPr="00B07BAF">
        <w:rPr>
          <w:rFonts w:cstheme="minorHAnsi"/>
          <w:bCs/>
          <w:color w:val="000000" w:themeColor="text1"/>
        </w:rPr>
        <w:t xml:space="preserve"> as repr</w:t>
      </w:r>
      <w:r w:rsidR="00A75D3C">
        <w:rPr>
          <w:rFonts w:cstheme="minorHAnsi"/>
          <w:bCs/>
          <w:color w:val="000000" w:themeColor="text1"/>
        </w:rPr>
        <w:t>esented by the Community Awareness</w:t>
      </w:r>
      <w:r w:rsidRPr="00B07BAF">
        <w:rPr>
          <w:rFonts w:cstheme="minorHAnsi"/>
          <w:bCs/>
          <w:color w:val="000000" w:themeColor="text1"/>
        </w:rPr>
        <w:t xml:space="preserve"> Officer.</w:t>
      </w:r>
    </w:p>
    <w:p w:rsidR="0088322A" w:rsidRPr="00B07BAF" w:rsidRDefault="0088322A" w:rsidP="0088322A">
      <w:pPr>
        <w:spacing w:after="200" w:line="276" w:lineRule="auto"/>
        <w:rPr>
          <w:rFonts w:cstheme="minorHAnsi"/>
          <w:bCs/>
          <w:i/>
          <w:color w:val="000000" w:themeColor="text1"/>
        </w:rPr>
      </w:pPr>
      <w:r w:rsidRPr="00B07BAF">
        <w:rPr>
          <w:rFonts w:cstheme="minorHAnsi"/>
          <w:bCs/>
          <w:i/>
          <w:color w:val="000000" w:themeColor="text1"/>
        </w:rPr>
        <w:t>Individual Activities – Personal Development Plan (PDP)</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Within the first month of joining, members will meet with</w:t>
      </w:r>
      <w:r w:rsidR="009C49BE">
        <w:rPr>
          <w:rFonts w:cstheme="minorHAnsi"/>
          <w:bCs/>
          <w:color w:val="000000" w:themeColor="text1"/>
        </w:rPr>
        <w:t xml:space="preserve"> the headspace Community Awareness</w:t>
      </w:r>
      <w:r w:rsidRPr="00B07BAF">
        <w:rPr>
          <w:rFonts w:cstheme="minorHAnsi"/>
          <w:bCs/>
          <w:color w:val="000000" w:themeColor="text1"/>
        </w:rPr>
        <w:t xml:space="preserve"> Officer to discuss a personal plan. This allows the service to understand the needs of the young person joining, to ensure that over the co</w:t>
      </w:r>
      <w:r w:rsidR="003F07CF">
        <w:rPr>
          <w:rFonts w:cstheme="minorHAnsi"/>
          <w:bCs/>
          <w:color w:val="000000" w:themeColor="text1"/>
        </w:rPr>
        <w:t>urse of their time with the YRG</w:t>
      </w:r>
      <w:r w:rsidRPr="00B07BAF">
        <w:rPr>
          <w:rFonts w:cstheme="minorHAnsi"/>
          <w:bCs/>
          <w:color w:val="000000" w:themeColor="text1"/>
        </w:rPr>
        <w:t xml:space="preserve"> they are able to grow and develop in areas that challenge and inter</w:t>
      </w:r>
      <w:r w:rsidR="009C49BE">
        <w:rPr>
          <w:rFonts w:cstheme="minorHAnsi"/>
          <w:bCs/>
          <w:color w:val="000000" w:themeColor="text1"/>
        </w:rPr>
        <w:t>est them.  The Comm</w:t>
      </w:r>
      <w:r w:rsidR="003F07CF">
        <w:rPr>
          <w:rFonts w:cstheme="minorHAnsi"/>
          <w:bCs/>
          <w:color w:val="000000" w:themeColor="text1"/>
        </w:rPr>
        <w:t>unity Awareness Officer and YRG</w:t>
      </w:r>
      <w:r w:rsidR="009C49BE">
        <w:rPr>
          <w:rFonts w:cstheme="minorHAnsi"/>
          <w:bCs/>
          <w:color w:val="000000" w:themeColor="text1"/>
        </w:rPr>
        <w:t xml:space="preserve"> </w:t>
      </w:r>
      <w:r w:rsidRPr="00B07BAF">
        <w:rPr>
          <w:rFonts w:cstheme="minorHAnsi"/>
          <w:bCs/>
          <w:color w:val="000000" w:themeColor="text1"/>
        </w:rPr>
        <w:t>member will fill out a Personal Development Plan and then meet individually to review the plan no less than once every 6 months or earlier at the request of the member.</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Activities and supports to be provided under the Personal Development Plan will be in line with the pur</w:t>
      </w:r>
      <w:r w:rsidR="00AA70BF">
        <w:rPr>
          <w:rFonts w:cstheme="minorHAnsi"/>
          <w:bCs/>
          <w:color w:val="000000" w:themeColor="text1"/>
        </w:rPr>
        <w:t xml:space="preserve">pose and objectives of the YRG </w:t>
      </w:r>
      <w:r w:rsidRPr="00B07BAF">
        <w:rPr>
          <w:rFonts w:cstheme="minorHAnsi"/>
          <w:bCs/>
          <w:color w:val="000000" w:themeColor="text1"/>
        </w:rPr>
        <w:t>Terms of Reference, and activities that are outside this scope will not be supported. In general, the types of activities that will be supported in a PDP will include mentoring sup</w:t>
      </w:r>
      <w:r w:rsidR="009C49BE">
        <w:rPr>
          <w:rFonts w:cstheme="minorHAnsi"/>
          <w:bCs/>
          <w:color w:val="000000" w:themeColor="text1"/>
        </w:rPr>
        <w:t xml:space="preserve">port from the Community Awareness </w:t>
      </w:r>
      <w:r w:rsidRPr="00B07BAF">
        <w:rPr>
          <w:rFonts w:cstheme="minorHAnsi"/>
          <w:bCs/>
          <w:color w:val="000000" w:themeColor="text1"/>
        </w:rPr>
        <w:t>Officer to develop confidence and skill in public speaking, project management, and other skills to build confidence in organising, advocacy, and communication.</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 xml:space="preserve">The PDP is also intended to identify and respond to support needs that the member may have, in order </w:t>
      </w:r>
      <w:r w:rsidR="00AA70BF">
        <w:rPr>
          <w:rFonts w:cstheme="minorHAnsi"/>
          <w:bCs/>
          <w:color w:val="000000" w:themeColor="text1"/>
        </w:rPr>
        <w:t>to participate fully in the YRG</w:t>
      </w:r>
      <w:r w:rsidRPr="00B07BAF">
        <w:rPr>
          <w:rFonts w:cstheme="minorHAnsi"/>
          <w:bCs/>
          <w:color w:val="000000" w:themeColor="text1"/>
        </w:rPr>
        <w:t>. A member under the age of 18, and any member currently receiving support for personal and mental health concerns, will require extra support and this will be identified in the plan.  See also section 10 for information on the types of support available.</w:t>
      </w:r>
    </w:p>
    <w:p w:rsidR="0088322A" w:rsidRPr="00B07BAF" w:rsidRDefault="0088322A" w:rsidP="0088322A">
      <w:pPr>
        <w:spacing w:after="200" w:line="276" w:lineRule="auto"/>
        <w:rPr>
          <w:rFonts w:cstheme="minorHAnsi"/>
          <w:bCs/>
          <w:i/>
          <w:color w:val="000000" w:themeColor="text1"/>
        </w:rPr>
      </w:pPr>
      <w:r w:rsidRPr="00B07BAF">
        <w:rPr>
          <w:rFonts w:cstheme="minorHAnsi"/>
          <w:bCs/>
          <w:i/>
          <w:color w:val="000000" w:themeColor="text1"/>
        </w:rPr>
        <w:t>Wellness Plan</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 xml:space="preserve">headspace acknowledges that young people can and should take responsibility for their wellbeing however we also have a duty of care for the wellbeing </w:t>
      </w:r>
      <w:r w:rsidR="00AA70BF">
        <w:rPr>
          <w:rFonts w:cstheme="minorHAnsi"/>
          <w:bCs/>
          <w:color w:val="000000" w:themeColor="text1"/>
        </w:rPr>
        <w:t>of young people involved in the YRG</w:t>
      </w:r>
      <w:r w:rsidRPr="00B07BAF">
        <w:rPr>
          <w:rFonts w:cstheme="minorHAnsi"/>
          <w:bCs/>
          <w:color w:val="000000" w:themeColor="text1"/>
        </w:rPr>
        <w:t>. We ask that</w:t>
      </w:r>
      <w:r w:rsidR="00AA70BF">
        <w:rPr>
          <w:rFonts w:cstheme="minorHAnsi"/>
          <w:bCs/>
          <w:color w:val="000000" w:themeColor="text1"/>
        </w:rPr>
        <w:t xml:space="preserve"> when becoming a member of YRG</w:t>
      </w:r>
      <w:r w:rsidRPr="00B07BAF">
        <w:rPr>
          <w:rFonts w:cstheme="minorHAnsi"/>
          <w:bCs/>
          <w:color w:val="000000" w:themeColor="text1"/>
        </w:rPr>
        <w:t>, e</w:t>
      </w:r>
      <w:r w:rsidR="009C49BE">
        <w:rPr>
          <w:rFonts w:cstheme="minorHAnsi"/>
          <w:bCs/>
          <w:color w:val="000000" w:themeColor="text1"/>
        </w:rPr>
        <w:t>ach new member talk with the CAO</w:t>
      </w:r>
      <w:r w:rsidRPr="00B07BAF">
        <w:rPr>
          <w:rFonts w:cstheme="minorHAnsi"/>
          <w:bCs/>
          <w:color w:val="000000" w:themeColor="text1"/>
        </w:rPr>
        <w:t xml:space="preserve"> and complete a wellness plan. This will assist </w:t>
      </w:r>
      <w:r w:rsidR="009C49BE">
        <w:rPr>
          <w:rFonts w:cstheme="minorHAnsi"/>
          <w:bCs/>
          <w:color w:val="000000" w:themeColor="text1"/>
        </w:rPr>
        <w:t>the CA</w:t>
      </w:r>
      <w:r w:rsidRPr="00B07BAF">
        <w:rPr>
          <w:rFonts w:cstheme="minorHAnsi"/>
          <w:bCs/>
          <w:color w:val="000000" w:themeColor="text1"/>
        </w:rPr>
        <w:t>O to help you feel comfortable and supported.</w:t>
      </w:r>
    </w:p>
    <w:p w:rsidR="0088322A" w:rsidRPr="00B07BAF" w:rsidRDefault="0088322A" w:rsidP="0088322A">
      <w:pPr>
        <w:spacing w:after="200" w:line="276" w:lineRule="auto"/>
        <w:rPr>
          <w:rFonts w:cstheme="minorHAnsi"/>
          <w:bCs/>
          <w:i/>
          <w:color w:val="000000" w:themeColor="text1"/>
        </w:rPr>
      </w:pPr>
      <w:r w:rsidRPr="00B07BAF">
        <w:rPr>
          <w:rFonts w:cstheme="minorHAnsi"/>
          <w:bCs/>
          <w:i/>
          <w:color w:val="000000" w:themeColor="text1"/>
        </w:rPr>
        <w:t>Group Ac</w:t>
      </w:r>
      <w:r w:rsidR="00AA70BF">
        <w:rPr>
          <w:rFonts w:cstheme="minorHAnsi"/>
          <w:bCs/>
          <w:i/>
          <w:color w:val="000000" w:themeColor="text1"/>
        </w:rPr>
        <w:t>tivities and Projects – the YRG</w:t>
      </w:r>
      <w:r w:rsidRPr="00B07BAF">
        <w:rPr>
          <w:rFonts w:cstheme="minorHAnsi"/>
          <w:bCs/>
          <w:i/>
          <w:color w:val="000000" w:themeColor="text1"/>
        </w:rPr>
        <w:t xml:space="preserve"> Work Plan</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At the beginning of the calendar year the will meet with the headspace Centre Manager to discuss the priorities of the centres for the year ahead, based on information about:</w:t>
      </w:r>
    </w:p>
    <w:p w:rsidR="0088322A" w:rsidRPr="00B07BAF" w:rsidRDefault="0088322A" w:rsidP="0088322A">
      <w:pPr>
        <w:pStyle w:val="ListParagraph"/>
        <w:numPr>
          <w:ilvl w:val="0"/>
          <w:numId w:val="29"/>
        </w:numPr>
        <w:spacing w:after="200" w:line="276" w:lineRule="auto"/>
        <w:rPr>
          <w:rFonts w:cstheme="minorHAnsi"/>
          <w:bCs/>
          <w:color w:val="000000" w:themeColor="text1"/>
        </w:rPr>
      </w:pPr>
      <w:r w:rsidRPr="00B07BAF">
        <w:rPr>
          <w:rFonts w:cstheme="minorHAnsi"/>
          <w:bCs/>
          <w:color w:val="000000" w:themeColor="text1"/>
        </w:rPr>
        <w:t xml:space="preserve">Demographics about the young people who are accessing the service, and the demographics of those who aren’t coming into the service – age range, gender, where people live </w:t>
      </w:r>
      <w:proofErr w:type="spellStart"/>
      <w:r w:rsidRPr="00B07BAF">
        <w:rPr>
          <w:rFonts w:cstheme="minorHAnsi"/>
          <w:bCs/>
          <w:color w:val="000000" w:themeColor="text1"/>
        </w:rPr>
        <w:t>etc</w:t>
      </w:r>
      <w:proofErr w:type="spellEnd"/>
    </w:p>
    <w:p w:rsidR="0088322A" w:rsidRPr="00B07BAF" w:rsidRDefault="0088322A" w:rsidP="0088322A">
      <w:pPr>
        <w:pStyle w:val="ListParagraph"/>
        <w:numPr>
          <w:ilvl w:val="0"/>
          <w:numId w:val="29"/>
        </w:numPr>
        <w:spacing w:after="200" w:line="276" w:lineRule="auto"/>
        <w:rPr>
          <w:rFonts w:cstheme="minorHAnsi"/>
          <w:bCs/>
          <w:color w:val="000000" w:themeColor="text1"/>
        </w:rPr>
      </w:pPr>
      <w:r w:rsidRPr="00B07BAF">
        <w:rPr>
          <w:rFonts w:cstheme="minorHAnsi"/>
          <w:bCs/>
          <w:color w:val="000000" w:themeColor="text1"/>
        </w:rPr>
        <w:t>Communication events and strategies being rolled out by headspace National – what events or activities we can run to in conjunction with these strategies</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From this discussion a work plan will be developed bet</w:t>
      </w:r>
      <w:r w:rsidR="00AA70BF">
        <w:rPr>
          <w:rFonts w:cstheme="minorHAnsi"/>
          <w:bCs/>
          <w:color w:val="000000" w:themeColor="text1"/>
        </w:rPr>
        <w:t>ween the YRG</w:t>
      </w:r>
      <w:r w:rsidR="009C49BE">
        <w:rPr>
          <w:rFonts w:cstheme="minorHAnsi"/>
          <w:bCs/>
          <w:color w:val="000000" w:themeColor="text1"/>
        </w:rPr>
        <w:t>, Community Awareness</w:t>
      </w:r>
      <w:r w:rsidRPr="00B07BAF">
        <w:rPr>
          <w:rFonts w:cstheme="minorHAnsi"/>
          <w:bCs/>
          <w:color w:val="000000" w:themeColor="text1"/>
        </w:rPr>
        <w:t xml:space="preserve"> Officer and Centre Manager to decide on a number of projects for the </w:t>
      </w:r>
      <w:r w:rsidR="00AA70BF">
        <w:rPr>
          <w:rFonts w:cstheme="minorHAnsi"/>
          <w:bCs/>
          <w:color w:val="000000" w:themeColor="text1"/>
        </w:rPr>
        <w:t>YRG</w:t>
      </w:r>
      <w:r w:rsidRPr="00B07BAF">
        <w:rPr>
          <w:rFonts w:cstheme="minorHAnsi"/>
          <w:bCs/>
          <w:color w:val="000000" w:themeColor="text1"/>
        </w:rPr>
        <w:t xml:space="preserve"> to undertake, over that year.  There will still be flexibility for the team to take on new activities over the year; the work plan will outline the major priorities and requirements from the group, for the period.</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New members can join at any time of the year but will be required to commit to the priorities a</w:t>
      </w:r>
      <w:r w:rsidR="00AA70BF">
        <w:rPr>
          <w:rFonts w:cstheme="minorHAnsi"/>
          <w:bCs/>
          <w:color w:val="000000" w:themeColor="text1"/>
        </w:rPr>
        <w:t>nd projects outlined in the YRG</w:t>
      </w:r>
      <w:r w:rsidRPr="00B07BAF">
        <w:rPr>
          <w:rFonts w:cstheme="minorHAnsi"/>
          <w:bCs/>
          <w:color w:val="000000" w:themeColor="text1"/>
        </w:rPr>
        <w:t xml:space="preserve"> Work Plan for that period.</w:t>
      </w:r>
    </w:p>
    <w:p w:rsidR="0088322A" w:rsidRPr="00B07BAF" w:rsidRDefault="0088322A" w:rsidP="0088322A">
      <w:pPr>
        <w:spacing w:after="200" w:line="276" w:lineRule="auto"/>
        <w:rPr>
          <w:rFonts w:cstheme="minorHAnsi"/>
          <w:bCs/>
          <w:i/>
          <w:color w:val="000000" w:themeColor="text1"/>
        </w:rPr>
      </w:pPr>
      <w:r w:rsidRPr="00B07BAF">
        <w:rPr>
          <w:rFonts w:cstheme="minorHAnsi"/>
          <w:bCs/>
          <w:i/>
          <w:color w:val="000000" w:themeColor="text1"/>
        </w:rPr>
        <w:t>Other Activities</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 xml:space="preserve">There are several set activities that </w:t>
      </w:r>
      <w:r w:rsidR="00AA70BF">
        <w:rPr>
          <w:rFonts w:cstheme="minorHAnsi"/>
          <w:bCs/>
          <w:color w:val="000000" w:themeColor="text1"/>
        </w:rPr>
        <w:t xml:space="preserve">YRG </w:t>
      </w:r>
      <w:r w:rsidRPr="00B07BAF">
        <w:rPr>
          <w:rFonts w:cstheme="minorHAnsi"/>
          <w:bCs/>
          <w:color w:val="000000" w:themeColor="text1"/>
        </w:rPr>
        <w:t>is required to have involvement with:</w:t>
      </w:r>
    </w:p>
    <w:p w:rsidR="0088322A" w:rsidRPr="00B07BAF" w:rsidRDefault="0088322A" w:rsidP="0088322A">
      <w:pPr>
        <w:pStyle w:val="ListParagraph"/>
        <w:numPr>
          <w:ilvl w:val="0"/>
          <w:numId w:val="30"/>
        </w:numPr>
        <w:spacing w:after="200" w:line="276" w:lineRule="auto"/>
        <w:rPr>
          <w:rFonts w:cstheme="minorHAnsi"/>
          <w:bCs/>
          <w:i/>
          <w:color w:val="000000" w:themeColor="text1"/>
        </w:rPr>
      </w:pPr>
      <w:r w:rsidRPr="00B07BAF">
        <w:rPr>
          <w:rFonts w:cstheme="minorHAnsi"/>
          <w:bCs/>
          <w:i/>
          <w:color w:val="000000" w:themeColor="text1"/>
        </w:rPr>
        <w:t>headspace Consortium</w:t>
      </w:r>
    </w:p>
    <w:p w:rsidR="0088322A" w:rsidRPr="00B07BAF" w:rsidRDefault="00B07BAF" w:rsidP="0088322A">
      <w:pPr>
        <w:pStyle w:val="ListParagraph"/>
        <w:spacing w:after="200" w:line="276" w:lineRule="auto"/>
        <w:rPr>
          <w:rFonts w:cstheme="minorHAnsi"/>
          <w:bCs/>
          <w:color w:val="000000" w:themeColor="text1"/>
        </w:rPr>
      </w:pPr>
      <w:r w:rsidRPr="00B07BAF">
        <w:rPr>
          <w:rFonts w:cstheme="minorHAnsi"/>
          <w:bCs/>
          <w:color w:val="000000" w:themeColor="text1"/>
        </w:rPr>
        <w:t>The</w:t>
      </w:r>
      <w:r w:rsidR="0088322A" w:rsidRPr="00B07BAF">
        <w:rPr>
          <w:rFonts w:cstheme="minorHAnsi"/>
          <w:bCs/>
          <w:color w:val="000000" w:themeColor="text1"/>
        </w:rPr>
        <w:t xml:space="preserve"> headspace Consortium is a group of local services that meets every two months to support headspace. Members are usually leaders of local health and other agencies and meet to discuss the activities and challenges facing headspace and provide solutions – suggestions and ideas, linking us with other people and agencies who can help, and sometimes offering headspace resources such as staff coming to work on site.</w:t>
      </w:r>
    </w:p>
    <w:p w:rsidR="0088322A" w:rsidRPr="00B07BAF" w:rsidRDefault="0088322A" w:rsidP="0088322A">
      <w:pPr>
        <w:pStyle w:val="ListParagraph"/>
        <w:spacing w:after="200" w:line="276" w:lineRule="auto"/>
        <w:rPr>
          <w:rFonts w:cstheme="minorHAnsi"/>
          <w:bCs/>
          <w:color w:val="000000" w:themeColor="text1"/>
        </w:rPr>
      </w:pPr>
      <w:r w:rsidRPr="00B07BAF">
        <w:rPr>
          <w:rFonts w:cstheme="minorHAnsi"/>
          <w:bCs/>
          <w:color w:val="000000" w:themeColor="text1"/>
        </w:rPr>
        <w:t>For the Consortium to be youth-focussed it needs the perspective of young people represented at Cons</w:t>
      </w:r>
      <w:r w:rsidR="00AA70BF">
        <w:rPr>
          <w:rFonts w:cstheme="minorHAnsi"/>
          <w:bCs/>
          <w:color w:val="000000" w:themeColor="text1"/>
        </w:rPr>
        <w:t>ortium meetings; we require the YRG</w:t>
      </w:r>
      <w:r w:rsidRPr="00B07BAF">
        <w:rPr>
          <w:rFonts w:cstheme="minorHAnsi"/>
          <w:bCs/>
          <w:color w:val="000000" w:themeColor="text1"/>
        </w:rPr>
        <w:t xml:space="preserve"> to select and support 1-2 members to attend the Conso</w:t>
      </w:r>
      <w:r w:rsidR="00AA70BF">
        <w:rPr>
          <w:rFonts w:cstheme="minorHAnsi"/>
          <w:bCs/>
          <w:color w:val="000000" w:themeColor="text1"/>
        </w:rPr>
        <w:t>rtium meetings on behalf of the YRG</w:t>
      </w:r>
      <w:r w:rsidRPr="00B07BAF">
        <w:rPr>
          <w:rFonts w:cstheme="minorHAnsi"/>
          <w:bCs/>
          <w:color w:val="000000" w:themeColor="text1"/>
        </w:rPr>
        <w:t xml:space="preserve"> and on behalf of young people.  The member or members who attend this meeting will be supported by the headspace Centre Manager who also attends Consortium meetings.</w:t>
      </w:r>
    </w:p>
    <w:p w:rsidR="00B07BAF" w:rsidRPr="00B07BAF" w:rsidRDefault="00B07BAF" w:rsidP="0088322A">
      <w:pPr>
        <w:pStyle w:val="ListParagraph"/>
        <w:spacing w:after="200" w:line="276" w:lineRule="auto"/>
        <w:rPr>
          <w:rFonts w:cstheme="minorHAnsi"/>
          <w:bCs/>
          <w:color w:val="000000" w:themeColor="text1"/>
        </w:rPr>
      </w:pPr>
    </w:p>
    <w:p w:rsidR="0088322A" w:rsidRPr="00B07BAF" w:rsidRDefault="0088322A" w:rsidP="0088322A">
      <w:pPr>
        <w:pStyle w:val="ListParagraph"/>
        <w:numPr>
          <w:ilvl w:val="0"/>
          <w:numId w:val="30"/>
        </w:numPr>
        <w:spacing w:after="200" w:line="276" w:lineRule="auto"/>
        <w:rPr>
          <w:rFonts w:cstheme="minorHAnsi"/>
          <w:bCs/>
          <w:i/>
          <w:color w:val="000000" w:themeColor="text1"/>
        </w:rPr>
      </w:pPr>
      <w:r w:rsidRPr="00B07BAF">
        <w:rPr>
          <w:rFonts w:cstheme="minorHAnsi"/>
          <w:bCs/>
          <w:i/>
          <w:color w:val="000000" w:themeColor="text1"/>
        </w:rPr>
        <w:t xml:space="preserve">Cornerstone Youth Services </w:t>
      </w:r>
      <w:proofErr w:type="spellStart"/>
      <w:r w:rsidRPr="00B07BAF">
        <w:rPr>
          <w:rFonts w:cstheme="minorHAnsi"/>
          <w:bCs/>
          <w:i/>
          <w:color w:val="000000" w:themeColor="text1"/>
        </w:rPr>
        <w:t>Inc</w:t>
      </w:r>
      <w:proofErr w:type="spellEnd"/>
      <w:r w:rsidRPr="00B07BAF">
        <w:rPr>
          <w:rFonts w:cstheme="minorHAnsi"/>
          <w:bCs/>
          <w:i/>
          <w:color w:val="000000" w:themeColor="text1"/>
        </w:rPr>
        <w:t xml:space="preserve"> Board of Management</w:t>
      </w:r>
    </w:p>
    <w:p w:rsidR="0088322A" w:rsidRPr="00B07BAF" w:rsidRDefault="0088322A" w:rsidP="0088322A">
      <w:pPr>
        <w:pStyle w:val="ListParagraph"/>
        <w:spacing w:after="200" w:line="276" w:lineRule="auto"/>
        <w:rPr>
          <w:rFonts w:cstheme="minorHAnsi"/>
          <w:bCs/>
          <w:color w:val="000000" w:themeColor="text1"/>
        </w:rPr>
      </w:pPr>
      <w:r w:rsidRPr="00B07BAF">
        <w:rPr>
          <w:rFonts w:cstheme="minorHAnsi"/>
          <w:bCs/>
          <w:color w:val="000000" w:themeColor="text1"/>
        </w:rPr>
        <w:t xml:space="preserve">Cornerstone Youth Services </w:t>
      </w:r>
      <w:proofErr w:type="spellStart"/>
      <w:r w:rsidRPr="00B07BAF">
        <w:rPr>
          <w:rFonts w:cstheme="minorHAnsi"/>
          <w:bCs/>
          <w:color w:val="000000" w:themeColor="text1"/>
        </w:rPr>
        <w:t>Inc</w:t>
      </w:r>
      <w:proofErr w:type="spellEnd"/>
      <w:r w:rsidRPr="00B07BAF">
        <w:rPr>
          <w:rFonts w:cstheme="minorHAnsi"/>
          <w:bCs/>
          <w:color w:val="000000" w:themeColor="text1"/>
        </w:rPr>
        <w:t xml:space="preserve"> (also known as Cornerstone) is the organisation that runs the headspace program. The Board makes decisions on all major aspects of the running of headspace and other programs run by Cornerstone.  The Board requests a representative </w:t>
      </w:r>
      <w:r w:rsidR="00AA70BF">
        <w:rPr>
          <w:rFonts w:cstheme="minorHAnsi"/>
          <w:bCs/>
          <w:color w:val="000000" w:themeColor="text1"/>
        </w:rPr>
        <w:t xml:space="preserve">of the YRG </w:t>
      </w:r>
      <w:r w:rsidRPr="00B07BAF">
        <w:rPr>
          <w:rFonts w:cstheme="minorHAnsi"/>
          <w:bCs/>
          <w:color w:val="000000" w:themeColor="text1"/>
        </w:rPr>
        <w:t>to attend a Board meeting once per quarter, to report on the activities of the tea</w:t>
      </w:r>
      <w:r w:rsidR="00AA70BF">
        <w:rPr>
          <w:rFonts w:cstheme="minorHAnsi"/>
          <w:bCs/>
          <w:color w:val="000000" w:themeColor="text1"/>
        </w:rPr>
        <w:t>m including progress on the YRG</w:t>
      </w:r>
      <w:r w:rsidR="003F07CF">
        <w:rPr>
          <w:rFonts w:cstheme="minorHAnsi"/>
          <w:bCs/>
          <w:color w:val="000000" w:themeColor="text1"/>
        </w:rPr>
        <w:t xml:space="preserve"> Work Plan.  YRG</w:t>
      </w:r>
      <w:r w:rsidRPr="00B07BAF">
        <w:rPr>
          <w:rFonts w:cstheme="minorHAnsi"/>
          <w:bCs/>
          <w:color w:val="000000" w:themeColor="text1"/>
        </w:rPr>
        <w:t xml:space="preserve"> may have 1-2 members represent to the meeting and will be supported at the meeting by the Cornerstone CEO.  Members will be suppor</w:t>
      </w:r>
      <w:r w:rsidR="009C49BE">
        <w:rPr>
          <w:rFonts w:cstheme="minorHAnsi"/>
          <w:bCs/>
          <w:color w:val="000000" w:themeColor="text1"/>
        </w:rPr>
        <w:t>ted by the headspace Community Awareness</w:t>
      </w:r>
      <w:r w:rsidRPr="00B07BAF">
        <w:rPr>
          <w:rFonts w:cstheme="minorHAnsi"/>
          <w:bCs/>
          <w:color w:val="000000" w:themeColor="text1"/>
        </w:rPr>
        <w:t xml:space="preserve"> Officer to understand what is expected of them and assisted in preparing the small report that is given by the</w:t>
      </w:r>
      <w:r w:rsidR="00AA70BF">
        <w:rPr>
          <w:rFonts w:cstheme="minorHAnsi"/>
          <w:bCs/>
          <w:color w:val="000000" w:themeColor="text1"/>
        </w:rPr>
        <w:t xml:space="preserve"> YRG</w:t>
      </w:r>
      <w:r w:rsidRPr="00B07BAF">
        <w:rPr>
          <w:rFonts w:cstheme="minorHAnsi"/>
          <w:bCs/>
          <w:color w:val="000000" w:themeColor="text1"/>
        </w:rPr>
        <w:t xml:space="preserve"> representative/s at the Board meeting.</w:t>
      </w:r>
    </w:p>
    <w:p w:rsidR="0088322A" w:rsidRPr="00B07BAF" w:rsidRDefault="0088322A" w:rsidP="0088322A">
      <w:pPr>
        <w:pStyle w:val="ListParagraph"/>
        <w:spacing w:after="200" w:line="276" w:lineRule="auto"/>
        <w:rPr>
          <w:rFonts w:cstheme="minorHAnsi"/>
          <w:bCs/>
          <w:color w:val="000000" w:themeColor="text1"/>
        </w:rPr>
      </w:pPr>
    </w:p>
    <w:p w:rsidR="0088322A" w:rsidRPr="00B07BAF" w:rsidRDefault="0088322A" w:rsidP="0088322A">
      <w:pPr>
        <w:pStyle w:val="ListParagraph"/>
        <w:numPr>
          <w:ilvl w:val="0"/>
          <w:numId w:val="25"/>
        </w:numPr>
        <w:spacing w:after="200" w:line="276" w:lineRule="auto"/>
        <w:rPr>
          <w:rFonts w:cstheme="minorHAnsi"/>
          <w:bCs/>
          <w:color w:val="000000" w:themeColor="text1"/>
        </w:rPr>
      </w:pPr>
      <w:r w:rsidRPr="00B07BAF">
        <w:rPr>
          <w:rFonts w:cstheme="minorHAnsi"/>
          <w:bCs/>
          <w:color w:val="000000" w:themeColor="text1"/>
        </w:rPr>
        <w:t>Operating Procedures</w:t>
      </w:r>
    </w:p>
    <w:p w:rsidR="0088322A" w:rsidRPr="00B07BAF" w:rsidRDefault="0088322A" w:rsidP="0088322A">
      <w:pPr>
        <w:spacing w:after="0" w:line="276" w:lineRule="auto"/>
        <w:ind w:left="360"/>
        <w:rPr>
          <w:rFonts w:cstheme="minorHAnsi"/>
          <w:bCs/>
          <w:i/>
          <w:color w:val="000000" w:themeColor="text1"/>
        </w:rPr>
      </w:pPr>
      <w:r w:rsidRPr="00B07BAF">
        <w:rPr>
          <w:rFonts w:cstheme="minorHAnsi"/>
          <w:bCs/>
          <w:i/>
          <w:color w:val="000000" w:themeColor="text1"/>
        </w:rPr>
        <w:t>Chairperson and Secretary</w:t>
      </w:r>
    </w:p>
    <w:p w:rsidR="0088322A" w:rsidRPr="00B07BAF" w:rsidRDefault="0088322A" w:rsidP="0088322A">
      <w:pPr>
        <w:spacing w:after="200" w:line="276" w:lineRule="auto"/>
        <w:ind w:left="360"/>
        <w:rPr>
          <w:rFonts w:cstheme="minorHAnsi"/>
          <w:bCs/>
          <w:color w:val="000000" w:themeColor="text1"/>
        </w:rPr>
      </w:pPr>
      <w:r w:rsidRPr="00B07BAF">
        <w:rPr>
          <w:rFonts w:cstheme="minorHAnsi"/>
          <w:bCs/>
          <w:color w:val="000000" w:themeColor="text1"/>
        </w:rPr>
        <w:t>At the time of writing it is determined that the position of Chairperson will be he</w:t>
      </w:r>
      <w:r w:rsidR="009C49BE">
        <w:rPr>
          <w:rFonts w:cstheme="minorHAnsi"/>
          <w:bCs/>
          <w:color w:val="000000" w:themeColor="text1"/>
        </w:rPr>
        <w:t>ld by the headspace Community Awareness</w:t>
      </w:r>
      <w:r w:rsidRPr="00B07BAF">
        <w:rPr>
          <w:rFonts w:cstheme="minorHAnsi"/>
          <w:bCs/>
          <w:color w:val="000000" w:themeColor="text1"/>
        </w:rPr>
        <w:t xml:space="preserve"> Officer; this will be reviewed and it is expect</w:t>
      </w:r>
      <w:r w:rsidR="00AA70BF">
        <w:rPr>
          <w:rFonts w:cstheme="minorHAnsi"/>
          <w:bCs/>
          <w:color w:val="000000" w:themeColor="text1"/>
        </w:rPr>
        <w:t>ed that as the operation of YRG</w:t>
      </w:r>
      <w:r w:rsidRPr="00B07BAF">
        <w:rPr>
          <w:rFonts w:cstheme="minorHAnsi"/>
          <w:bCs/>
          <w:color w:val="000000" w:themeColor="text1"/>
        </w:rPr>
        <w:t xml:space="preserve"> continues over time,  that the position of Chair</w:t>
      </w:r>
      <w:r w:rsidR="00AA70BF">
        <w:rPr>
          <w:rFonts w:cstheme="minorHAnsi"/>
          <w:bCs/>
          <w:color w:val="000000" w:themeColor="text1"/>
        </w:rPr>
        <w:t>person will be performed by YRG</w:t>
      </w:r>
      <w:r w:rsidRPr="00B07BAF">
        <w:rPr>
          <w:rFonts w:cstheme="minorHAnsi"/>
          <w:bCs/>
          <w:color w:val="000000" w:themeColor="text1"/>
        </w:rPr>
        <w:t xml:space="preserve"> members in a manner that members can decide upon.</w:t>
      </w:r>
    </w:p>
    <w:p w:rsidR="0088322A" w:rsidRPr="00B07BAF" w:rsidRDefault="0088322A" w:rsidP="0088322A">
      <w:pPr>
        <w:spacing w:after="200" w:line="276" w:lineRule="auto"/>
        <w:ind w:firstLine="360"/>
        <w:rPr>
          <w:rFonts w:cstheme="minorHAnsi"/>
          <w:bCs/>
          <w:i/>
          <w:color w:val="000000" w:themeColor="text1"/>
        </w:rPr>
      </w:pPr>
      <w:r w:rsidRPr="00B07BAF">
        <w:rPr>
          <w:rFonts w:cstheme="minorHAnsi"/>
          <w:bCs/>
          <w:i/>
          <w:color w:val="000000" w:themeColor="text1"/>
        </w:rPr>
        <w:t>9.1 Schedule and Location of Meetings</w:t>
      </w:r>
    </w:p>
    <w:p w:rsidR="0088322A" w:rsidRPr="00B07BAF" w:rsidRDefault="0088322A" w:rsidP="0088322A">
      <w:pPr>
        <w:spacing w:after="200" w:line="276" w:lineRule="auto"/>
        <w:ind w:left="360"/>
        <w:rPr>
          <w:rFonts w:cstheme="minorHAnsi"/>
          <w:bCs/>
          <w:color w:val="000000" w:themeColor="text1"/>
        </w:rPr>
      </w:pPr>
      <w:r w:rsidRPr="00B07BAF">
        <w:rPr>
          <w:rFonts w:cstheme="minorHAnsi"/>
          <w:bCs/>
          <w:color w:val="000000" w:themeColor="text1"/>
        </w:rPr>
        <w:t>Meetings will be held on a mont</w:t>
      </w:r>
      <w:r w:rsidR="009C49BE">
        <w:rPr>
          <w:rFonts w:cstheme="minorHAnsi"/>
          <w:bCs/>
          <w:color w:val="000000" w:themeColor="text1"/>
        </w:rPr>
        <w:t xml:space="preserve">hly basis at headspace </w:t>
      </w:r>
      <w:r w:rsidRPr="00B07BAF">
        <w:rPr>
          <w:rFonts w:cstheme="minorHAnsi"/>
          <w:bCs/>
          <w:color w:val="000000" w:themeColor="text1"/>
        </w:rPr>
        <w:t>Devonport, with video conference facilities to be used so that members can attend either centre to attend.</w:t>
      </w:r>
    </w:p>
    <w:p w:rsidR="0088322A" w:rsidRPr="00B07BAF" w:rsidRDefault="0088322A" w:rsidP="0088322A">
      <w:pPr>
        <w:spacing w:after="200" w:line="276" w:lineRule="auto"/>
        <w:ind w:left="360"/>
        <w:rPr>
          <w:rFonts w:cstheme="minorHAnsi"/>
          <w:bCs/>
          <w:color w:val="000000" w:themeColor="text1"/>
        </w:rPr>
      </w:pPr>
      <w:r w:rsidRPr="00B07BAF">
        <w:rPr>
          <w:rFonts w:cstheme="minorHAnsi"/>
          <w:bCs/>
          <w:color w:val="000000" w:themeColor="text1"/>
        </w:rPr>
        <w:t xml:space="preserve">From time to time members and the headspace </w:t>
      </w:r>
      <w:r w:rsidR="009C49BE">
        <w:rPr>
          <w:rFonts w:cstheme="minorHAnsi"/>
          <w:bCs/>
          <w:color w:val="000000" w:themeColor="text1"/>
        </w:rPr>
        <w:t>CAO</w:t>
      </w:r>
      <w:r w:rsidRPr="00B07BAF">
        <w:rPr>
          <w:rFonts w:cstheme="minorHAnsi"/>
          <w:bCs/>
          <w:color w:val="000000" w:themeColor="text1"/>
        </w:rPr>
        <w:t xml:space="preserve"> may agree to have additional meetings, or for some members to have additional meetings where they are working on specific projects (e.g. preparing for an upcoming community event).</w:t>
      </w:r>
    </w:p>
    <w:p w:rsidR="0088322A" w:rsidRPr="00B07BAF" w:rsidRDefault="0088322A" w:rsidP="0088322A">
      <w:pPr>
        <w:spacing w:after="200" w:line="276" w:lineRule="auto"/>
        <w:ind w:left="360"/>
        <w:rPr>
          <w:rFonts w:cstheme="minorHAnsi"/>
          <w:bCs/>
          <w:color w:val="000000" w:themeColor="text1"/>
        </w:rPr>
      </w:pPr>
      <w:r w:rsidRPr="00B07BAF">
        <w:rPr>
          <w:rFonts w:cstheme="minorHAnsi"/>
          <w:bCs/>
          <w:color w:val="000000" w:themeColor="text1"/>
        </w:rPr>
        <w:t xml:space="preserve">Members will also be required to meet individually with </w:t>
      </w:r>
      <w:r w:rsidR="00AA70BF">
        <w:rPr>
          <w:rFonts w:cstheme="minorHAnsi"/>
          <w:bCs/>
          <w:color w:val="000000" w:themeColor="text1"/>
        </w:rPr>
        <w:t>the headspace CAO</w:t>
      </w:r>
      <w:r w:rsidRPr="00B07BAF">
        <w:rPr>
          <w:rFonts w:cstheme="minorHAnsi"/>
          <w:bCs/>
          <w:color w:val="000000" w:themeColor="text1"/>
        </w:rPr>
        <w:t xml:space="preserve"> to develop and review their Personal Development Plan, at least 3 times a year and more if requested by the member or if suggested </w:t>
      </w:r>
      <w:r w:rsidR="00AA70BF">
        <w:rPr>
          <w:rFonts w:cstheme="minorHAnsi"/>
          <w:bCs/>
          <w:color w:val="000000" w:themeColor="text1"/>
        </w:rPr>
        <w:t>by the CAO</w:t>
      </w:r>
      <w:r w:rsidRPr="00B07BAF">
        <w:rPr>
          <w:rFonts w:cstheme="minorHAnsi"/>
          <w:bCs/>
          <w:color w:val="000000" w:themeColor="text1"/>
        </w:rPr>
        <w:t>.</w:t>
      </w:r>
    </w:p>
    <w:p w:rsidR="0088322A" w:rsidRPr="00B07BAF" w:rsidRDefault="0088322A" w:rsidP="0088322A">
      <w:pPr>
        <w:spacing w:after="200" w:line="276" w:lineRule="auto"/>
        <w:ind w:left="360"/>
        <w:rPr>
          <w:rFonts w:cstheme="minorHAnsi"/>
          <w:bCs/>
          <w:i/>
          <w:color w:val="000000" w:themeColor="text1"/>
        </w:rPr>
      </w:pPr>
      <w:r w:rsidRPr="00B07BAF">
        <w:rPr>
          <w:rFonts w:cstheme="minorHAnsi"/>
          <w:bCs/>
          <w:i/>
          <w:color w:val="000000" w:themeColor="text1"/>
        </w:rPr>
        <w:t>9.2 Quorum</w:t>
      </w:r>
    </w:p>
    <w:p w:rsidR="0088322A" w:rsidRPr="00B07BAF" w:rsidRDefault="0088322A" w:rsidP="0088322A">
      <w:pPr>
        <w:spacing w:after="200" w:line="276" w:lineRule="auto"/>
        <w:ind w:left="360"/>
        <w:rPr>
          <w:rFonts w:cstheme="minorHAnsi"/>
          <w:bCs/>
          <w:color w:val="000000" w:themeColor="text1"/>
        </w:rPr>
      </w:pPr>
      <w:r w:rsidRPr="00B07BAF">
        <w:rPr>
          <w:rFonts w:cstheme="minorHAnsi"/>
          <w:bCs/>
          <w:color w:val="000000" w:themeColor="text1"/>
        </w:rPr>
        <w:t>A quorum is 50% of members plus one. If a quorum is not reached a meeting may still go ahead on consensus and decisions can be made by attending members.</w:t>
      </w:r>
    </w:p>
    <w:p w:rsidR="0088322A" w:rsidRPr="00B07BAF" w:rsidRDefault="00AA70BF" w:rsidP="0088322A">
      <w:pPr>
        <w:spacing w:after="200" w:line="276" w:lineRule="auto"/>
        <w:ind w:left="360"/>
        <w:rPr>
          <w:rFonts w:cstheme="minorHAnsi"/>
          <w:bCs/>
          <w:color w:val="000000" w:themeColor="text1"/>
        </w:rPr>
      </w:pPr>
      <w:r>
        <w:rPr>
          <w:rFonts w:cstheme="minorHAnsi"/>
          <w:bCs/>
          <w:color w:val="000000" w:themeColor="text1"/>
        </w:rPr>
        <w:t>In most cases YRG</w:t>
      </w:r>
      <w:r w:rsidR="0088322A" w:rsidRPr="00B07BAF">
        <w:rPr>
          <w:rFonts w:cstheme="minorHAnsi"/>
          <w:bCs/>
          <w:color w:val="000000" w:themeColor="text1"/>
        </w:rPr>
        <w:t xml:space="preserve"> will decide as a group if a decision is to be made by vote, however as Chair, the hea</w:t>
      </w:r>
      <w:r>
        <w:rPr>
          <w:rFonts w:cstheme="minorHAnsi"/>
          <w:bCs/>
          <w:color w:val="000000" w:themeColor="text1"/>
        </w:rPr>
        <w:t>dspace CAO</w:t>
      </w:r>
      <w:r w:rsidR="0088322A" w:rsidRPr="00B07BAF">
        <w:rPr>
          <w:rFonts w:cstheme="minorHAnsi"/>
          <w:bCs/>
          <w:color w:val="000000" w:themeColor="text1"/>
        </w:rPr>
        <w:t xml:space="preserve"> can decide on what matters will be decided by vote. There may be circumstances where a topic has wide implications for the headspace centres and/or Cornerstone Y</w:t>
      </w:r>
      <w:r>
        <w:rPr>
          <w:rFonts w:cstheme="minorHAnsi"/>
          <w:bCs/>
          <w:color w:val="000000" w:themeColor="text1"/>
        </w:rPr>
        <w:t>outh Services and as such the CAO will ensure that the YRG</w:t>
      </w:r>
      <w:r w:rsidR="0088322A" w:rsidRPr="00B07BAF">
        <w:rPr>
          <w:rFonts w:cstheme="minorHAnsi"/>
          <w:bCs/>
          <w:color w:val="000000" w:themeColor="text1"/>
        </w:rPr>
        <w:t xml:space="preserve"> operates within the limitations of its scope.</w:t>
      </w:r>
    </w:p>
    <w:p w:rsidR="0088322A" w:rsidRPr="00B07BAF" w:rsidRDefault="0088322A" w:rsidP="0088322A">
      <w:pPr>
        <w:spacing w:after="200" w:line="276" w:lineRule="auto"/>
        <w:ind w:left="360"/>
        <w:rPr>
          <w:rFonts w:cstheme="minorHAnsi"/>
          <w:bCs/>
          <w:i/>
          <w:color w:val="000000" w:themeColor="text1"/>
        </w:rPr>
      </w:pPr>
      <w:r w:rsidRPr="00B07BAF">
        <w:rPr>
          <w:rFonts w:cstheme="minorHAnsi"/>
          <w:bCs/>
          <w:i/>
          <w:color w:val="000000" w:themeColor="text1"/>
        </w:rPr>
        <w:t>9.3 Agenda and Minutes</w:t>
      </w:r>
    </w:p>
    <w:p w:rsidR="0088322A" w:rsidRPr="00B07BAF" w:rsidRDefault="0088322A" w:rsidP="0088322A">
      <w:pPr>
        <w:spacing w:after="200" w:line="276" w:lineRule="auto"/>
        <w:ind w:left="360"/>
        <w:jc w:val="both"/>
        <w:rPr>
          <w:rFonts w:cstheme="minorHAnsi"/>
          <w:bCs/>
          <w:color w:val="000000" w:themeColor="text1"/>
        </w:rPr>
      </w:pPr>
      <w:r w:rsidRPr="00B07BAF">
        <w:rPr>
          <w:rFonts w:cstheme="minorHAnsi"/>
          <w:bCs/>
          <w:color w:val="000000" w:themeColor="text1"/>
        </w:rPr>
        <w:t xml:space="preserve">The agenda will be set by the headspace Community </w:t>
      </w:r>
      <w:r w:rsidR="00C710F7">
        <w:rPr>
          <w:rFonts w:cstheme="minorHAnsi"/>
          <w:bCs/>
          <w:color w:val="000000" w:themeColor="text1"/>
        </w:rPr>
        <w:t>Awareness</w:t>
      </w:r>
      <w:r w:rsidRPr="00B07BAF">
        <w:rPr>
          <w:rFonts w:cstheme="minorHAnsi"/>
          <w:bCs/>
          <w:color w:val="000000" w:themeColor="text1"/>
        </w:rPr>
        <w:t xml:space="preserve"> Officer, and headspace Centre Manager.</w:t>
      </w:r>
    </w:p>
    <w:p w:rsidR="0088322A" w:rsidRPr="00B07BAF" w:rsidRDefault="0088322A" w:rsidP="0088322A">
      <w:pPr>
        <w:spacing w:after="200" w:line="276" w:lineRule="auto"/>
        <w:ind w:left="360"/>
        <w:jc w:val="both"/>
        <w:rPr>
          <w:rFonts w:cstheme="minorHAnsi"/>
          <w:bCs/>
          <w:color w:val="000000" w:themeColor="text1"/>
        </w:rPr>
      </w:pPr>
      <w:r w:rsidRPr="00B07BAF">
        <w:rPr>
          <w:rFonts w:cstheme="minorHAnsi"/>
          <w:bCs/>
          <w:color w:val="000000" w:themeColor="text1"/>
        </w:rPr>
        <w:t>The a</w:t>
      </w:r>
      <w:r w:rsidR="00C710F7">
        <w:rPr>
          <w:rFonts w:cstheme="minorHAnsi"/>
          <w:bCs/>
          <w:color w:val="000000" w:themeColor="text1"/>
        </w:rPr>
        <w:t>genda will be posted to the YRG</w:t>
      </w:r>
      <w:r w:rsidRPr="00B07BAF">
        <w:rPr>
          <w:rFonts w:cstheme="minorHAnsi"/>
          <w:bCs/>
          <w:color w:val="000000" w:themeColor="text1"/>
        </w:rPr>
        <w:t xml:space="preserve"> private Facebook page at least 48 hours prior to the meeting</w:t>
      </w:r>
      <w:r w:rsidR="00C710F7">
        <w:rPr>
          <w:rFonts w:cstheme="minorHAnsi"/>
          <w:bCs/>
          <w:color w:val="000000" w:themeColor="text1"/>
        </w:rPr>
        <w:t xml:space="preserve"> and emailed to all members.</w:t>
      </w:r>
    </w:p>
    <w:p w:rsidR="0088322A" w:rsidRPr="00B07BAF" w:rsidRDefault="0088322A" w:rsidP="0088322A">
      <w:pPr>
        <w:spacing w:after="200" w:line="276" w:lineRule="auto"/>
        <w:ind w:left="360"/>
        <w:jc w:val="both"/>
        <w:rPr>
          <w:rFonts w:cstheme="minorHAnsi"/>
          <w:bCs/>
          <w:color w:val="000000" w:themeColor="text1"/>
        </w:rPr>
      </w:pPr>
      <w:r w:rsidRPr="00B07BAF">
        <w:rPr>
          <w:rFonts w:cstheme="minorHAnsi"/>
          <w:bCs/>
          <w:color w:val="000000" w:themeColor="text1"/>
        </w:rPr>
        <w:t>Mi</w:t>
      </w:r>
      <w:r w:rsidR="00C710F7">
        <w:rPr>
          <w:rFonts w:cstheme="minorHAnsi"/>
          <w:bCs/>
          <w:color w:val="000000" w:themeColor="text1"/>
        </w:rPr>
        <w:t>nutes will be posted to the YRG</w:t>
      </w:r>
      <w:r w:rsidRPr="00B07BAF">
        <w:rPr>
          <w:rFonts w:cstheme="minorHAnsi"/>
          <w:bCs/>
          <w:color w:val="000000" w:themeColor="text1"/>
        </w:rPr>
        <w:t xml:space="preserve"> Facebook page </w:t>
      </w:r>
      <w:r w:rsidR="00C710F7">
        <w:rPr>
          <w:rFonts w:cstheme="minorHAnsi"/>
          <w:bCs/>
          <w:color w:val="000000" w:themeColor="text1"/>
        </w:rPr>
        <w:t xml:space="preserve">and emailed to all members </w:t>
      </w:r>
      <w:r w:rsidRPr="00B07BAF">
        <w:rPr>
          <w:rFonts w:cstheme="minorHAnsi"/>
          <w:bCs/>
          <w:color w:val="000000" w:themeColor="text1"/>
        </w:rPr>
        <w:t xml:space="preserve">no later than </w:t>
      </w:r>
      <w:r w:rsidR="00C710F7">
        <w:rPr>
          <w:rFonts w:cstheme="minorHAnsi"/>
          <w:bCs/>
          <w:color w:val="000000" w:themeColor="text1"/>
        </w:rPr>
        <w:t>7</w:t>
      </w:r>
      <w:r w:rsidRPr="00B07BAF">
        <w:rPr>
          <w:rFonts w:cstheme="minorHAnsi"/>
          <w:bCs/>
          <w:color w:val="000000" w:themeColor="text1"/>
        </w:rPr>
        <w:t xml:space="preserve"> days after the meeting.</w:t>
      </w:r>
    </w:p>
    <w:p w:rsidR="0088322A" w:rsidRDefault="0088322A" w:rsidP="00837368">
      <w:pPr>
        <w:spacing w:after="200" w:line="276" w:lineRule="auto"/>
        <w:ind w:left="360"/>
        <w:jc w:val="both"/>
        <w:rPr>
          <w:rFonts w:cstheme="minorHAnsi"/>
          <w:bCs/>
          <w:color w:val="000000" w:themeColor="text1"/>
        </w:rPr>
      </w:pPr>
      <w:r w:rsidRPr="00B07BAF">
        <w:rPr>
          <w:rFonts w:cstheme="minorHAnsi"/>
          <w:bCs/>
          <w:color w:val="000000" w:themeColor="text1"/>
        </w:rPr>
        <w:t>Reports or other relevant documentation as required will also be distributed with the minutes.</w:t>
      </w:r>
    </w:p>
    <w:p w:rsidR="00837368" w:rsidRPr="00B07BAF" w:rsidRDefault="00837368" w:rsidP="00837368">
      <w:pPr>
        <w:spacing w:after="200" w:line="276" w:lineRule="auto"/>
        <w:ind w:left="360"/>
        <w:jc w:val="both"/>
        <w:rPr>
          <w:rFonts w:cstheme="minorHAnsi"/>
          <w:bCs/>
          <w:color w:val="000000" w:themeColor="text1"/>
        </w:rPr>
      </w:pPr>
    </w:p>
    <w:p w:rsidR="0088322A" w:rsidRPr="00B07BAF" w:rsidRDefault="0088322A" w:rsidP="0088322A">
      <w:pPr>
        <w:spacing w:after="0" w:line="276" w:lineRule="auto"/>
        <w:rPr>
          <w:rFonts w:cstheme="minorHAnsi"/>
          <w:bCs/>
          <w:color w:val="000000" w:themeColor="text1"/>
        </w:rPr>
      </w:pPr>
      <w:r w:rsidRPr="00B07BAF">
        <w:rPr>
          <w:rFonts w:cstheme="minorHAnsi"/>
          <w:bCs/>
          <w:color w:val="000000" w:themeColor="text1"/>
        </w:rPr>
        <w:t>Minutes:</w:t>
      </w:r>
    </w:p>
    <w:p w:rsidR="0088322A" w:rsidRPr="00B07BAF" w:rsidRDefault="0088322A" w:rsidP="0088322A">
      <w:pPr>
        <w:spacing w:after="0" w:line="276" w:lineRule="auto"/>
        <w:rPr>
          <w:rFonts w:cstheme="minorHAnsi"/>
          <w:bCs/>
          <w:color w:val="000000" w:themeColor="text1"/>
        </w:rPr>
      </w:pPr>
      <w:r w:rsidRPr="00B07BAF">
        <w:rPr>
          <w:rFonts w:cstheme="minorHAnsi"/>
          <w:bCs/>
          <w:color w:val="000000" w:themeColor="text1"/>
        </w:rPr>
        <w:t xml:space="preserve">Minutes will be taken at every </w:t>
      </w:r>
      <w:r w:rsidR="00B07BAF" w:rsidRPr="00B07BAF">
        <w:rPr>
          <w:rFonts w:cstheme="minorHAnsi"/>
          <w:bCs/>
          <w:color w:val="000000" w:themeColor="text1"/>
        </w:rPr>
        <w:t xml:space="preserve">meeting. </w:t>
      </w:r>
      <w:r w:rsidRPr="00B07BAF">
        <w:rPr>
          <w:rFonts w:cstheme="minorHAnsi"/>
          <w:bCs/>
          <w:color w:val="000000" w:themeColor="text1"/>
        </w:rPr>
        <w:t>The details of these will be of a standard that they can be understood by a member who has not attended the meeting.</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Minutes will include:</w:t>
      </w:r>
    </w:p>
    <w:p w:rsidR="0088322A" w:rsidRPr="00B07BAF" w:rsidRDefault="0088322A" w:rsidP="0088322A">
      <w:pPr>
        <w:pStyle w:val="ListParagraph"/>
        <w:numPr>
          <w:ilvl w:val="0"/>
          <w:numId w:val="31"/>
        </w:numPr>
        <w:spacing w:after="200" w:line="276" w:lineRule="auto"/>
        <w:rPr>
          <w:rFonts w:cstheme="minorHAnsi"/>
          <w:bCs/>
          <w:color w:val="000000" w:themeColor="text1"/>
        </w:rPr>
      </w:pPr>
      <w:r w:rsidRPr="00B07BAF">
        <w:rPr>
          <w:rFonts w:cstheme="minorHAnsi"/>
          <w:bCs/>
          <w:color w:val="000000" w:themeColor="text1"/>
        </w:rPr>
        <w:t>Date, meeting start and finish time, attendees and apologies</w:t>
      </w:r>
    </w:p>
    <w:p w:rsidR="0088322A" w:rsidRPr="00B07BAF" w:rsidRDefault="0088322A" w:rsidP="0088322A">
      <w:pPr>
        <w:pStyle w:val="ListParagraph"/>
        <w:numPr>
          <w:ilvl w:val="0"/>
          <w:numId w:val="31"/>
        </w:numPr>
        <w:spacing w:after="200" w:line="276" w:lineRule="auto"/>
        <w:rPr>
          <w:rFonts w:cstheme="minorHAnsi"/>
          <w:bCs/>
          <w:color w:val="000000" w:themeColor="text1"/>
        </w:rPr>
      </w:pPr>
      <w:r w:rsidRPr="00B07BAF">
        <w:rPr>
          <w:rFonts w:cstheme="minorHAnsi"/>
          <w:bCs/>
          <w:color w:val="000000" w:themeColor="text1"/>
        </w:rPr>
        <w:t>A brief statement on the topics raised</w:t>
      </w:r>
    </w:p>
    <w:p w:rsidR="0088322A" w:rsidRPr="00B07BAF" w:rsidRDefault="0088322A" w:rsidP="0088322A">
      <w:pPr>
        <w:pStyle w:val="ListParagraph"/>
        <w:numPr>
          <w:ilvl w:val="0"/>
          <w:numId w:val="31"/>
        </w:numPr>
        <w:spacing w:after="200" w:line="276" w:lineRule="auto"/>
        <w:rPr>
          <w:rFonts w:cstheme="minorHAnsi"/>
          <w:bCs/>
          <w:color w:val="000000" w:themeColor="text1"/>
        </w:rPr>
      </w:pPr>
      <w:r w:rsidRPr="00B07BAF">
        <w:rPr>
          <w:rFonts w:cstheme="minorHAnsi"/>
          <w:bCs/>
          <w:color w:val="000000" w:themeColor="text1"/>
        </w:rPr>
        <w:t>Action points – what progress is expected, from which members, before the next meeting</w:t>
      </w:r>
    </w:p>
    <w:p w:rsidR="0088322A" w:rsidRPr="00B07BAF" w:rsidRDefault="0088322A" w:rsidP="0088322A">
      <w:pPr>
        <w:spacing w:after="0" w:line="276" w:lineRule="auto"/>
        <w:rPr>
          <w:rFonts w:cstheme="minorHAnsi"/>
          <w:bCs/>
          <w:color w:val="000000" w:themeColor="text1"/>
        </w:rPr>
      </w:pPr>
    </w:p>
    <w:p w:rsidR="0088322A" w:rsidRPr="00B07BAF" w:rsidRDefault="00C710F7" w:rsidP="0088322A">
      <w:pPr>
        <w:pStyle w:val="ListParagraph"/>
        <w:numPr>
          <w:ilvl w:val="0"/>
          <w:numId w:val="25"/>
        </w:numPr>
        <w:spacing w:after="200" w:line="276" w:lineRule="auto"/>
        <w:rPr>
          <w:rFonts w:cstheme="minorHAnsi"/>
          <w:bCs/>
          <w:color w:val="000000" w:themeColor="text1"/>
        </w:rPr>
      </w:pPr>
      <w:r>
        <w:rPr>
          <w:rFonts w:cstheme="minorHAnsi"/>
          <w:bCs/>
          <w:color w:val="000000" w:themeColor="text1"/>
        </w:rPr>
        <w:t>Welfare of the Members of the YRG</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headspace Devonport</w:t>
      </w:r>
      <w:r w:rsidR="009C49BE">
        <w:rPr>
          <w:rFonts w:cstheme="minorHAnsi"/>
          <w:bCs/>
          <w:color w:val="000000" w:themeColor="text1"/>
        </w:rPr>
        <w:t xml:space="preserve"> and headspace Burnie</w:t>
      </w:r>
      <w:r w:rsidRPr="00B07BAF">
        <w:rPr>
          <w:rFonts w:cstheme="minorHAnsi"/>
          <w:bCs/>
          <w:color w:val="000000" w:themeColor="text1"/>
        </w:rPr>
        <w:t xml:space="preserve">, and its Lead Agency Cornerstone Youth Services </w:t>
      </w:r>
      <w:proofErr w:type="spellStart"/>
      <w:r w:rsidR="00C710F7">
        <w:rPr>
          <w:rFonts w:cstheme="minorHAnsi"/>
          <w:bCs/>
          <w:color w:val="000000" w:themeColor="text1"/>
        </w:rPr>
        <w:t>Inc</w:t>
      </w:r>
      <w:proofErr w:type="spellEnd"/>
      <w:r w:rsidR="00C710F7">
        <w:rPr>
          <w:rFonts w:cstheme="minorHAnsi"/>
          <w:bCs/>
          <w:color w:val="000000" w:themeColor="text1"/>
        </w:rPr>
        <w:t>, has a  duty of care to YRG</w:t>
      </w:r>
      <w:r w:rsidRPr="00B07BAF">
        <w:rPr>
          <w:rFonts w:cstheme="minorHAnsi"/>
          <w:bCs/>
          <w:color w:val="000000" w:themeColor="text1"/>
        </w:rPr>
        <w:t xml:space="preserve"> members. Whilst all member will receive the organisation’s care and support, members under the age of 18 and those currently accessing support for personal and mental health concerns, require extra support to participate to their full potential within the group.</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Each member joining the group will discuss their needs with</w:t>
      </w:r>
      <w:r w:rsidR="00C710F7">
        <w:rPr>
          <w:rFonts w:cstheme="minorHAnsi"/>
          <w:bCs/>
          <w:color w:val="000000" w:themeColor="text1"/>
        </w:rPr>
        <w:t xml:space="preserve"> the headspace CAO</w:t>
      </w:r>
      <w:r w:rsidRPr="00B07BAF">
        <w:rPr>
          <w:rFonts w:cstheme="minorHAnsi"/>
          <w:bCs/>
          <w:color w:val="000000" w:themeColor="text1"/>
        </w:rPr>
        <w:t xml:space="preserve"> as part of preparing their Wellness Plan.  The organisation will support the member and consider various ways of doing this including but not limited to – limiting the amount of time a person participates in meetings, providing additional break times, restricting or tailoring tasks and responsibilities, and so on.  Discussions about individual needs will be done individually.</w:t>
      </w:r>
    </w:p>
    <w:p w:rsidR="0088322A" w:rsidRPr="00B07BAF" w:rsidRDefault="0088322A" w:rsidP="0088322A">
      <w:pPr>
        <w:spacing w:after="200" w:line="276" w:lineRule="auto"/>
        <w:rPr>
          <w:rFonts w:cstheme="minorHAnsi"/>
          <w:bCs/>
          <w:color w:val="000000" w:themeColor="text1"/>
        </w:rPr>
      </w:pPr>
      <w:r w:rsidRPr="00B07BAF">
        <w:rPr>
          <w:rFonts w:cstheme="minorHAnsi"/>
          <w:bCs/>
          <w:color w:val="000000" w:themeColor="text1"/>
        </w:rPr>
        <w:t>If a member is experiencing considerable distress, the C</w:t>
      </w:r>
      <w:r w:rsidR="00C710F7">
        <w:rPr>
          <w:rFonts w:cstheme="minorHAnsi"/>
          <w:bCs/>
          <w:color w:val="000000" w:themeColor="text1"/>
        </w:rPr>
        <w:t>A</w:t>
      </w:r>
      <w:r w:rsidRPr="00B07BAF">
        <w:rPr>
          <w:rFonts w:cstheme="minorHAnsi"/>
          <w:bCs/>
          <w:color w:val="000000" w:themeColor="text1"/>
        </w:rPr>
        <w:t xml:space="preserve">O may ask for the direction of a member of clinical staff. This may or may not mean asking that staff member to meet with the </w:t>
      </w:r>
      <w:r w:rsidR="00C710F7">
        <w:rPr>
          <w:rFonts w:cstheme="minorHAnsi"/>
          <w:bCs/>
          <w:color w:val="000000" w:themeColor="text1"/>
        </w:rPr>
        <w:t>YRG</w:t>
      </w:r>
      <w:r w:rsidRPr="00B07BAF">
        <w:rPr>
          <w:rFonts w:cstheme="minorHAnsi"/>
          <w:bCs/>
          <w:color w:val="000000" w:themeColor="text1"/>
        </w:rPr>
        <w:t xml:space="preserve"> member directly; wherever possible we will respect the wishes of the </w:t>
      </w:r>
      <w:r w:rsidR="00C710F7">
        <w:rPr>
          <w:rFonts w:cstheme="minorHAnsi"/>
          <w:bCs/>
          <w:color w:val="000000" w:themeColor="text1"/>
        </w:rPr>
        <w:t>YRG</w:t>
      </w:r>
      <w:r w:rsidRPr="00B07BAF">
        <w:rPr>
          <w:rFonts w:cstheme="minorHAnsi"/>
          <w:bCs/>
          <w:color w:val="000000" w:themeColor="text1"/>
        </w:rPr>
        <w:t xml:space="preserve"> member including the need for privacy, however duty of care for the safety of the member is the priority and this may mean communicating with a member of clinical staff if necessary.</w:t>
      </w:r>
    </w:p>
    <w:p w:rsidR="0088322A" w:rsidRPr="00B07BAF" w:rsidRDefault="0088322A" w:rsidP="0088322A">
      <w:pPr>
        <w:spacing w:after="200" w:line="276" w:lineRule="auto"/>
        <w:rPr>
          <w:rFonts w:cstheme="minorHAnsi"/>
          <w:bCs/>
          <w:color w:val="000000" w:themeColor="text1"/>
        </w:rPr>
      </w:pPr>
    </w:p>
    <w:p w:rsidR="0088322A" w:rsidRDefault="0088322A" w:rsidP="0088322A">
      <w:pPr>
        <w:spacing w:after="200" w:line="276" w:lineRule="auto"/>
        <w:ind w:left="360"/>
        <w:rPr>
          <w:rFonts w:cstheme="minorHAnsi"/>
          <w:bCs/>
          <w:color w:val="000000" w:themeColor="text1"/>
        </w:rPr>
      </w:pPr>
    </w:p>
    <w:p w:rsidR="00B07BAF" w:rsidRDefault="00B07BAF" w:rsidP="0088322A">
      <w:pPr>
        <w:spacing w:after="200" w:line="276" w:lineRule="auto"/>
        <w:ind w:left="360"/>
        <w:rPr>
          <w:rFonts w:cstheme="minorHAnsi"/>
          <w:bCs/>
          <w:color w:val="000000" w:themeColor="text1"/>
        </w:rPr>
      </w:pPr>
    </w:p>
    <w:p w:rsidR="00B07BAF" w:rsidRDefault="00B07BAF" w:rsidP="0088322A">
      <w:pPr>
        <w:spacing w:after="200" w:line="276" w:lineRule="auto"/>
        <w:ind w:left="360"/>
        <w:rPr>
          <w:rFonts w:cstheme="minorHAnsi"/>
          <w:bCs/>
          <w:color w:val="000000" w:themeColor="text1"/>
        </w:rPr>
      </w:pPr>
    </w:p>
    <w:p w:rsidR="00837368" w:rsidRDefault="00837368" w:rsidP="0088322A">
      <w:pPr>
        <w:spacing w:after="200" w:line="276" w:lineRule="auto"/>
        <w:ind w:left="360"/>
        <w:rPr>
          <w:rFonts w:cstheme="minorHAnsi"/>
          <w:bCs/>
          <w:color w:val="000000" w:themeColor="text1"/>
        </w:rPr>
      </w:pPr>
    </w:p>
    <w:p w:rsidR="00837368" w:rsidRDefault="00837368" w:rsidP="0088322A">
      <w:pPr>
        <w:spacing w:after="200" w:line="276" w:lineRule="auto"/>
        <w:ind w:left="360"/>
        <w:rPr>
          <w:rFonts w:cstheme="minorHAnsi"/>
          <w:bCs/>
          <w:color w:val="000000" w:themeColor="text1"/>
        </w:rPr>
      </w:pPr>
    </w:p>
    <w:p w:rsidR="00837368" w:rsidRDefault="00837368" w:rsidP="0088322A">
      <w:pPr>
        <w:spacing w:after="200" w:line="276" w:lineRule="auto"/>
        <w:ind w:left="360"/>
        <w:rPr>
          <w:rFonts w:cstheme="minorHAnsi"/>
          <w:bCs/>
          <w:color w:val="000000" w:themeColor="text1"/>
        </w:rPr>
      </w:pPr>
    </w:p>
    <w:p w:rsidR="00837368" w:rsidRDefault="00837368" w:rsidP="0088322A">
      <w:pPr>
        <w:spacing w:after="200" w:line="276" w:lineRule="auto"/>
        <w:ind w:left="360"/>
        <w:rPr>
          <w:rFonts w:cstheme="minorHAnsi"/>
          <w:bCs/>
          <w:color w:val="000000" w:themeColor="text1"/>
        </w:rPr>
      </w:pPr>
    </w:p>
    <w:p w:rsidR="00837368" w:rsidRDefault="00837368" w:rsidP="0088322A">
      <w:pPr>
        <w:spacing w:after="200" w:line="276" w:lineRule="auto"/>
        <w:ind w:left="360"/>
        <w:rPr>
          <w:rFonts w:cstheme="minorHAnsi"/>
          <w:bCs/>
          <w:color w:val="000000" w:themeColor="text1"/>
        </w:rPr>
      </w:pPr>
    </w:p>
    <w:p w:rsidR="00837368" w:rsidRDefault="00837368" w:rsidP="0088322A">
      <w:pPr>
        <w:spacing w:after="200" w:line="276" w:lineRule="auto"/>
        <w:ind w:left="360"/>
        <w:rPr>
          <w:rFonts w:cstheme="minorHAnsi"/>
          <w:bCs/>
          <w:color w:val="000000" w:themeColor="text1"/>
        </w:rPr>
      </w:pPr>
    </w:p>
    <w:p w:rsidR="00837368" w:rsidRDefault="00837368" w:rsidP="0088322A">
      <w:pPr>
        <w:spacing w:after="200" w:line="276" w:lineRule="auto"/>
        <w:ind w:left="360"/>
        <w:rPr>
          <w:rFonts w:cstheme="minorHAnsi"/>
          <w:bCs/>
          <w:color w:val="000000" w:themeColor="text1"/>
        </w:rPr>
      </w:pPr>
    </w:p>
    <w:p w:rsidR="0088322A" w:rsidRPr="00B07BAF" w:rsidRDefault="0088322A" w:rsidP="0088322A">
      <w:pPr>
        <w:spacing w:after="200" w:line="276" w:lineRule="auto"/>
        <w:rPr>
          <w:rFonts w:eastAsia="Times New Roman" w:cstheme="minorHAnsi"/>
          <w:bCs/>
          <w:color w:val="000000" w:themeColor="text1"/>
          <w:sz w:val="36"/>
          <w:szCs w:val="40"/>
          <w:lang w:eastAsia="en-US"/>
        </w:rPr>
      </w:pPr>
      <w:r w:rsidRPr="00B07BAF">
        <w:rPr>
          <w:rFonts w:eastAsia="Times New Roman" w:cstheme="minorHAnsi"/>
          <w:bCs/>
          <w:color w:val="000000" w:themeColor="text1"/>
          <w:sz w:val="36"/>
          <w:szCs w:val="40"/>
          <w:lang w:eastAsia="en-US"/>
        </w:rPr>
        <w:t>Attachment A:</w:t>
      </w:r>
    </w:p>
    <w:p w:rsidR="0088322A" w:rsidRPr="00B07BAF" w:rsidRDefault="00C710F7" w:rsidP="0088322A">
      <w:pPr>
        <w:spacing w:after="200" w:line="276" w:lineRule="auto"/>
        <w:rPr>
          <w:rFonts w:eastAsia="Times New Roman" w:cstheme="minorHAnsi"/>
          <w:color w:val="000000" w:themeColor="text1"/>
          <w:sz w:val="36"/>
          <w:szCs w:val="40"/>
          <w:lang w:eastAsia="en-US"/>
        </w:rPr>
      </w:pPr>
      <w:r>
        <w:rPr>
          <w:rFonts w:eastAsia="Times New Roman" w:cstheme="minorHAnsi"/>
          <w:bCs/>
          <w:color w:val="000000" w:themeColor="text1"/>
          <w:sz w:val="36"/>
          <w:szCs w:val="40"/>
          <w:lang w:eastAsia="en-US"/>
        </w:rPr>
        <w:t>YRG</w:t>
      </w:r>
      <w:r w:rsidR="0088322A" w:rsidRPr="00B07BAF">
        <w:rPr>
          <w:rFonts w:eastAsia="Times New Roman" w:cstheme="minorHAnsi"/>
          <w:color w:val="000000" w:themeColor="text1"/>
          <w:kern w:val="28"/>
          <w:sz w:val="36"/>
          <w:szCs w:val="40"/>
          <w:lang w:eastAsia="en-AU"/>
        </w:rPr>
        <w:t xml:space="preserve"> application form</w:t>
      </w:r>
    </w:p>
    <w:p w:rsidR="0088322A" w:rsidRPr="00B07BAF" w:rsidRDefault="0088322A" w:rsidP="0088322A">
      <w:pPr>
        <w:spacing w:after="0" w:line="240" w:lineRule="auto"/>
        <w:rPr>
          <w:rFonts w:eastAsia="Times New Roman" w:cstheme="minorHAnsi"/>
          <w:color w:val="000000" w:themeColor="text1"/>
          <w:sz w:val="40"/>
          <w:szCs w:val="40"/>
          <w:lang w:eastAsia="en-US"/>
        </w:rPr>
      </w:pPr>
      <w:r w:rsidRPr="00B07BAF">
        <w:rPr>
          <w:rFonts w:eastAsia="Times New Roman" w:cstheme="minorHAnsi"/>
          <w:noProof/>
          <w:color w:val="000000" w:themeColor="text1"/>
          <w:kern w:val="28"/>
          <w:lang w:eastAsia="en-AU"/>
        </w:rPr>
        <mc:AlternateContent>
          <mc:Choice Requires="wpg">
            <w:drawing>
              <wp:anchor distT="0" distB="0" distL="114300" distR="114300" simplePos="0" relativeHeight="251659264" behindDoc="0" locked="0" layoutInCell="1" allowOverlap="1" wp14:anchorId="069A5A90" wp14:editId="6A90F152">
                <wp:simplePos x="0" y="0"/>
                <wp:positionH relativeFrom="column">
                  <wp:posOffset>247650</wp:posOffset>
                </wp:positionH>
                <wp:positionV relativeFrom="paragraph">
                  <wp:posOffset>17780</wp:posOffset>
                </wp:positionV>
                <wp:extent cx="5505450" cy="3454400"/>
                <wp:effectExtent l="0" t="0" r="19050" b="12700"/>
                <wp:wrapSquare wrapText="bothSides"/>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3454400"/>
                          <a:chOff x="1470" y="4655"/>
                          <a:chExt cx="8670" cy="5440"/>
                        </a:xfrm>
                      </wpg:grpSpPr>
                      <wps:wsp>
                        <wps:cNvPr id="50" name="AutoShape 33"/>
                        <wps:cNvSpPr>
                          <a:spLocks noChangeArrowheads="1"/>
                        </wps:cNvSpPr>
                        <wps:spPr bwMode="auto">
                          <a:xfrm>
                            <a:off x="1470" y="4655"/>
                            <a:ext cx="8670" cy="5440"/>
                          </a:xfrm>
                          <a:prstGeom prst="roundRect">
                            <a:avLst>
                              <a:gd name="adj" fmla="val 16667"/>
                            </a:avLst>
                          </a:prstGeom>
                          <a:solidFill>
                            <a:srgbClr val="7AC142"/>
                          </a:solidFill>
                          <a:ln w="9525">
                            <a:solidFill>
                              <a:srgbClr val="7AC142"/>
                            </a:solidFill>
                            <a:round/>
                            <a:headEnd/>
                            <a:tailEnd/>
                          </a:ln>
                        </wps:spPr>
                        <wps:bodyPr rot="0" vert="horz" wrap="square" lIns="91440" tIns="45720" rIns="91440" bIns="45720" anchor="t" anchorCtr="0" upright="1">
                          <a:noAutofit/>
                        </wps:bodyPr>
                      </wps:wsp>
                      <wps:wsp>
                        <wps:cNvPr id="51" name="Text Box 34"/>
                        <wps:cNvSpPr txBox="1">
                          <a:spLocks noChangeArrowheads="1"/>
                        </wps:cNvSpPr>
                        <wps:spPr bwMode="auto">
                          <a:xfrm>
                            <a:off x="1960" y="4860"/>
                            <a:ext cx="3898"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BAE" w:rsidRPr="00E44F20" w:rsidRDefault="00FD4BAE" w:rsidP="0088322A">
                              <w:pPr>
                                <w:rPr>
                                  <w:rFonts w:ascii="HelveticaNeueLT Std" w:hAnsi="HelveticaNeueLT Std" w:cs="Arial"/>
                                  <w:b/>
                                  <w:color w:val="FFFFFF"/>
                                  <w:kern w:val="28"/>
                                  <w:sz w:val="36"/>
                                  <w:szCs w:val="36"/>
                                  <w:lang w:eastAsia="en-AU"/>
                                </w:rPr>
                              </w:pPr>
                              <w:r w:rsidRPr="00E44F20">
                                <w:rPr>
                                  <w:rFonts w:ascii="HelveticaNeueLT Std" w:hAnsi="HelveticaNeueLT Std" w:cs="Arial"/>
                                  <w:b/>
                                  <w:color w:val="FFFFFF"/>
                                  <w:kern w:val="28"/>
                                  <w:sz w:val="36"/>
                                  <w:szCs w:val="36"/>
                                  <w:lang w:eastAsia="en-AU"/>
                                </w:rPr>
                                <w:t>Personal Details</w:t>
                              </w:r>
                            </w:p>
                          </w:txbxContent>
                        </wps:txbx>
                        <wps:bodyPr rot="0" vert="horz" wrap="square" lIns="91440" tIns="45720" rIns="91440" bIns="45720" anchor="t" anchorCtr="0" upright="1">
                          <a:spAutoFit/>
                        </wps:bodyPr>
                      </wps:wsp>
                      <wps:wsp>
                        <wps:cNvPr id="52" name="Text Box 35"/>
                        <wps:cNvSpPr txBox="1">
                          <a:spLocks noChangeArrowheads="1"/>
                        </wps:cNvSpPr>
                        <wps:spPr bwMode="auto">
                          <a:xfrm>
                            <a:off x="1720" y="5555"/>
                            <a:ext cx="3898" cy="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BAE" w:rsidRPr="00E20A27" w:rsidRDefault="00FD4BAE" w:rsidP="0088322A">
                              <w:pPr>
                                <w:spacing w:after="240"/>
                                <w:rPr>
                                  <w:rFonts w:cs="Arial"/>
                                  <w:b/>
                                  <w:color w:val="FFFFFF"/>
                                  <w:kern w:val="28"/>
                                  <w:lang w:eastAsia="en-AU"/>
                                </w:rPr>
                              </w:pPr>
                              <w:r w:rsidRPr="00E20A27">
                                <w:rPr>
                                  <w:rFonts w:cs="Arial"/>
                                  <w:b/>
                                  <w:color w:val="FFFFFF"/>
                                  <w:kern w:val="28"/>
                                  <w:lang w:eastAsia="en-AU"/>
                                </w:rPr>
                                <w:t>Name</w:t>
                              </w:r>
                            </w:p>
                            <w:p w:rsidR="00FD4BAE" w:rsidRPr="00E20A27" w:rsidRDefault="00FD4BAE" w:rsidP="0088322A">
                              <w:pPr>
                                <w:spacing w:after="240"/>
                                <w:rPr>
                                  <w:rFonts w:cs="Arial"/>
                                  <w:b/>
                                  <w:color w:val="FFFFFF"/>
                                  <w:kern w:val="28"/>
                                  <w:lang w:eastAsia="en-AU"/>
                                </w:rPr>
                              </w:pPr>
                              <w:r w:rsidRPr="00E20A27">
                                <w:rPr>
                                  <w:rFonts w:cs="Arial"/>
                                  <w:b/>
                                  <w:color w:val="FFFFFF"/>
                                  <w:kern w:val="28"/>
                                  <w:lang w:eastAsia="en-AU"/>
                                </w:rPr>
                                <w:t>Phone</w:t>
                              </w:r>
                            </w:p>
                            <w:p w:rsidR="00FD4BAE" w:rsidRPr="00E20A27" w:rsidRDefault="00FD4BAE" w:rsidP="0088322A">
                              <w:pPr>
                                <w:spacing w:after="240"/>
                                <w:rPr>
                                  <w:rFonts w:cs="Arial"/>
                                  <w:b/>
                                  <w:color w:val="FFFFFF"/>
                                  <w:kern w:val="28"/>
                                  <w:lang w:eastAsia="en-AU"/>
                                </w:rPr>
                              </w:pPr>
                              <w:r>
                                <w:rPr>
                                  <w:rFonts w:cs="Arial"/>
                                  <w:b/>
                                  <w:color w:val="FFFFFF"/>
                                  <w:kern w:val="28"/>
                                  <w:lang w:eastAsia="en-AU"/>
                                </w:rPr>
                                <w:t>Email</w:t>
                              </w:r>
                            </w:p>
                            <w:p w:rsidR="00FD4BAE" w:rsidRDefault="00FD4BAE" w:rsidP="0088322A">
                              <w:pPr>
                                <w:spacing w:after="240"/>
                                <w:rPr>
                                  <w:rFonts w:cs="Arial"/>
                                  <w:b/>
                                  <w:color w:val="FFFFFF"/>
                                  <w:kern w:val="28"/>
                                  <w:lang w:eastAsia="en-AU"/>
                                </w:rPr>
                              </w:pPr>
                              <w:r w:rsidRPr="00E20A27">
                                <w:rPr>
                                  <w:rFonts w:cs="Arial"/>
                                  <w:b/>
                                  <w:color w:val="FFFFFF"/>
                                  <w:kern w:val="28"/>
                                  <w:lang w:eastAsia="en-AU"/>
                                </w:rPr>
                                <w:t>Address</w:t>
                              </w:r>
                            </w:p>
                            <w:p w:rsidR="00FD4BAE" w:rsidRDefault="00FD4BAE" w:rsidP="0088322A">
                              <w:pPr>
                                <w:spacing w:after="240"/>
                                <w:rPr>
                                  <w:rFonts w:cs="Arial"/>
                                  <w:b/>
                                  <w:color w:val="FFFFFF"/>
                                  <w:kern w:val="28"/>
                                  <w:lang w:eastAsia="en-AU"/>
                                </w:rPr>
                              </w:pPr>
                            </w:p>
                            <w:p w:rsidR="00FD4BAE" w:rsidRDefault="00FD4BAE" w:rsidP="0088322A">
                              <w:pPr>
                                <w:spacing w:after="240"/>
                                <w:rPr>
                                  <w:rFonts w:cs="Arial"/>
                                  <w:b/>
                                  <w:color w:val="FFFFFF"/>
                                  <w:kern w:val="28"/>
                                  <w:lang w:eastAsia="en-AU"/>
                                </w:rPr>
                              </w:pPr>
                            </w:p>
                            <w:p w:rsidR="00FD4BAE" w:rsidRPr="00E20A27" w:rsidRDefault="00FD4BAE" w:rsidP="0088322A">
                              <w:pPr>
                                <w:spacing w:after="240"/>
                                <w:rPr>
                                  <w:rFonts w:cs="Arial"/>
                                  <w:b/>
                                  <w:color w:val="FFFFFF"/>
                                  <w:kern w:val="28"/>
                                  <w:lang w:eastAsia="en-AU"/>
                                </w:rPr>
                              </w:pPr>
                              <w:r>
                                <w:rPr>
                                  <w:rFonts w:cs="Arial"/>
                                  <w:b/>
                                  <w:color w:val="FFFFFF"/>
                                  <w:kern w:val="28"/>
                                  <w:lang w:eastAsia="en-AU"/>
                                </w:rPr>
                                <w:br/>
                              </w:r>
                              <w:r w:rsidRPr="00E20A27">
                                <w:rPr>
                                  <w:rFonts w:cs="Arial"/>
                                  <w:b/>
                                  <w:color w:val="FFFFFF"/>
                                  <w:kern w:val="28"/>
                                  <w:lang w:eastAsia="en-AU"/>
                                </w:rPr>
                                <w:t>Date of Birth</w:t>
                              </w:r>
                            </w:p>
                            <w:p w:rsidR="00FD4BAE" w:rsidRPr="00E20A27" w:rsidRDefault="00FD4BAE" w:rsidP="0088322A">
                              <w:pPr>
                                <w:spacing w:after="240"/>
                                <w:rPr>
                                  <w:rFonts w:cs="Arial"/>
                                  <w:b/>
                                  <w:color w:val="FFFFFF"/>
                                  <w:kern w:val="28"/>
                                  <w:lang w:eastAsia="en-AU"/>
                                </w:rPr>
                              </w:pPr>
                              <w:r w:rsidRPr="00E20A27">
                                <w:rPr>
                                  <w:rFonts w:cs="Arial"/>
                                  <w:b/>
                                  <w:color w:val="FFFFFF"/>
                                  <w:kern w:val="28"/>
                                  <w:lang w:eastAsia="en-AU"/>
                                </w:rPr>
                                <w:t>Se</w:t>
                              </w:r>
                              <w:r>
                                <w:rPr>
                                  <w:rFonts w:cs="Arial"/>
                                  <w:b/>
                                  <w:color w:val="FFFFFF"/>
                                  <w:kern w:val="28"/>
                                  <w:lang w:eastAsia="en-AU"/>
                                </w:rPr>
                                <w:t>x</w:t>
                              </w:r>
                            </w:p>
                            <w:p w:rsidR="00FD4BAE" w:rsidRDefault="00FD4BAE" w:rsidP="0088322A">
                              <w:pPr>
                                <w:spacing w:after="240"/>
                                <w:rPr>
                                  <w:rFonts w:cs="Arial"/>
                                  <w:b/>
                                  <w:color w:val="FFFFFF"/>
                                  <w:kern w:val="28"/>
                                  <w:lang w:eastAsia="en-AU"/>
                                </w:rPr>
                              </w:pPr>
                            </w:p>
                            <w:p w:rsidR="00FD4BAE" w:rsidRDefault="00FD4BAE" w:rsidP="0088322A">
                              <w:pPr>
                                <w:spacing w:after="240"/>
                                <w:rPr>
                                  <w:rFonts w:cs="Arial"/>
                                  <w:b/>
                                  <w:color w:val="FFFFFF"/>
                                  <w:kern w:val="28"/>
                                  <w:lang w:eastAsia="en-AU"/>
                                </w:rPr>
                              </w:pPr>
                            </w:p>
                            <w:p w:rsidR="00FD4BAE" w:rsidRDefault="00FD4BAE" w:rsidP="0088322A">
                              <w:pPr>
                                <w:spacing w:before="120"/>
                              </w:pPr>
                            </w:p>
                          </w:txbxContent>
                        </wps:txbx>
                        <wps:bodyPr rot="0" vert="horz" wrap="square" lIns="91440" tIns="45720" rIns="91440" bIns="45720" anchor="t" anchorCtr="0" upright="1">
                          <a:noAutofit/>
                        </wps:bodyPr>
                      </wps:wsp>
                      <wps:wsp>
                        <wps:cNvPr id="53" name="Text Box 36"/>
                        <wps:cNvSpPr txBox="1">
                          <a:spLocks noChangeArrowheads="1"/>
                        </wps:cNvSpPr>
                        <wps:spPr bwMode="auto">
                          <a:xfrm>
                            <a:off x="3457" y="5555"/>
                            <a:ext cx="6143" cy="330"/>
                          </a:xfrm>
                          <a:prstGeom prst="rect">
                            <a:avLst/>
                          </a:prstGeom>
                          <a:solidFill>
                            <a:srgbClr val="FFFFFF"/>
                          </a:solidFill>
                          <a:ln w="9525">
                            <a:solidFill>
                              <a:srgbClr val="FFFFFF"/>
                            </a:solidFill>
                            <a:miter lim="800000"/>
                            <a:headEnd/>
                            <a:tailEnd/>
                          </a:ln>
                        </wps:spPr>
                        <wps:txbx>
                          <w:txbxContent>
                            <w:p w:rsidR="00FD4BAE" w:rsidRDefault="00FD4BAE" w:rsidP="0088322A"/>
                          </w:txbxContent>
                        </wps:txbx>
                        <wps:bodyPr rot="0" vert="horz" wrap="square" lIns="91440" tIns="45720" rIns="91440" bIns="45720" anchor="t" anchorCtr="0" upright="1">
                          <a:noAutofit/>
                        </wps:bodyPr>
                      </wps:wsp>
                      <wps:wsp>
                        <wps:cNvPr id="54" name="Text Box 37"/>
                        <wps:cNvSpPr txBox="1">
                          <a:spLocks noChangeArrowheads="1"/>
                        </wps:cNvSpPr>
                        <wps:spPr bwMode="auto">
                          <a:xfrm>
                            <a:off x="3457" y="6035"/>
                            <a:ext cx="6143" cy="330"/>
                          </a:xfrm>
                          <a:prstGeom prst="rect">
                            <a:avLst/>
                          </a:prstGeom>
                          <a:solidFill>
                            <a:srgbClr val="FFFFFF"/>
                          </a:solidFill>
                          <a:ln w="9525">
                            <a:solidFill>
                              <a:srgbClr val="FFFFFF"/>
                            </a:solidFill>
                            <a:miter lim="800000"/>
                            <a:headEnd/>
                            <a:tailEnd/>
                          </a:ln>
                        </wps:spPr>
                        <wps:txbx>
                          <w:txbxContent>
                            <w:p w:rsidR="00FD4BAE" w:rsidRDefault="00FD4BAE" w:rsidP="0088322A"/>
                          </w:txbxContent>
                        </wps:txbx>
                        <wps:bodyPr rot="0" vert="horz" wrap="square" lIns="91440" tIns="45720" rIns="91440" bIns="45720" anchor="t" anchorCtr="0" upright="1">
                          <a:noAutofit/>
                        </wps:bodyPr>
                      </wps:wsp>
                      <wps:wsp>
                        <wps:cNvPr id="55" name="Text Box 38"/>
                        <wps:cNvSpPr txBox="1">
                          <a:spLocks noChangeArrowheads="1"/>
                        </wps:cNvSpPr>
                        <wps:spPr bwMode="auto">
                          <a:xfrm>
                            <a:off x="3457" y="6590"/>
                            <a:ext cx="6143" cy="330"/>
                          </a:xfrm>
                          <a:prstGeom prst="rect">
                            <a:avLst/>
                          </a:prstGeom>
                          <a:solidFill>
                            <a:srgbClr val="FFFFFF"/>
                          </a:solidFill>
                          <a:ln w="9525">
                            <a:solidFill>
                              <a:srgbClr val="FFFFFF"/>
                            </a:solidFill>
                            <a:miter lim="800000"/>
                            <a:headEnd/>
                            <a:tailEnd/>
                          </a:ln>
                        </wps:spPr>
                        <wps:txbx>
                          <w:txbxContent>
                            <w:p w:rsidR="00FD4BAE" w:rsidRDefault="00FD4BAE" w:rsidP="0088322A"/>
                          </w:txbxContent>
                        </wps:txbx>
                        <wps:bodyPr rot="0" vert="horz" wrap="square" lIns="91440" tIns="45720" rIns="91440" bIns="45720" anchor="t" anchorCtr="0" upright="1">
                          <a:noAutofit/>
                        </wps:bodyPr>
                      </wps:wsp>
                      <wps:wsp>
                        <wps:cNvPr id="57" name="Text Box 40"/>
                        <wps:cNvSpPr txBox="1">
                          <a:spLocks noChangeArrowheads="1"/>
                        </wps:cNvSpPr>
                        <wps:spPr bwMode="auto">
                          <a:xfrm>
                            <a:off x="3457" y="7664"/>
                            <a:ext cx="6143" cy="420"/>
                          </a:xfrm>
                          <a:prstGeom prst="rect">
                            <a:avLst/>
                          </a:prstGeom>
                          <a:solidFill>
                            <a:srgbClr val="FFFFFF"/>
                          </a:solidFill>
                          <a:ln w="9525">
                            <a:solidFill>
                              <a:srgbClr val="FFFFFF"/>
                            </a:solidFill>
                            <a:miter lim="800000"/>
                            <a:headEnd/>
                            <a:tailEnd/>
                          </a:ln>
                        </wps:spPr>
                        <wps:txbx>
                          <w:txbxContent>
                            <w:p w:rsidR="00FD4BAE" w:rsidRPr="00BC1278" w:rsidRDefault="00FD4BAE" w:rsidP="0088322A">
                              <w:pPr>
                                <w:rPr>
                                  <w:sz w:val="18"/>
                                  <w:szCs w:val="18"/>
                                </w:rPr>
                              </w:pPr>
                            </w:p>
                          </w:txbxContent>
                        </wps:txbx>
                        <wps:bodyPr rot="0" vert="horz" wrap="square" lIns="91440" tIns="45720" rIns="91440" bIns="45720" anchor="t" anchorCtr="0" upright="1">
                          <a:noAutofit/>
                        </wps:bodyPr>
                      </wps:wsp>
                      <wps:wsp>
                        <wps:cNvPr id="58" name="Text Box 41"/>
                        <wps:cNvSpPr txBox="1">
                          <a:spLocks noChangeArrowheads="1"/>
                        </wps:cNvSpPr>
                        <wps:spPr bwMode="auto">
                          <a:xfrm>
                            <a:off x="3457" y="8205"/>
                            <a:ext cx="6143" cy="420"/>
                          </a:xfrm>
                          <a:prstGeom prst="rect">
                            <a:avLst/>
                          </a:prstGeom>
                          <a:solidFill>
                            <a:srgbClr val="FFFFFF"/>
                          </a:solidFill>
                          <a:ln w="9525">
                            <a:solidFill>
                              <a:srgbClr val="FFFFFF"/>
                            </a:solidFill>
                            <a:miter lim="800000"/>
                            <a:headEnd/>
                            <a:tailEnd/>
                          </a:ln>
                        </wps:spPr>
                        <wps:txbx>
                          <w:txbxContent>
                            <w:p w:rsidR="00FD4BAE" w:rsidRPr="00BC1278" w:rsidRDefault="00FD4BAE" w:rsidP="0088322A">
                              <w:pPr>
                                <w:rPr>
                                  <w:sz w:val="18"/>
                                  <w:szCs w:val="18"/>
                                </w:rPr>
                              </w:pPr>
                            </w:p>
                          </w:txbxContent>
                        </wps:txbx>
                        <wps:bodyPr rot="0" vert="horz" wrap="square" lIns="91440" tIns="45720" rIns="91440" bIns="45720" anchor="t" anchorCtr="0" upright="1">
                          <a:noAutofit/>
                        </wps:bodyPr>
                      </wps:wsp>
                      <wps:wsp>
                        <wps:cNvPr id="59" name="Text Box 42"/>
                        <wps:cNvSpPr txBox="1">
                          <a:spLocks noChangeArrowheads="1"/>
                        </wps:cNvSpPr>
                        <wps:spPr bwMode="auto">
                          <a:xfrm>
                            <a:off x="3450" y="9001"/>
                            <a:ext cx="6143" cy="420"/>
                          </a:xfrm>
                          <a:prstGeom prst="rect">
                            <a:avLst/>
                          </a:prstGeom>
                          <a:solidFill>
                            <a:srgbClr val="FFFFFF"/>
                          </a:solidFill>
                          <a:ln w="9525">
                            <a:solidFill>
                              <a:srgbClr val="FFFFFF"/>
                            </a:solidFill>
                            <a:miter lim="800000"/>
                            <a:headEnd/>
                            <a:tailEnd/>
                          </a:ln>
                        </wps:spPr>
                        <wps:txbx>
                          <w:txbxContent>
                            <w:p w:rsidR="00FD4BAE" w:rsidRPr="00BC1278" w:rsidRDefault="00FD4BAE" w:rsidP="0088322A">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A5A90" id="Group 49" o:spid="_x0000_s1026" style="position:absolute;margin-left:19.5pt;margin-top:1.4pt;width:433.5pt;height:272pt;z-index:251659264" coordorigin="1470,4655" coordsize="8670,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">
                <v:roundrect id="AutoShape 33" o:spid="_x0000_s1027" style="position:absolute;left:1470;top:4655;width:8670;height:5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" fillcolor="#7ac142" strokecolor="#7ac142"/>
                <v:shapetype id="_x0000_t202" coordsize="21600,21600" o:spt="202" path="m,l,21600r21600,l21600,xe">
                  <v:stroke joinstyle="miter"/>
                  <v:path gradientshapeok="t" o:connecttype="rect"/>
                </v:shapetype>
                <v:shape id="Text Box 34" o:spid="_x0000_s1028" type="#_x0000_t202" style="position:absolute;left:1960;top:4860;width:3898;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rsidR="00FD4BAE" w:rsidRPr="00E44F20" w:rsidRDefault="00FD4BAE" w:rsidP="0088322A">
                        <w:pPr>
                          <w:rPr>
                            <w:rFonts w:ascii="HelveticaNeueLT Std" w:hAnsi="HelveticaNeueLT Std" w:cs="Arial"/>
                            <w:b/>
                            <w:color w:val="FFFFFF"/>
                            <w:kern w:val="28"/>
                            <w:sz w:val="36"/>
                            <w:szCs w:val="36"/>
                            <w:lang w:eastAsia="en-AU"/>
                          </w:rPr>
                        </w:pPr>
                        <w:r w:rsidRPr="00E44F20">
                          <w:rPr>
                            <w:rFonts w:ascii="HelveticaNeueLT Std" w:hAnsi="HelveticaNeueLT Std" w:cs="Arial"/>
                            <w:b/>
                            <w:color w:val="FFFFFF"/>
                            <w:kern w:val="28"/>
                            <w:sz w:val="36"/>
                            <w:szCs w:val="36"/>
                            <w:lang w:eastAsia="en-AU"/>
                          </w:rPr>
                          <w:t>Personal Details</w:t>
                        </w:r>
                      </w:p>
                    </w:txbxContent>
                  </v:textbox>
                </v:shape>
                <v:shape id="Text Box 35" o:spid="_x0000_s1029" type="#_x0000_t202" style="position:absolute;left:1720;top:5555;width:3898;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FD4BAE" w:rsidRPr="00E20A27" w:rsidRDefault="00FD4BAE" w:rsidP="0088322A">
                        <w:pPr>
                          <w:spacing w:after="240"/>
                          <w:rPr>
                            <w:rFonts w:cs="Arial"/>
                            <w:b/>
                            <w:color w:val="FFFFFF"/>
                            <w:kern w:val="28"/>
                            <w:lang w:eastAsia="en-AU"/>
                          </w:rPr>
                        </w:pPr>
                        <w:r w:rsidRPr="00E20A27">
                          <w:rPr>
                            <w:rFonts w:cs="Arial"/>
                            <w:b/>
                            <w:color w:val="FFFFFF"/>
                            <w:kern w:val="28"/>
                            <w:lang w:eastAsia="en-AU"/>
                          </w:rPr>
                          <w:t>Name</w:t>
                        </w:r>
                      </w:p>
                      <w:p w:rsidR="00FD4BAE" w:rsidRPr="00E20A27" w:rsidRDefault="00FD4BAE" w:rsidP="0088322A">
                        <w:pPr>
                          <w:spacing w:after="240"/>
                          <w:rPr>
                            <w:rFonts w:cs="Arial"/>
                            <w:b/>
                            <w:color w:val="FFFFFF"/>
                            <w:kern w:val="28"/>
                            <w:lang w:eastAsia="en-AU"/>
                          </w:rPr>
                        </w:pPr>
                        <w:r w:rsidRPr="00E20A27">
                          <w:rPr>
                            <w:rFonts w:cs="Arial"/>
                            <w:b/>
                            <w:color w:val="FFFFFF"/>
                            <w:kern w:val="28"/>
                            <w:lang w:eastAsia="en-AU"/>
                          </w:rPr>
                          <w:t>Phone</w:t>
                        </w:r>
                      </w:p>
                      <w:p w:rsidR="00FD4BAE" w:rsidRPr="00E20A27" w:rsidRDefault="00FD4BAE" w:rsidP="0088322A">
                        <w:pPr>
                          <w:spacing w:after="240"/>
                          <w:rPr>
                            <w:rFonts w:cs="Arial"/>
                            <w:b/>
                            <w:color w:val="FFFFFF"/>
                            <w:kern w:val="28"/>
                            <w:lang w:eastAsia="en-AU"/>
                          </w:rPr>
                        </w:pPr>
                        <w:r>
                          <w:rPr>
                            <w:rFonts w:cs="Arial"/>
                            <w:b/>
                            <w:color w:val="FFFFFF"/>
                            <w:kern w:val="28"/>
                            <w:lang w:eastAsia="en-AU"/>
                          </w:rPr>
                          <w:t>Email</w:t>
                        </w:r>
                      </w:p>
                      <w:p w:rsidR="00FD4BAE" w:rsidRDefault="00FD4BAE" w:rsidP="0088322A">
                        <w:pPr>
                          <w:spacing w:after="240"/>
                          <w:rPr>
                            <w:rFonts w:cs="Arial"/>
                            <w:b/>
                            <w:color w:val="FFFFFF"/>
                            <w:kern w:val="28"/>
                            <w:lang w:eastAsia="en-AU"/>
                          </w:rPr>
                        </w:pPr>
                        <w:r w:rsidRPr="00E20A27">
                          <w:rPr>
                            <w:rFonts w:cs="Arial"/>
                            <w:b/>
                            <w:color w:val="FFFFFF"/>
                            <w:kern w:val="28"/>
                            <w:lang w:eastAsia="en-AU"/>
                          </w:rPr>
                          <w:t>Address</w:t>
                        </w:r>
                      </w:p>
                      <w:p w:rsidR="00FD4BAE" w:rsidRDefault="00FD4BAE" w:rsidP="0088322A">
                        <w:pPr>
                          <w:spacing w:after="240"/>
                          <w:rPr>
                            <w:rFonts w:cs="Arial"/>
                            <w:b/>
                            <w:color w:val="FFFFFF"/>
                            <w:kern w:val="28"/>
                            <w:lang w:eastAsia="en-AU"/>
                          </w:rPr>
                        </w:pPr>
                      </w:p>
                      <w:p w:rsidR="00FD4BAE" w:rsidRDefault="00FD4BAE" w:rsidP="0088322A">
                        <w:pPr>
                          <w:spacing w:after="240"/>
                          <w:rPr>
                            <w:rFonts w:cs="Arial"/>
                            <w:b/>
                            <w:color w:val="FFFFFF"/>
                            <w:kern w:val="28"/>
                            <w:lang w:eastAsia="en-AU"/>
                          </w:rPr>
                        </w:pPr>
                      </w:p>
                      <w:p w:rsidR="00FD4BAE" w:rsidRPr="00E20A27" w:rsidRDefault="00FD4BAE" w:rsidP="0088322A">
                        <w:pPr>
                          <w:spacing w:after="240"/>
                          <w:rPr>
                            <w:rFonts w:cs="Arial"/>
                            <w:b/>
                            <w:color w:val="FFFFFF"/>
                            <w:kern w:val="28"/>
                            <w:lang w:eastAsia="en-AU"/>
                          </w:rPr>
                        </w:pPr>
                        <w:r>
                          <w:rPr>
                            <w:rFonts w:cs="Arial"/>
                            <w:b/>
                            <w:color w:val="FFFFFF"/>
                            <w:kern w:val="28"/>
                            <w:lang w:eastAsia="en-AU"/>
                          </w:rPr>
                          <w:br/>
                        </w:r>
                        <w:r w:rsidRPr="00E20A27">
                          <w:rPr>
                            <w:rFonts w:cs="Arial"/>
                            <w:b/>
                            <w:color w:val="FFFFFF"/>
                            <w:kern w:val="28"/>
                            <w:lang w:eastAsia="en-AU"/>
                          </w:rPr>
                          <w:t>Date of Birth</w:t>
                        </w:r>
                      </w:p>
                      <w:p w:rsidR="00FD4BAE" w:rsidRPr="00E20A27" w:rsidRDefault="00FD4BAE" w:rsidP="0088322A">
                        <w:pPr>
                          <w:spacing w:after="240"/>
                          <w:rPr>
                            <w:rFonts w:cs="Arial"/>
                            <w:b/>
                            <w:color w:val="FFFFFF"/>
                            <w:kern w:val="28"/>
                            <w:lang w:eastAsia="en-AU"/>
                          </w:rPr>
                        </w:pPr>
                        <w:r w:rsidRPr="00E20A27">
                          <w:rPr>
                            <w:rFonts w:cs="Arial"/>
                            <w:b/>
                            <w:color w:val="FFFFFF"/>
                            <w:kern w:val="28"/>
                            <w:lang w:eastAsia="en-AU"/>
                          </w:rPr>
                          <w:t>Se</w:t>
                        </w:r>
                        <w:r>
                          <w:rPr>
                            <w:rFonts w:cs="Arial"/>
                            <w:b/>
                            <w:color w:val="FFFFFF"/>
                            <w:kern w:val="28"/>
                            <w:lang w:eastAsia="en-AU"/>
                          </w:rPr>
                          <w:t>x</w:t>
                        </w:r>
                      </w:p>
                      <w:p w:rsidR="00FD4BAE" w:rsidRDefault="00FD4BAE" w:rsidP="0088322A">
                        <w:pPr>
                          <w:spacing w:after="240"/>
                          <w:rPr>
                            <w:rFonts w:cs="Arial"/>
                            <w:b/>
                            <w:color w:val="FFFFFF"/>
                            <w:kern w:val="28"/>
                            <w:lang w:eastAsia="en-AU"/>
                          </w:rPr>
                        </w:pPr>
                      </w:p>
                      <w:p w:rsidR="00FD4BAE" w:rsidRDefault="00FD4BAE" w:rsidP="0088322A">
                        <w:pPr>
                          <w:spacing w:after="240"/>
                          <w:rPr>
                            <w:rFonts w:cs="Arial"/>
                            <w:b/>
                            <w:color w:val="FFFFFF"/>
                            <w:kern w:val="28"/>
                            <w:lang w:eastAsia="en-AU"/>
                          </w:rPr>
                        </w:pPr>
                      </w:p>
                      <w:p w:rsidR="00FD4BAE" w:rsidRDefault="00FD4BAE" w:rsidP="0088322A">
                        <w:pPr>
                          <w:spacing w:before="120"/>
                        </w:pPr>
                      </w:p>
                    </w:txbxContent>
                  </v:textbox>
                </v:shape>
                <v:shape id="Text Box 36" o:spid="_x0000_s1030" type="#_x0000_t202" style="position:absolute;left:3457;top:5555;width:614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GBwgAAANsAAAAPAAAAZHJzL2Rvd25yZXYueG1sRI9Pi8Iw&#10;FMTvgt8hPMGLaGpF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C9ReGBwgAAANsAAAAPAAAA&#10;AAAAAAAAAAAAAAcCAABkcnMvZG93bnJldi54bWxQSwUGAAAAAAMAAwC3AAAA9gIAAAAA&#10;" strokecolor="white">
                  <v:textbox>
                    <w:txbxContent>
                      <w:p w:rsidR="00FD4BAE" w:rsidRDefault="00FD4BAE" w:rsidP="0088322A"/>
                    </w:txbxContent>
                  </v:textbox>
                </v:shape>
                <v:shape id="_x0000_s1031" type="#_x0000_t202" style="position:absolute;left:3457;top:6035;width:614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n1wgAAANsAAAAPAAAAZHJzL2Rvd25yZXYueG1sRI9Pi8Iw&#10;FMTvgt8hPMGLaGpR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AyrHn1wgAAANsAAAAPAAAA&#10;AAAAAAAAAAAAAAcCAABkcnMvZG93bnJldi54bWxQSwUGAAAAAAMAAwC3AAAA9gIAAAAA&#10;" strokecolor="white">
                  <v:textbox>
                    <w:txbxContent>
                      <w:p w:rsidR="00FD4BAE" w:rsidRDefault="00FD4BAE" w:rsidP="0088322A"/>
                    </w:txbxContent>
                  </v:textbox>
                </v:shape>
                <v:shape id="_x0000_s1032" type="#_x0000_t202" style="position:absolute;left:3457;top:6590;width:614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" strokecolor="white">
                  <v:textbox>
                    <w:txbxContent>
                      <w:p w:rsidR="00FD4BAE" w:rsidRDefault="00FD4BAE" w:rsidP="0088322A"/>
                    </w:txbxContent>
                  </v:textbox>
                </v:shape>
                <v:shape id="_x0000_s1033" type="#_x0000_t202" style="position:absolute;left:3457;top:7664;width:614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" strokecolor="white">
                  <v:textbox>
                    <w:txbxContent>
                      <w:p w:rsidR="00FD4BAE" w:rsidRPr="00BC1278" w:rsidRDefault="00FD4BAE" w:rsidP="0088322A">
                        <w:pPr>
                          <w:rPr>
                            <w:sz w:val="18"/>
                            <w:szCs w:val="18"/>
                          </w:rPr>
                        </w:pPr>
                      </w:p>
                    </w:txbxContent>
                  </v:textbox>
                </v:shape>
                <v:shape id="_x0000_s1034" type="#_x0000_t202" style="position:absolute;left:3457;top:8205;width:614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" strokecolor="white">
                  <v:textbox>
                    <w:txbxContent>
                      <w:p w:rsidR="00FD4BAE" w:rsidRPr="00BC1278" w:rsidRDefault="00FD4BAE" w:rsidP="0088322A">
                        <w:pPr>
                          <w:rPr>
                            <w:sz w:val="18"/>
                            <w:szCs w:val="18"/>
                          </w:rPr>
                        </w:pPr>
                      </w:p>
                    </w:txbxContent>
                  </v:textbox>
                </v:shape>
                <v:shape id="_x0000_s1035" type="#_x0000_t202" style="position:absolute;left:3450;top:9001;width:614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ZrwgAAANsAAAAPAAAAZHJzL2Rvd25yZXYueG1sRI9Pi8Iw&#10;FMTvgt8hPMGLaGpB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DcrdZrwgAAANsAAAAPAAAA&#10;AAAAAAAAAAAAAAcCAABkcnMvZG93bnJldi54bWxQSwUGAAAAAAMAAwC3AAAA9gIAAAAA&#10;" strokecolor="white">
                  <v:textbox>
                    <w:txbxContent>
                      <w:p w:rsidR="00FD4BAE" w:rsidRPr="00BC1278" w:rsidRDefault="00FD4BAE" w:rsidP="0088322A">
                        <w:pPr>
                          <w:rPr>
                            <w:sz w:val="18"/>
                            <w:szCs w:val="18"/>
                          </w:rPr>
                        </w:pPr>
                      </w:p>
                    </w:txbxContent>
                  </v:textbox>
                </v:shape>
                <w10:wrap type="square"/>
              </v:group>
            </w:pict>
          </mc:Fallback>
        </mc:AlternateContent>
      </w:r>
    </w:p>
    <w:p w:rsidR="0088322A" w:rsidRPr="00B07BAF" w:rsidRDefault="0088322A" w:rsidP="0088322A">
      <w:pPr>
        <w:spacing w:after="0" w:line="240" w:lineRule="auto"/>
        <w:rPr>
          <w:rFonts w:eastAsia="Times New Roman" w:cstheme="minorHAnsi"/>
          <w:noProof/>
          <w:color w:val="000000" w:themeColor="text1"/>
          <w:kern w:val="28"/>
          <w:sz w:val="28"/>
          <w:szCs w:val="28"/>
          <w:lang w:val="en-US" w:eastAsia="zh-TW"/>
        </w:rPr>
      </w:pPr>
    </w:p>
    <w:p w:rsidR="0088322A" w:rsidRPr="00B07BAF" w:rsidRDefault="0088322A" w:rsidP="0088322A">
      <w:pPr>
        <w:tabs>
          <w:tab w:val="left" w:pos="226"/>
        </w:tabs>
        <w:spacing w:before="120" w:after="0" w:line="240" w:lineRule="auto"/>
        <w:rPr>
          <w:rFonts w:eastAsia="Times New Roman" w:cstheme="minorHAnsi"/>
          <w:color w:val="000000" w:themeColor="text1"/>
          <w:lang w:eastAsia="en-US"/>
        </w:rPr>
      </w:pPr>
    </w:p>
    <w:p w:rsidR="0088322A" w:rsidRPr="00B07BAF" w:rsidRDefault="0088322A" w:rsidP="0088322A">
      <w:pPr>
        <w:tabs>
          <w:tab w:val="left" w:pos="226"/>
        </w:tabs>
        <w:spacing w:before="120" w:after="0" w:line="240" w:lineRule="auto"/>
        <w:rPr>
          <w:rFonts w:eastAsia="Times New Roman" w:cstheme="minorHAnsi"/>
          <w:color w:val="000000" w:themeColor="text1"/>
          <w:lang w:eastAsia="en-US"/>
        </w:rPr>
      </w:pPr>
    </w:p>
    <w:p w:rsidR="0088322A" w:rsidRPr="00B07BAF" w:rsidRDefault="0088322A" w:rsidP="0088322A">
      <w:pPr>
        <w:tabs>
          <w:tab w:val="left" w:pos="226"/>
        </w:tabs>
        <w:spacing w:before="120" w:after="0" w:line="240" w:lineRule="auto"/>
        <w:rPr>
          <w:rFonts w:eastAsia="Times New Roman" w:cstheme="minorHAnsi"/>
          <w:color w:val="000000" w:themeColor="text1"/>
          <w:lang w:eastAsia="en-US"/>
        </w:rPr>
      </w:pPr>
    </w:p>
    <w:p w:rsidR="0088322A" w:rsidRPr="00B07BAF" w:rsidRDefault="0088322A" w:rsidP="0088322A">
      <w:pPr>
        <w:tabs>
          <w:tab w:val="left" w:pos="226"/>
        </w:tabs>
        <w:spacing w:before="120" w:after="0" w:line="240" w:lineRule="auto"/>
        <w:rPr>
          <w:rFonts w:eastAsia="Times New Roman" w:cstheme="minorHAnsi"/>
          <w:color w:val="000000" w:themeColor="text1"/>
          <w:lang w:eastAsia="en-US"/>
        </w:rPr>
      </w:pPr>
    </w:p>
    <w:p w:rsidR="0088322A" w:rsidRPr="00B07BAF" w:rsidRDefault="0088322A" w:rsidP="0088322A">
      <w:pPr>
        <w:tabs>
          <w:tab w:val="left" w:pos="226"/>
        </w:tabs>
        <w:spacing w:before="120" w:after="0" w:line="240" w:lineRule="auto"/>
        <w:rPr>
          <w:rFonts w:eastAsia="Times New Roman" w:cstheme="minorHAnsi"/>
          <w:color w:val="000000" w:themeColor="text1"/>
          <w:lang w:eastAsia="en-US"/>
        </w:rPr>
      </w:pPr>
      <w:r w:rsidRPr="00B07BAF">
        <w:rPr>
          <w:rFonts w:cstheme="minorHAnsi"/>
          <w:noProof/>
          <w:color w:val="000000" w:themeColor="text1"/>
          <w:lang w:eastAsia="en-AU"/>
        </w:rPr>
        <mc:AlternateContent>
          <mc:Choice Requires="wps">
            <w:drawing>
              <wp:anchor distT="0" distB="0" distL="114300" distR="114300" simplePos="0" relativeHeight="251671552" behindDoc="0" locked="0" layoutInCell="1" allowOverlap="1" wp14:anchorId="5586BAAB" wp14:editId="2CB410D5">
                <wp:simplePos x="0" y="0"/>
                <wp:positionH relativeFrom="column">
                  <wp:posOffset>1509395</wp:posOffset>
                </wp:positionH>
                <wp:positionV relativeFrom="paragraph">
                  <wp:posOffset>131445</wp:posOffset>
                </wp:positionV>
                <wp:extent cx="3900805" cy="266700"/>
                <wp:effectExtent l="0" t="0" r="0" b="0"/>
                <wp:wrapNone/>
                <wp:docPr id="8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266700"/>
                        </a:xfrm>
                        <a:prstGeom prst="rect">
                          <a:avLst/>
                        </a:prstGeom>
                        <a:solidFill>
                          <a:srgbClr val="FFFFFF"/>
                        </a:solidFill>
                        <a:ln w="9525">
                          <a:solidFill>
                            <a:srgbClr val="FFFFFF"/>
                          </a:solidFill>
                          <a:miter lim="800000"/>
                          <a:headEnd/>
                          <a:tailEnd/>
                        </a:ln>
                      </wps:spPr>
                      <wps:txbx>
                        <w:txbxContent>
                          <w:p w:rsidR="00FD4BAE" w:rsidRPr="00BC1278" w:rsidRDefault="00FD4BAE" w:rsidP="0088322A">
                            <w:pPr>
                              <w:rPr>
                                <w:sz w:val="18"/>
                                <w:szCs w:val="18"/>
                              </w:rPr>
                            </w:pPr>
                          </w:p>
                        </w:txbxContent>
                      </wps:txbx>
                      <wps:bodyPr rot="0" vert="horz" wrap="square" lIns="91440" tIns="45720" rIns="91440" bIns="45720" anchor="t" anchorCtr="0" upright="1">
                        <a:noAutofit/>
                      </wps:bodyPr>
                    </wps:wsp>
                  </a:graphicData>
                </a:graphic>
              </wp:anchor>
            </w:drawing>
          </mc:Choice>
          <mc:Fallback>
            <w:pict>
              <v:shape w14:anchorId="5586BAAB" id="Text Box 40" o:spid="_x0000_s1036" type="#_x0000_t202" style="position:absolute;margin-left:118.85pt;margin-top:10.35pt;width:307.1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" strokecolor="white">
                <v:textbox>
                  <w:txbxContent>
                    <w:p w:rsidR="00FD4BAE" w:rsidRPr="00BC1278" w:rsidRDefault="00FD4BAE" w:rsidP="0088322A">
                      <w:pPr>
                        <w:rPr>
                          <w:sz w:val="18"/>
                          <w:szCs w:val="18"/>
                        </w:rPr>
                      </w:pPr>
                    </w:p>
                  </w:txbxContent>
                </v:textbox>
              </v:shape>
            </w:pict>
          </mc:Fallback>
        </mc:AlternateContent>
      </w:r>
    </w:p>
    <w:p w:rsidR="0088322A" w:rsidRPr="00B07BAF" w:rsidRDefault="0088322A" w:rsidP="0088322A">
      <w:pPr>
        <w:tabs>
          <w:tab w:val="left" w:pos="226"/>
        </w:tabs>
        <w:spacing w:before="120" w:after="0" w:line="240" w:lineRule="auto"/>
        <w:rPr>
          <w:rFonts w:eastAsia="Times New Roman" w:cstheme="minorHAnsi"/>
          <w:color w:val="000000" w:themeColor="text1"/>
          <w:lang w:eastAsia="en-US"/>
        </w:rPr>
      </w:pPr>
    </w:p>
    <w:p w:rsidR="0088322A" w:rsidRPr="00B07BAF" w:rsidRDefault="0088322A" w:rsidP="0088322A">
      <w:pPr>
        <w:tabs>
          <w:tab w:val="left" w:pos="226"/>
        </w:tabs>
        <w:spacing w:before="120" w:after="0" w:line="240" w:lineRule="auto"/>
        <w:rPr>
          <w:rFonts w:eastAsia="Times New Roman" w:cstheme="minorHAnsi"/>
          <w:color w:val="000000" w:themeColor="text1"/>
          <w:lang w:eastAsia="en-US"/>
        </w:rPr>
      </w:pPr>
    </w:p>
    <w:p w:rsidR="0088322A" w:rsidRPr="00B07BAF" w:rsidRDefault="0088322A" w:rsidP="0088322A">
      <w:pPr>
        <w:tabs>
          <w:tab w:val="left" w:pos="226"/>
        </w:tabs>
        <w:spacing w:before="120" w:after="0" w:line="240" w:lineRule="auto"/>
        <w:rPr>
          <w:rFonts w:eastAsia="Times New Roman" w:cstheme="minorHAnsi"/>
          <w:color w:val="000000" w:themeColor="text1"/>
          <w:lang w:eastAsia="en-US"/>
        </w:rPr>
      </w:pPr>
    </w:p>
    <w:p w:rsidR="0088322A" w:rsidRPr="00B07BAF" w:rsidRDefault="0088322A" w:rsidP="0088322A">
      <w:pPr>
        <w:tabs>
          <w:tab w:val="left" w:pos="226"/>
        </w:tabs>
        <w:spacing w:before="120" w:after="0" w:line="240" w:lineRule="auto"/>
        <w:rPr>
          <w:rFonts w:eastAsia="Times New Roman" w:cstheme="minorHAnsi"/>
          <w:color w:val="000000" w:themeColor="text1"/>
          <w:lang w:eastAsia="en-US"/>
        </w:rPr>
      </w:pPr>
    </w:p>
    <w:p w:rsidR="0088322A" w:rsidRPr="00B07BAF" w:rsidRDefault="0088322A" w:rsidP="0088322A">
      <w:pPr>
        <w:tabs>
          <w:tab w:val="left" w:pos="226"/>
        </w:tabs>
        <w:spacing w:before="120" w:after="0" w:line="240" w:lineRule="auto"/>
        <w:rPr>
          <w:rFonts w:eastAsia="Times New Roman" w:cstheme="minorHAnsi"/>
          <w:color w:val="000000" w:themeColor="text1"/>
          <w:lang w:eastAsia="en-US"/>
        </w:rPr>
      </w:pPr>
    </w:p>
    <w:p w:rsidR="0088322A" w:rsidRPr="00B07BAF" w:rsidRDefault="0088322A" w:rsidP="0088322A">
      <w:pPr>
        <w:tabs>
          <w:tab w:val="left" w:pos="226"/>
        </w:tabs>
        <w:spacing w:before="120" w:after="0" w:line="240" w:lineRule="auto"/>
        <w:rPr>
          <w:rFonts w:eastAsia="Times New Roman" w:cstheme="minorHAnsi"/>
          <w:color w:val="000000" w:themeColor="text1"/>
          <w:lang w:eastAsia="en-US"/>
        </w:rPr>
      </w:pPr>
    </w:p>
    <w:p w:rsidR="0088322A" w:rsidRPr="00B07BAF" w:rsidRDefault="0088322A" w:rsidP="0088322A">
      <w:pPr>
        <w:tabs>
          <w:tab w:val="left" w:pos="226"/>
        </w:tabs>
        <w:spacing w:before="120" w:after="0" w:line="240" w:lineRule="auto"/>
        <w:rPr>
          <w:rFonts w:eastAsia="Times New Roman" w:cstheme="minorHAnsi"/>
          <w:color w:val="000000" w:themeColor="text1"/>
          <w:lang w:eastAsia="en-US"/>
        </w:rPr>
      </w:pPr>
    </w:p>
    <w:p w:rsidR="00B07BAF" w:rsidRDefault="00B07BAF" w:rsidP="0088322A">
      <w:pPr>
        <w:tabs>
          <w:tab w:val="left" w:pos="226"/>
        </w:tabs>
        <w:spacing w:after="0" w:line="360" w:lineRule="auto"/>
        <w:rPr>
          <w:rFonts w:eastAsia="Times New Roman" w:cstheme="minorHAnsi"/>
          <w:color w:val="000000" w:themeColor="text1"/>
          <w:lang w:eastAsia="en-US"/>
        </w:rPr>
      </w:pPr>
    </w:p>
    <w:p w:rsidR="00B07BAF" w:rsidRDefault="00B07BAF" w:rsidP="0088322A">
      <w:pPr>
        <w:tabs>
          <w:tab w:val="left" w:pos="226"/>
        </w:tabs>
        <w:spacing w:after="0" w:line="360" w:lineRule="auto"/>
        <w:rPr>
          <w:rFonts w:eastAsia="Times New Roman" w:cstheme="minorHAnsi"/>
          <w:color w:val="000000" w:themeColor="text1"/>
          <w:lang w:eastAsia="en-US"/>
        </w:rPr>
      </w:pPr>
    </w:p>
    <w:p w:rsidR="0088322A" w:rsidRPr="001879BB" w:rsidRDefault="0088322A" w:rsidP="0088322A">
      <w:pPr>
        <w:tabs>
          <w:tab w:val="left" w:pos="226"/>
        </w:tabs>
        <w:spacing w:after="0" w:line="360" w:lineRule="auto"/>
        <w:rPr>
          <w:rFonts w:eastAsia="Times New Roman" w:cstheme="minorHAnsi"/>
          <w:color w:val="000000" w:themeColor="text1"/>
          <w:sz w:val="20"/>
          <w:lang w:eastAsia="en-US"/>
        </w:rPr>
      </w:pPr>
      <w:r w:rsidRPr="001879BB">
        <w:rPr>
          <w:rFonts w:eastAsia="Times New Roman" w:cstheme="minorHAnsi"/>
          <w:noProof/>
          <w:color w:val="000000" w:themeColor="text1"/>
          <w:sz w:val="20"/>
          <w:lang w:eastAsia="en-AU"/>
        </w:rPr>
        <mc:AlternateContent>
          <mc:Choice Requires="wps">
            <w:drawing>
              <wp:anchor distT="0" distB="0" distL="114300" distR="114300" simplePos="0" relativeHeight="251664384" behindDoc="0" locked="0" layoutInCell="1" allowOverlap="1" wp14:anchorId="12F685A3" wp14:editId="167171EB">
                <wp:simplePos x="0" y="0"/>
                <wp:positionH relativeFrom="column">
                  <wp:posOffset>2543175</wp:posOffset>
                </wp:positionH>
                <wp:positionV relativeFrom="paragraph">
                  <wp:posOffset>23495</wp:posOffset>
                </wp:positionV>
                <wp:extent cx="3600450" cy="266700"/>
                <wp:effectExtent l="9525" t="5715" r="9525" b="1333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66700"/>
                        </a:xfrm>
                        <a:prstGeom prst="rect">
                          <a:avLst/>
                        </a:prstGeom>
                        <a:solidFill>
                          <a:srgbClr val="FFFFFF"/>
                        </a:solidFill>
                        <a:ln w="9525">
                          <a:solidFill>
                            <a:srgbClr val="5A5A5A"/>
                          </a:solidFill>
                          <a:miter lim="800000"/>
                          <a:headEnd/>
                          <a:tailEnd/>
                        </a:ln>
                      </wps:spPr>
                      <wps:txbx>
                        <w:txbxContent>
                          <w:p w:rsidR="00FD4BAE" w:rsidRPr="00BC1278" w:rsidRDefault="00FD4BAE" w:rsidP="0088322A">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685A3" id="Text Box 47" o:spid="_x0000_s1037" type="#_x0000_t202" style="position:absolute;margin-left:200.25pt;margin-top:1.85pt;width:283.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" strokecolor="#5a5a5a">
                <v:textbox>
                  <w:txbxContent>
                    <w:p w:rsidR="00FD4BAE" w:rsidRPr="00BC1278" w:rsidRDefault="00FD4BAE" w:rsidP="0088322A">
                      <w:pPr>
                        <w:rPr>
                          <w:sz w:val="18"/>
                          <w:szCs w:val="18"/>
                        </w:rPr>
                      </w:pPr>
                    </w:p>
                  </w:txbxContent>
                </v:textbox>
                <w10:wrap type="square"/>
              </v:shape>
            </w:pict>
          </mc:Fallback>
        </mc:AlternateContent>
      </w:r>
      <w:r w:rsidRPr="001879BB">
        <w:rPr>
          <w:rFonts w:eastAsia="Times New Roman" w:cstheme="minorHAnsi"/>
          <w:color w:val="000000" w:themeColor="text1"/>
          <w:sz w:val="20"/>
          <w:lang w:eastAsia="en-US"/>
        </w:rPr>
        <w:t xml:space="preserve">What languages do you speak at home? </w:t>
      </w:r>
    </w:p>
    <w:p w:rsidR="0088322A" w:rsidRPr="001879BB" w:rsidRDefault="0088322A" w:rsidP="0088322A">
      <w:pPr>
        <w:tabs>
          <w:tab w:val="left" w:pos="226"/>
        </w:tabs>
        <w:spacing w:after="0" w:line="360" w:lineRule="auto"/>
        <w:rPr>
          <w:rFonts w:eastAsia="Times New Roman" w:cstheme="minorHAnsi"/>
          <w:color w:val="000000" w:themeColor="text1"/>
          <w:sz w:val="20"/>
          <w:lang w:eastAsia="en-US"/>
        </w:rPr>
      </w:pPr>
      <w:r w:rsidRPr="001879BB">
        <w:rPr>
          <w:rFonts w:eastAsia="Times New Roman" w:cstheme="minorHAnsi"/>
          <w:noProof/>
          <w:color w:val="000000" w:themeColor="text1"/>
          <w:sz w:val="20"/>
          <w:lang w:eastAsia="en-AU"/>
        </w:rPr>
        <mc:AlternateContent>
          <mc:Choice Requires="wps">
            <w:drawing>
              <wp:anchor distT="0" distB="0" distL="114300" distR="114300" simplePos="0" relativeHeight="251665408" behindDoc="0" locked="0" layoutInCell="1" allowOverlap="1" wp14:anchorId="192C0496" wp14:editId="48B8BB85">
                <wp:simplePos x="0" y="0"/>
                <wp:positionH relativeFrom="column">
                  <wp:posOffset>2543175</wp:posOffset>
                </wp:positionH>
                <wp:positionV relativeFrom="paragraph">
                  <wp:posOffset>240665</wp:posOffset>
                </wp:positionV>
                <wp:extent cx="3600450" cy="266700"/>
                <wp:effectExtent l="0" t="0" r="19050" b="1905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66700"/>
                        </a:xfrm>
                        <a:prstGeom prst="rect">
                          <a:avLst/>
                        </a:prstGeom>
                        <a:solidFill>
                          <a:srgbClr val="FFFFFF"/>
                        </a:solidFill>
                        <a:ln w="9525">
                          <a:solidFill>
                            <a:srgbClr val="5A5A5A"/>
                          </a:solidFill>
                          <a:miter lim="800000"/>
                          <a:headEnd/>
                          <a:tailEnd/>
                        </a:ln>
                      </wps:spPr>
                      <wps:txbx>
                        <w:txbxContent>
                          <w:p w:rsidR="00FD4BAE" w:rsidRPr="00BC1278" w:rsidRDefault="00FD4BAE" w:rsidP="0088322A">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C0496" id="Text Box 46" o:spid="_x0000_s1038" type="#_x0000_t202" style="position:absolute;margin-left:200.25pt;margin-top:18.95pt;width:283.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" strokecolor="#5a5a5a">
                <v:textbox>
                  <w:txbxContent>
                    <w:p w:rsidR="00FD4BAE" w:rsidRPr="00BC1278" w:rsidRDefault="00FD4BAE" w:rsidP="0088322A">
                      <w:pPr>
                        <w:rPr>
                          <w:sz w:val="18"/>
                          <w:szCs w:val="18"/>
                        </w:rPr>
                      </w:pPr>
                    </w:p>
                  </w:txbxContent>
                </v:textbox>
                <w10:wrap type="square"/>
              </v:shape>
            </w:pict>
          </mc:Fallback>
        </mc:AlternateContent>
      </w:r>
    </w:p>
    <w:p w:rsidR="0088322A" w:rsidRPr="001879BB" w:rsidRDefault="0088322A" w:rsidP="0088322A">
      <w:pPr>
        <w:tabs>
          <w:tab w:val="left" w:pos="226"/>
        </w:tabs>
        <w:spacing w:after="0" w:line="360" w:lineRule="auto"/>
        <w:rPr>
          <w:rFonts w:eastAsia="Times New Roman" w:cstheme="minorHAnsi"/>
          <w:bCs/>
          <w:color w:val="000000" w:themeColor="text1"/>
          <w:sz w:val="20"/>
          <w:lang w:eastAsia="en-US"/>
        </w:rPr>
      </w:pPr>
      <w:r w:rsidRPr="001879BB">
        <w:rPr>
          <w:rFonts w:eastAsia="Times New Roman" w:cstheme="minorHAnsi"/>
          <w:color w:val="000000" w:themeColor="text1"/>
          <w:sz w:val="20"/>
          <w:lang w:eastAsia="en-US"/>
        </w:rPr>
        <w:t>Where were you born?</w:t>
      </w:r>
      <w:r w:rsidRPr="001879BB">
        <w:rPr>
          <w:rFonts w:eastAsia="Times New Roman" w:cstheme="minorHAnsi"/>
          <w:bCs/>
          <w:color w:val="000000" w:themeColor="text1"/>
          <w:sz w:val="20"/>
          <w:lang w:eastAsia="en-US"/>
        </w:rPr>
        <w:t xml:space="preserve"> </w:t>
      </w:r>
    </w:p>
    <w:p w:rsidR="0088322A" w:rsidRPr="001879BB" w:rsidRDefault="0088322A" w:rsidP="0088322A">
      <w:pPr>
        <w:tabs>
          <w:tab w:val="left" w:pos="226"/>
        </w:tabs>
        <w:spacing w:after="0" w:line="360" w:lineRule="auto"/>
        <w:rPr>
          <w:rFonts w:eastAsia="Times New Roman" w:cstheme="minorHAnsi"/>
          <w:color w:val="000000" w:themeColor="text1"/>
          <w:sz w:val="20"/>
          <w:lang w:eastAsia="en-US"/>
        </w:rPr>
      </w:pPr>
    </w:p>
    <w:p w:rsidR="0088322A" w:rsidRPr="001879BB" w:rsidRDefault="0088322A" w:rsidP="0088322A">
      <w:pPr>
        <w:tabs>
          <w:tab w:val="left" w:pos="226"/>
        </w:tabs>
        <w:spacing w:after="0" w:line="360" w:lineRule="auto"/>
        <w:rPr>
          <w:rFonts w:eastAsia="Times New Roman" w:cstheme="minorHAnsi"/>
          <w:color w:val="000000" w:themeColor="text1"/>
          <w:sz w:val="20"/>
          <w:lang w:eastAsia="en-US"/>
        </w:rPr>
      </w:pPr>
      <w:r w:rsidRPr="001879BB">
        <w:rPr>
          <w:rFonts w:eastAsia="Times New Roman" w:cstheme="minorHAnsi"/>
          <w:noProof/>
          <w:color w:val="000000" w:themeColor="text1"/>
          <w:sz w:val="20"/>
          <w:lang w:eastAsia="en-AU"/>
        </w:rPr>
        <mc:AlternateContent>
          <mc:Choice Requires="wps">
            <w:drawing>
              <wp:anchor distT="0" distB="0" distL="114300" distR="114300" simplePos="0" relativeHeight="251666432" behindDoc="0" locked="0" layoutInCell="1" allowOverlap="1" wp14:anchorId="71FEACAA" wp14:editId="5232DD4F">
                <wp:simplePos x="0" y="0"/>
                <wp:positionH relativeFrom="column">
                  <wp:posOffset>2543175</wp:posOffset>
                </wp:positionH>
                <wp:positionV relativeFrom="paragraph">
                  <wp:posOffset>111125</wp:posOffset>
                </wp:positionV>
                <wp:extent cx="3600450" cy="266700"/>
                <wp:effectExtent l="9525" t="10160" r="9525" b="889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66700"/>
                        </a:xfrm>
                        <a:prstGeom prst="rect">
                          <a:avLst/>
                        </a:prstGeom>
                        <a:solidFill>
                          <a:srgbClr val="FFFFFF"/>
                        </a:solidFill>
                        <a:ln w="9525">
                          <a:solidFill>
                            <a:srgbClr val="5A5A5A"/>
                          </a:solidFill>
                          <a:miter lim="800000"/>
                          <a:headEnd/>
                          <a:tailEnd/>
                        </a:ln>
                      </wps:spPr>
                      <wps:txbx>
                        <w:txbxContent>
                          <w:p w:rsidR="00FD4BAE" w:rsidRPr="00BC1278" w:rsidRDefault="00FD4BAE" w:rsidP="0088322A">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EACAA" id="Text Box 45" o:spid="_x0000_s1039" type="#_x0000_t202" style="position:absolute;margin-left:200.25pt;margin-top:8.75pt;width:283.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" strokecolor="#5a5a5a">
                <v:textbox>
                  <w:txbxContent>
                    <w:p w:rsidR="00FD4BAE" w:rsidRPr="00BC1278" w:rsidRDefault="00FD4BAE" w:rsidP="0088322A">
                      <w:pPr>
                        <w:rPr>
                          <w:sz w:val="18"/>
                          <w:szCs w:val="18"/>
                        </w:rPr>
                      </w:pPr>
                    </w:p>
                  </w:txbxContent>
                </v:textbox>
                <w10:wrap type="square"/>
              </v:shape>
            </w:pict>
          </mc:Fallback>
        </mc:AlternateContent>
      </w:r>
      <w:r w:rsidRPr="001879BB">
        <w:rPr>
          <w:rFonts w:eastAsia="Times New Roman" w:cstheme="minorHAnsi"/>
          <w:color w:val="000000" w:themeColor="text1"/>
          <w:sz w:val="20"/>
          <w:lang w:eastAsia="en-US"/>
        </w:rPr>
        <w:t>Are you Aboriginal or Torres Strait Islander?</w:t>
      </w:r>
    </w:p>
    <w:p w:rsidR="0088322A" w:rsidRPr="001879BB" w:rsidRDefault="0088322A" w:rsidP="0088322A">
      <w:pPr>
        <w:tabs>
          <w:tab w:val="left" w:pos="226"/>
        </w:tabs>
        <w:spacing w:after="0" w:line="360" w:lineRule="auto"/>
        <w:rPr>
          <w:rFonts w:eastAsia="Times New Roman" w:cstheme="minorHAnsi"/>
          <w:color w:val="000000" w:themeColor="text1"/>
          <w:sz w:val="20"/>
          <w:lang w:eastAsia="en-US"/>
        </w:rPr>
      </w:pPr>
      <w:r w:rsidRPr="001879BB">
        <w:rPr>
          <w:rFonts w:eastAsia="Times New Roman" w:cstheme="minorHAnsi"/>
          <w:noProof/>
          <w:color w:val="000000" w:themeColor="text1"/>
          <w:sz w:val="20"/>
          <w:lang w:eastAsia="en-AU"/>
        </w:rPr>
        <mc:AlternateContent>
          <mc:Choice Requires="wps">
            <w:drawing>
              <wp:anchor distT="0" distB="0" distL="114300" distR="114300" simplePos="0" relativeHeight="251667456" behindDoc="0" locked="0" layoutInCell="1" allowOverlap="1" wp14:anchorId="0460FABE" wp14:editId="177FF2BD">
                <wp:simplePos x="0" y="0"/>
                <wp:positionH relativeFrom="column">
                  <wp:posOffset>2543175</wp:posOffset>
                </wp:positionH>
                <wp:positionV relativeFrom="paragraph">
                  <wp:posOffset>143510</wp:posOffset>
                </wp:positionV>
                <wp:extent cx="3600450" cy="266700"/>
                <wp:effectExtent l="9525" t="10160" r="9525" b="889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66700"/>
                        </a:xfrm>
                        <a:prstGeom prst="rect">
                          <a:avLst/>
                        </a:prstGeom>
                        <a:solidFill>
                          <a:srgbClr val="FFFFFF"/>
                        </a:solidFill>
                        <a:ln w="9525">
                          <a:solidFill>
                            <a:srgbClr val="5A5A5A"/>
                          </a:solidFill>
                          <a:miter lim="800000"/>
                          <a:headEnd/>
                          <a:tailEnd/>
                        </a:ln>
                      </wps:spPr>
                      <wps:txbx>
                        <w:txbxContent>
                          <w:p w:rsidR="00FD4BAE" w:rsidRPr="00BC1278" w:rsidRDefault="00FD4BAE" w:rsidP="0088322A">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0FABE" id="Text Box 44" o:spid="_x0000_s1040" type="#_x0000_t202" style="position:absolute;margin-left:200.25pt;margin-top:11.3pt;width:283.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" strokecolor="#5a5a5a">
                <v:textbox>
                  <w:txbxContent>
                    <w:p w:rsidR="00FD4BAE" w:rsidRPr="00BC1278" w:rsidRDefault="00FD4BAE" w:rsidP="0088322A">
                      <w:pPr>
                        <w:rPr>
                          <w:sz w:val="18"/>
                          <w:szCs w:val="18"/>
                        </w:rPr>
                      </w:pPr>
                    </w:p>
                  </w:txbxContent>
                </v:textbox>
                <w10:wrap type="square"/>
              </v:shape>
            </w:pict>
          </mc:Fallback>
        </mc:AlternateContent>
      </w:r>
    </w:p>
    <w:p w:rsidR="0088322A" w:rsidRPr="001879BB" w:rsidRDefault="0088322A" w:rsidP="0088322A">
      <w:pPr>
        <w:tabs>
          <w:tab w:val="left" w:pos="226"/>
        </w:tabs>
        <w:spacing w:after="0" w:line="360" w:lineRule="auto"/>
        <w:rPr>
          <w:rFonts w:eastAsia="Times New Roman" w:cstheme="minorHAnsi"/>
          <w:color w:val="000000" w:themeColor="text1"/>
          <w:sz w:val="20"/>
          <w:lang w:eastAsia="en-US"/>
        </w:rPr>
      </w:pPr>
      <w:r w:rsidRPr="001879BB">
        <w:rPr>
          <w:rFonts w:eastAsia="Times New Roman" w:cstheme="minorHAnsi"/>
          <w:color w:val="000000" w:themeColor="text1"/>
          <w:sz w:val="20"/>
          <w:lang w:eastAsia="en-US"/>
        </w:rPr>
        <w:t>Are you from a rural or remote area?</w:t>
      </w:r>
    </w:p>
    <w:p w:rsidR="0088322A" w:rsidRPr="001879BB" w:rsidRDefault="0088322A" w:rsidP="0088322A">
      <w:pPr>
        <w:tabs>
          <w:tab w:val="left" w:pos="226"/>
        </w:tabs>
        <w:spacing w:after="0" w:line="360" w:lineRule="auto"/>
        <w:rPr>
          <w:rFonts w:eastAsia="Times New Roman" w:cstheme="minorHAnsi"/>
          <w:color w:val="000000" w:themeColor="text1"/>
          <w:sz w:val="20"/>
          <w:lang w:eastAsia="en-US"/>
        </w:rPr>
      </w:pPr>
    </w:p>
    <w:p w:rsidR="0088322A" w:rsidRPr="001879BB" w:rsidRDefault="00B07BAF" w:rsidP="0088322A">
      <w:pPr>
        <w:tabs>
          <w:tab w:val="left" w:pos="226"/>
        </w:tabs>
        <w:spacing w:after="0" w:line="360" w:lineRule="auto"/>
        <w:rPr>
          <w:rFonts w:eastAsia="Times New Roman" w:cstheme="minorHAnsi"/>
          <w:color w:val="000000" w:themeColor="text1"/>
          <w:sz w:val="20"/>
          <w:lang w:eastAsia="en-US"/>
        </w:rPr>
      </w:pPr>
      <w:r w:rsidRPr="001879BB">
        <w:rPr>
          <w:rFonts w:eastAsia="Times New Roman" w:cstheme="minorHAnsi"/>
          <w:noProof/>
          <w:color w:val="000000" w:themeColor="text1"/>
          <w:sz w:val="20"/>
          <w:lang w:eastAsia="en-AU"/>
        </w:rPr>
        <mc:AlternateContent>
          <mc:Choice Requires="wps">
            <w:drawing>
              <wp:anchor distT="0" distB="0" distL="114300" distR="114300" simplePos="0" relativeHeight="251668480" behindDoc="0" locked="0" layoutInCell="1" allowOverlap="1" wp14:anchorId="228FFA7A" wp14:editId="0888EE8B">
                <wp:simplePos x="0" y="0"/>
                <wp:positionH relativeFrom="column">
                  <wp:posOffset>2543175</wp:posOffset>
                </wp:positionH>
                <wp:positionV relativeFrom="paragraph">
                  <wp:posOffset>27305</wp:posOffset>
                </wp:positionV>
                <wp:extent cx="3600450" cy="266700"/>
                <wp:effectExtent l="0" t="0" r="19050"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66700"/>
                        </a:xfrm>
                        <a:prstGeom prst="rect">
                          <a:avLst/>
                        </a:prstGeom>
                        <a:solidFill>
                          <a:srgbClr val="FFFFFF"/>
                        </a:solidFill>
                        <a:ln w="9525">
                          <a:solidFill>
                            <a:srgbClr val="5A5A5A"/>
                          </a:solidFill>
                          <a:miter lim="800000"/>
                          <a:headEnd/>
                          <a:tailEnd/>
                        </a:ln>
                      </wps:spPr>
                      <wps:txbx>
                        <w:txbxContent>
                          <w:p w:rsidR="00FD4BAE" w:rsidRPr="00BC1278" w:rsidRDefault="00FD4BAE" w:rsidP="0088322A">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FFA7A" id="Text Box 43" o:spid="_x0000_s1041" type="#_x0000_t202" style="position:absolute;margin-left:200.25pt;margin-top:2.15pt;width:283.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" strokecolor="#5a5a5a">
                <v:textbox>
                  <w:txbxContent>
                    <w:p w:rsidR="00FD4BAE" w:rsidRPr="00BC1278" w:rsidRDefault="00FD4BAE" w:rsidP="0088322A">
                      <w:pPr>
                        <w:rPr>
                          <w:sz w:val="18"/>
                          <w:szCs w:val="18"/>
                        </w:rPr>
                      </w:pPr>
                    </w:p>
                  </w:txbxContent>
                </v:textbox>
                <w10:wrap type="square"/>
              </v:shape>
            </w:pict>
          </mc:Fallback>
        </mc:AlternateContent>
      </w:r>
      <w:r w:rsidR="0088322A" w:rsidRPr="001879BB">
        <w:rPr>
          <w:rFonts w:eastAsia="Times New Roman" w:cstheme="minorHAnsi"/>
          <w:color w:val="000000" w:themeColor="text1"/>
          <w:sz w:val="20"/>
          <w:lang w:eastAsia="en-US"/>
        </w:rPr>
        <w:t>Do you have a family member with a mental illness?</w:t>
      </w:r>
    </w:p>
    <w:p w:rsidR="0088322A" w:rsidRPr="001879BB" w:rsidRDefault="0088322A" w:rsidP="0088322A">
      <w:pPr>
        <w:tabs>
          <w:tab w:val="left" w:pos="226"/>
        </w:tabs>
        <w:spacing w:after="0" w:line="360" w:lineRule="auto"/>
        <w:rPr>
          <w:rFonts w:eastAsia="Times New Roman" w:cstheme="minorHAnsi"/>
          <w:color w:val="000000" w:themeColor="text1"/>
          <w:sz w:val="20"/>
          <w:lang w:eastAsia="en-US"/>
        </w:rPr>
      </w:pPr>
      <w:r w:rsidRPr="001879BB">
        <w:rPr>
          <w:rFonts w:eastAsia="Times New Roman" w:cstheme="minorHAnsi"/>
          <w:noProof/>
          <w:color w:val="000000" w:themeColor="text1"/>
          <w:sz w:val="20"/>
          <w:lang w:eastAsia="en-AU"/>
        </w:rPr>
        <mc:AlternateContent>
          <mc:Choice Requires="wps">
            <w:drawing>
              <wp:anchor distT="0" distB="0" distL="114300" distR="114300" simplePos="0" relativeHeight="251669504" behindDoc="0" locked="0" layoutInCell="1" allowOverlap="1" wp14:anchorId="08340445" wp14:editId="4E948044">
                <wp:simplePos x="0" y="0"/>
                <wp:positionH relativeFrom="column">
                  <wp:posOffset>2543175</wp:posOffset>
                </wp:positionH>
                <wp:positionV relativeFrom="paragraph">
                  <wp:posOffset>137160</wp:posOffset>
                </wp:positionV>
                <wp:extent cx="3600450" cy="266700"/>
                <wp:effectExtent l="9525" t="6985" r="9525" b="1206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66700"/>
                        </a:xfrm>
                        <a:prstGeom prst="rect">
                          <a:avLst/>
                        </a:prstGeom>
                        <a:solidFill>
                          <a:srgbClr val="FFFFFF"/>
                        </a:solidFill>
                        <a:ln w="9525">
                          <a:solidFill>
                            <a:srgbClr val="5A5A5A"/>
                          </a:solidFill>
                          <a:miter lim="800000"/>
                          <a:headEnd/>
                          <a:tailEnd/>
                        </a:ln>
                      </wps:spPr>
                      <wps:txbx>
                        <w:txbxContent>
                          <w:p w:rsidR="00FD4BAE" w:rsidRPr="00BC1278" w:rsidRDefault="00FD4BAE" w:rsidP="0088322A">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40445" id="Text Box 42" o:spid="_x0000_s1042" type="#_x0000_t202" style="position:absolute;margin-left:200.25pt;margin-top:10.8pt;width:283.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" strokecolor="#5a5a5a">
                <v:textbox>
                  <w:txbxContent>
                    <w:p w:rsidR="00FD4BAE" w:rsidRPr="00BC1278" w:rsidRDefault="00FD4BAE" w:rsidP="0088322A">
                      <w:pPr>
                        <w:rPr>
                          <w:sz w:val="18"/>
                          <w:szCs w:val="18"/>
                        </w:rPr>
                      </w:pPr>
                    </w:p>
                  </w:txbxContent>
                </v:textbox>
                <w10:wrap type="square"/>
              </v:shape>
            </w:pict>
          </mc:Fallback>
        </mc:AlternateContent>
      </w:r>
    </w:p>
    <w:p w:rsidR="0088322A" w:rsidRPr="001879BB" w:rsidRDefault="0088322A" w:rsidP="0088322A">
      <w:pPr>
        <w:tabs>
          <w:tab w:val="left" w:pos="226"/>
        </w:tabs>
        <w:spacing w:after="0" w:line="360" w:lineRule="auto"/>
        <w:rPr>
          <w:rFonts w:eastAsia="Times New Roman" w:cstheme="minorHAnsi"/>
          <w:color w:val="000000" w:themeColor="text1"/>
          <w:sz w:val="20"/>
          <w:lang w:eastAsia="en-US"/>
        </w:rPr>
      </w:pPr>
      <w:r w:rsidRPr="001879BB">
        <w:rPr>
          <w:rFonts w:eastAsia="Times New Roman" w:cstheme="minorHAnsi"/>
          <w:color w:val="000000" w:themeColor="text1"/>
          <w:sz w:val="20"/>
          <w:lang w:eastAsia="en-US"/>
        </w:rPr>
        <w:t xml:space="preserve">Do you identify as having/had </w:t>
      </w:r>
      <w:r w:rsidR="00DC7246">
        <w:rPr>
          <w:rFonts w:eastAsia="Times New Roman" w:cstheme="minorHAnsi"/>
          <w:color w:val="000000" w:themeColor="text1"/>
          <w:sz w:val="20"/>
          <w:lang w:eastAsia="en-US"/>
        </w:rPr>
        <w:t>mental health issues?</w:t>
      </w:r>
    </w:p>
    <w:p w:rsidR="0088322A" w:rsidRPr="001879BB" w:rsidRDefault="0088322A" w:rsidP="0088322A">
      <w:pPr>
        <w:tabs>
          <w:tab w:val="left" w:pos="226"/>
        </w:tabs>
        <w:spacing w:after="0" w:line="360" w:lineRule="auto"/>
        <w:rPr>
          <w:rFonts w:eastAsia="Times New Roman" w:cstheme="minorHAnsi"/>
          <w:color w:val="000000" w:themeColor="text1"/>
          <w:sz w:val="20"/>
          <w:lang w:eastAsia="en-US"/>
        </w:rPr>
      </w:pPr>
      <w:r w:rsidRPr="001879BB">
        <w:rPr>
          <w:rFonts w:eastAsia="Times New Roman" w:cstheme="minorHAnsi"/>
          <w:noProof/>
          <w:color w:val="000000" w:themeColor="text1"/>
          <w:sz w:val="20"/>
          <w:lang w:eastAsia="en-AU"/>
        </w:rPr>
        <mc:AlternateContent>
          <mc:Choice Requires="wps">
            <w:drawing>
              <wp:anchor distT="0" distB="0" distL="114300" distR="114300" simplePos="0" relativeHeight="251670528" behindDoc="0" locked="0" layoutInCell="1" allowOverlap="1" wp14:anchorId="32098932" wp14:editId="32E10A7F">
                <wp:simplePos x="0" y="0"/>
                <wp:positionH relativeFrom="column">
                  <wp:posOffset>2543175</wp:posOffset>
                </wp:positionH>
                <wp:positionV relativeFrom="paragraph">
                  <wp:posOffset>5080</wp:posOffset>
                </wp:positionV>
                <wp:extent cx="3600450" cy="266700"/>
                <wp:effectExtent l="9525" t="12700" r="9525" b="635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66700"/>
                        </a:xfrm>
                        <a:prstGeom prst="rect">
                          <a:avLst/>
                        </a:prstGeom>
                        <a:solidFill>
                          <a:srgbClr val="FFFFFF"/>
                        </a:solidFill>
                        <a:ln w="9525">
                          <a:solidFill>
                            <a:srgbClr val="5A5A5A"/>
                          </a:solidFill>
                          <a:miter lim="800000"/>
                          <a:headEnd/>
                          <a:tailEnd/>
                        </a:ln>
                      </wps:spPr>
                      <wps:txbx>
                        <w:txbxContent>
                          <w:p w:rsidR="00FD4BAE" w:rsidRPr="00BC1278" w:rsidRDefault="00FD4BAE" w:rsidP="0088322A">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98932" id="Text Box 41" o:spid="_x0000_s1043" type="#_x0000_t202" style="position:absolute;margin-left:200.25pt;margin-top:.4pt;width:283.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" strokecolor="#5a5a5a">
                <v:textbox>
                  <w:txbxContent>
                    <w:p w:rsidR="00FD4BAE" w:rsidRPr="00BC1278" w:rsidRDefault="00FD4BAE" w:rsidP="0088322A">
                      <w:pPr>
                        <w:rPr>
                          <w:sz w:val="18"/>
                          <w:szCs w:val="18"/>
                        </w:rPr>
                      </w:pPr>
                    </w:p>
                  </w:txbxContent>
                </v:textbox>
                <w10:wrap type="square"/>
              </v:shape>
            </w:pict>
          </mc:Fallback>
        </mc:AlternateContent>
      </w:r>
      <w:r w:rsidRPr="001879BB">
        <w:rPr>
          <w:rFonts w:eastAsia="Times New Roman" w:cstheme="minorHAnsi"/>
          <w:color w:val="000000" w:themeColor="text1"/>
          <w:sz w:val="20"/>
          <w:lang w:eastAsia="en-US"/>
        </w:rPr>
        <w:t xml:space="preserve">Is this something that you would be happy (and feel comfortable) talking about? </w:t>
      </w:r>
    </w:p>
    <w:p w:rsidR="0088322A" w:rsidRDefault="0088322A" w:rsidP="0088322A">
      <w:pPr>
        <w:spacing w:after="0" w:line="240" w:lineRule="auto"/>
        <w:rPr>
          <w:rFonts w:eastAsia="Times New Roman" w:cstheme="minorHAnsi"/>
          <w:noProof/>
          <w:color w:val="000000" w:themeColor="text1"/>
          <w:kern w:val="28"/>
          <w:sz w:val="28"/>
          <w:szCs w:val="28"/>
          <w:lang w:val="en-US" w:eastAsia="zh-TW"/>
        </w:rPr>
      </w:pPr>
    </w:p>
    <w:p w:rsidR="001879BB" w:rsidRPr="00B07BAF" w:rsidRDefault="001879BB" w:rsidP="0088322A">
      <w:pPr>
        <w:spacing w:after="0" w:line="240" w:lineRule="auto"/>
        <w:rPr>
          <w:rFonts w:eastAsia="Times New Roman" w:cstheme="minorHAnsi"/>
          <w:noProof/>
          <w:color w:val="000000" w:themeColor="text1"/>
          <w:kern w:val="28"/>
          <w:sz w:val="28"/>
          <w:szCs w:val="28"/>
          <w:lang w:val="en-US" w:eastAsia="zh-TW"/>
        </w:rPr>
      </w:pPr>
    </w:p>
    <w:p w:rsidR="0088322A" w:rsidRPr="00B07BAF" w:rsidRDefault="0088322A" w:rsidP="0088322A">
      <w:pPr>
        <w:spacing w:after="0" w:line="240" w:lineRule="auto"/>
        <w:rPr>
          <w:rFonts w:eastAsia="Times New Roman" w:cstheme="minorHAnsi"/>
          <w:noProof/>
          <w:color w:val="000000" w:themeColor="text1"/>
          <w:kern w:val="28"/>
          <w:sz w:val="28"/>
          <w:szCs w:val="28"/>
          <w:lang w:val="en-US" w:eastAsia="zh-TW"/>
        </w:rPr>
      </w:pPr>
      <w:r w:rsidRPr="00B07BAF">
        <w:rPr>
          <w:rFonts w:eastAsia="Times New Roman" w:cstheme="minorHAnsi"/>
          <w:noProof/>
          <w:color w:val="000000" w:themeColor="text1"/>
          <w:kern w:val="28"/>
          <w:sz w:val="28"/>
          <w:szCs w:val="28"/>
          <w:lang w:val="en-US" w:eastAsia="zh-TW"/>
        </w:rPr>
        <w:t>About You</w:t>
      </w: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B07BAF" w:rsidP="0088322A">
      <w:pPr>
        <w:spacing w:after="0" w:line="240" w:lineRule="auto"/>
        <w:rPr>
          <w:rFonts w:eastAsia="Times New Roman" w:cstheme="minorHAnsi"/>
          <w:color w:val="000000" w:themeColor="text1"/>
          <w:szCs w:val="24"/>
          <w:lang w:eastAsia="en-US"/>
        </w:rPr>
      </w:pPr>
      <w:r w:rsidRPr="00B07BAF">
        <w:rPr>
          <w:rFonts w:eastAsia="Times New Roman" w:cstheme="minorHAnsi"/>
          <w:i/>
          <w:noProof/>
          <w:color w:val="000000" w:themeColor="text1"/>
          <w:kern w:val="28"/>
          <w:lang w:eastAsia="en-AU"/>
        </w:rPr>
        <mc:AlternateContent>
          <mc:Choice Requires="wps">
            <w:drawing>
              <wp:anchor distT="0" distB="0" distL="114300" distR="114300" simplePos="0" relativeHeight="251660288" behindDoc="0" locked="0" layoutInCell="1" allowOverlap="1" wp14:anchorId="7E5C80FA" wp14:editId="3DCCE4AA">
                <wp:simplePos x="0" y="0"/>
                <wp:positionH relativeFrom="column">
                  <wp:posOffset>-72390</wp:posOffset>
                </wp:positionH>
                <wp:positionV relativeFrom="paragraph">
                  <wp:posOffset>148590</wp:posOffset>
                </wp:positionV>
                <wp:extent cx="6319520" cy="1714500"/>
                <wp:effectExtent l="0" t="0" r="2413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1714500"/>
                        </a:xfrm>
                        <a:prstGeom prst="rect">
                          <a:avLst/>
                        </a:prstGeom>
                        <a:solidFill>
                          <a:srgbClr val="FFFFFF"/>
                        </a:solidFill>
                        <a:ln w="9525">
                          <a:solidFill>
                            <a:srgbClr val="000000"/>
                          </a:solidFill>
                          <a:miter lim="800000"/>
                          <a:headEnd/>
                          <a:tailEnd/>
                        </a:ln>
                      </wps:spPr>
                      <wps:txbx>
                        <w:txbxContent>
                          <w:p w:rsidR="00FD4BAE" w:rsidRPr="00252078" w:rsidRDefault="00FD4BAE" w:rsidP="0088322A">
                            <w:pPr>
                              <w:rPr>
                                <w:i/>
                              </w:rPr>
                            </w:pPr>
                            <w:r w:rsidRPr="00DE40A9">
                              <w:rPr>
                                <w:rFonts w:cs="Arial"/>
                                <w:i/>
                                <w:color w:val="6A747C"/>
                                <w:kern w:val="28"/>
                                <w:lang w:eastAsia="en-AU"/>
                              </w:rPr>
                              <w:t xml:space="preserve">(For example: I am 15 years old, and attend alternative education centre 3 days a week, I like skate-boarding </w:t>
                            </w:r>
                            <w:proofErr w:type="spellStart"/>
                            <w:r w:rsidRPr="00DE40A9">
                              <w:rPr>
                                <w:rFonts w:cs="Arial"/>
                                <w:i/>
                                <w:color w:val="6A747C"/>
                                <w:kern w:val="28"/>
                                <w:lang w:eastAsia="en-AU"/>
                              </w:rPr>
                              <w:t>etc</w:t>
                            </w:r>
                            <w:proofErr w:type="spellEnd"/>
                            <w:r w:rsidRPr="00DE40A9">
                              <w:rPr>
                                <w:rFonts w:cs="Arial"/>
                                <w:i/>
                                <w:color w:val="6A747C"/>
                                <w:kern w:val="28"/>
                                <w:lang w:eastAsia="en-AU"/>
                              </w:rPr>
                              <w:t xml:space="preserve">) </w:t>
                            </w:r>
                          </w:p>
                          <w:p w:rsidR="00FD4BAE" w:rsidRDefault="00FD4BAE" w:rsidP="008832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C80FA" id="_x0000_s1044" type="#_x0000_t202" style="position:absolute;margin-left:-5.7pt;margin-top:11.7pt;width:497.6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">
                <v:textbox>
                  <w:txbxContent>
                    <w:p w:rsidR="00FD4BAE" w:rsidRPr="00252078" w:rsidRDefault="00FD4BAE" w:rsidP="0088322A">
                      <w:pPr>
                        <w:rPr>
                          <w:i/>
                        </w:rPr>
                      </w:pPr>
                      <w:r w:rsidRPr="00DE40A9">
                        <w:rPr>
                          <w:rFonts w:cs="Arial"/>
                          <w:i/>
                          <w:color w:val="6A747C"/>
                          <w:kern w:val="28"/>
                          <w:lang w:eastAsia="en-AU"/>
                        </w:rPr>
                        <w:t xml:space="preserve">(For example: I am 15 years old, and attend alternative education centre 3 days a week, I like skate-boarding </w:t>
                      </w:r>
                      <w:proofErr w:type="spellStart"/>
                      <w:r w:rsidRPr="00DE40A9">
                        <w:rPr>
                          <w:rFonts w:cs="Arial"/>
                          <w:i/>
                          <w:color w:val="6A747C"/>
                          <w:kern w:val="28"/>
                          <w:lang w:eastAsia="en-AU"/>
                        </w:rPr>
                        <w:t>etc</w:t>
                      </w:r>
                      <w:proofErr w:type="spellEnd"/>
                      <w:r w:rsidRPr="00DE40A9">
                        <w:rPr>
                          <w:rFonts w:cs="Arial"/>
                          <w:i/>
                          <w:color w:val="6A747C"/>
                          <w:kern w:val="28"/>
                          <w:lang w:eastAsia="en-AU"/>
                        </w:rPr>
                        <w:t xml:space="preserve">) </w:t>
                      </w:r>
                    </w:p>
                    <w:p w:rsidR="00FD4BAE" w:rsidRDefault="00FD4BAE" w:rsidP="0088322A"/>
                  </w:txbxContent>
                </v:textbox>
              </v:shape>
            </w:pict>
          </mc:Fallback>
        </mc:AlternateContent>
      </w:r>
      <w:r w:rsidR="0088322A" w:rsidRPr="00B07BAF">
        <w:rPr>
          <w:rFonts w:eastAsia="Times New Roman" w:cstheme="minorHAnsi"/>
          <w:bCs/>
          <w:color w:val="000000" w:themeColor="text1"/>
          <w:lang w:eastAsia="en-US"/>
        </w:rPr>
        <w:t>Please tell us a bit about yourself</w:t>
      </w:r>
      <w:r w:rsidR="0088322A" w:rsidRPr="00B07BAF">
        <w:rPr>
          <w:rFonts w:eastAsia="Times New Roman" w:cstheme="minorHAnsi"/>
          <w:bCs/>
          <w:color w:val="000000" w:themeColor="text1"/>
          <w:lang w:eastAsia="en-US"/>
        </w:rPr>
        <w:br/>
      </w:r>
    </w:p>
    <w:p w:rsidR="0088322A" w:rsidRPr="00B07BAF" w:rsidRDefault="0088322A" w:rsidP="0088322A">
      <w:pPr>
        <w:spacing w:after="0" w:line="240" w:lineRule="auto"/>
        <w:rPr>
          <w:rFonts w:eastAsia="Times New Roman" w:cstheme="minorHAnsi"/>
          <w:i/>
          <w:color w:val="000000" w:themeColor="text1"/>
          <w:kern w:val="28"/>
          <w:lang w:eastAsia="en-AU"/>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88322A" w:rsidRPr="00B07BAF" w:rsidRDefault="0088322A" w:rsidP="0088322A">
      <w:pPr>
        <w:spacing w:after="0" w:line="240" w:lineRule="auto"/>
        <w:rPr>
          <w:rFonts w:eastAsia="Times New Roman" w:cstheme="minorHAnsi"/>
          <w:color w:val="000000" w:themeColor="text1"/>
          <w:szCs w:val="24"/>
          <w:lang w:eastAsia="en-US"/>
        </w:rPr>
      </w:pPr>
    </w:p>
    <w:p w:rsidR="00B07BAF" w:rsidRDefault="00B07BAF" w:rsidP="0088322A">
      <w:pPr>
        <w:spacing w:after="0" w:line="240" w:lineRule="auto"/>
        <w:rPr>
          <w:rFonts w:eastAsia="Times New Roman" w:cstheme="minorHAnsi"/>
          <w:bCs/>
          <w:color w:val="000000" w:themeColor="text1"/>
          <w:lang w:eastAsia="en-US"/>
        </w:rPr>
      </w:pPr>
      <w:r>
        <w:rPr>
          <w:rFonts w:eastAsia="Times New Roman" w:cstheme="minorHAnsi"/>
          <w:bCs/>
          <w:color w:val="000000" w:themeColor="text1"/>
          <w:lang w:eastAsia="en-US"/>
        </w:rPr>
        <w:br/>
      </w:r>
    </w:p>
    <w:p w:rsidR="00B07BAF" w:rsidRDefault="00B07BAF"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r w:rsidRPr="00B07BAF">
        <w:rPr>
          <w:rFonts w:eastAsia="Times New Roman" w:cstheme="minorHAnsi"/>
          <w:bCs/>
          <w:color w:val="000000" w:themeColor="text1"/>
          <w:lang w:eastAsia="en-US"/>
        </w:rPr>
        <w:t>Why do you want to be involved in headspace?</w:t>
      </w:r>
    </w:p>
    <w:p w:rsidR="0088322A" w:rsidRPr="00B07BAF" w:rsidRDefault="0088322A" w:rsidP="0088322A">
      <w:pPr>
        <w:spacing w:after="0" w:line="240" w:lineRule="auto"/>
        <w:rPr>
          <w:rFonts w:eastAsia="Times New Roman" w:cstheme="minorHAnsi"/>
          <w:bCs/>
          <w:color w:val="000000" w:themeColor="text1"/>
          <w:lang w:eastAsia="en-US"/>
        </w:rPr>
      </w:pPr>
      <w:r w:rsidRPr="00B07BAF">
        <w:rPr>
          <w:rFonts w:eastAsia="Times New Roman" w:cstheme="minorHAnsi"/>
          <w:bCs/>
          <w:color w:val="000000" w:themeColor="text1"/>
          <w:lang w:eastAsia="en-US"/>
        </w:rPr>
        <w:t xml:space="preserve">Please describe why you </w:t>
      </w:r>
      <w:r w:rsidR="00DC7246">
        <w:rPr>
          <w:rFonts w:eastAsia="Times New Roman" w:cstheme="minorHAnsi"/>
          <w:bCs/>
          <w:color w:val="000000" w:themeColor="text1"/>
          <w:lang w:eastAsia="en-US"/>
        </w:rPr>
        <w:t>are interested in becoming a hART</w:t>
      </w:r>
      <w:r w:rsidRPr="00B07BAF">
        <w:rPr>
          <w:rFonts w:eastAsia="Times New Roman" w:cstheme="minorHAnsi"/>
          <w:bCs/>
          <w:color w:val="000000" w:themeColor="text1"/>
          <w:lang w:eastAsia="en-US"/>
        </w:rPr>
        <w:t xml:space="preserve"> member?</w:t>
      </w:r>
    </w:p>
    <w:p w:rsidR="0088322A" w:rsidRPr="00B07BAF" w:rsidRDefault="0088322A" w:rsidP="0088322A">
      <w:pPr>
        <w:spacing w:after="0" w:line="240" w:lineRule="auto"/>
        <w:rPr>
          <w:rFonts w:eastAsia="Times New Roman" w:cstheme="minorHAnsi"/>
          <w:bCs/>
          <w:color w:val="000000" w:themeColor="text1"/>
          <w:lang w:eastAsia="en-US"/>
        </w:rPr>
      </w:pPr>
      <w:r w:rsidRPr="00B07BAF">
        <w:rPr>
          <w:rFonts w:eastAsia="Times New Roman" w:cstheme="minorHAnsi"/>
          <w:bCs/>
          <w:noProof/>
          <w:color w:val="000000" w:themeColor="text1"/>
          <w:lang w:eastAsia="en-AU"/>
        </w:rPr>
        <mc:AlternateContent>
          <mc:Choice Requires="wps">
            <w:drawing>
              <wp:anchor distT="0" distB="0" distL="114300" distR="114300" simplePos="0" relativeHeight="251661312" behindDoc="0" locked="0" layoutInCell="1" allowOverlap="1" wp14:anchorId="786D32AF" wp14:editId="103E571E">
                <wp:simplePos x="0" y="0"/>
                <wp:positionH relativeFrom="column">
                  <wp:posOffset>-72390</wp:posOffset>
                </wp:positionH>
                <wp:positionV relativeFrom="paragraph">
                  <wp:posOffset>91440</wp:posOffset>
                </wp:positionV>
                <wp:extent cx="6319520" cy="1695450"/>
                <wp:effectExtent l="0" t="0" r="2413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1695450"/>
                        </a:xfrm>
                        <a:prstGeom prst="rect">
                          <a:avLst/>
                        </a:prstGeom>
                        <a:solidFill>
                          <a:srgbClr val="FFFFFF"/>
                        </a:solidFill>
                        <a:ln w="9525">
                          <a:solidFill>
                            <a:srgbClr val="000000"/>
                          </a:solidFill>
                          <a:miter lim="800000"/>
                          <a:headEnd/>
                          <a:tailEnd/>
                        </a:ln>
                      </wps:spPr>
                      <wps:txbx>
                        <w:txbxContent>
                          <w:p w:rsidR="00FD4BAE" w:rsidRDefault="00FD4BAE" w:rsidP="008832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D32AF" id="Text Box 39" o:spid="_x0000_s1045" type="#_x0000_t202" style="position:absolute;margin-left:-5.7pt;margin-top:7.2pt;width:497.6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">
                <v:textbox>
                  <w:txbxContent>
                    <w:p w:rsidR="00FD4BAE" w:rsidRDefault="00FD4BAE" w:rsidP="0088322A"/>
                  </w:txbxContent>
                </v:textbox>
              </v:shape>
            </w:pict>
          </mc:Fallback>
        </mc:AlternateContent>
      </w: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r w:rsidRPr="00B07BAF">
        <w:rPr>
          <w:rFonts w:eastAsia="Times New Roman" w:cstheme="minorHAnsi"/>
          <w:bCs/>
          <w:color w:val="000000" w:themeColor="text1"/>
          <w:lang w:eastAsia="en-US"/>
        </w:rPr>
        <w:t>What type of headspace activities would you like to be involved in?</w:t>
      </w: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B07BAF" w:rsidRDefault="00B07BAF" w:rsidP="0088322A">
      <w:pPr>
        <w:spacing w:after="0" w:line="240" w:lineRule="auto"/>
        <w:rPr>
          <w:rFonts w:eastAsia="Times New Roman" w:cstheme="minorHAnsi"/>
          <w:bCs/>
          <w:color w:val="000000" w:themeColor="text1"/>
          <w:lang w:eastAsia="en-US"/>
        </w:rPr>
      </w:pPr>
    </w:p>
    <w:p w:rsidR="00B07BAF" w:rsidRDefault="00B07BAF"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r w:rsidRPr="00B07BAF">
        <w:rPr>
          <w:rFonts w:eastAsia="Times New Roman" w:cstheme="minorHAnsi"/>
          <w:bCs/>
          <w:color w:val="000000" w:themeColor="text1"/>
          <w:lang w:eastAsia="en-US"/>
        </w:rPr>
        <w:t xml:space="preserve">What skills and </w:t>
      </w:r>
      <w:r w:rsidR="00DC7246">
        <w:rPr>
          <w:rFonts w:eastAsia="Times New Roman" w:cstheme="minorHAnsi"/>
          <w:bCs/>
          <w:color w:val="000000" w:themeColor="text1"/>
          <w:lang w:eastAsia="en-US"/>
        </w:rPr>
        <w:t>ideas could you bring to hART</w:t>
      </w:r>
      <w:r w:rsidRPr="00B07BAF">
        <w:rPr>
          <w:rFonts w:eastAsia="Times New Roman" w:cstheme="minorHAnsi"/>
          <w:bCs/>
          <w:color w:val="000000" w:themeColor="text1"/>
          <w:lang w:eastAsia="en-US"/>
        </w:rPr>
        <w:t>?</w:t>
      </w:r>
    </w:p>
    <w:p w:rsidR="0088322A" w:rsidRPr="00B07BAF" w:rsidRDefault="0088322A" w:rsidP="0088322A">
      <w:pPr>
        <w:spacing w:after="0" w:line="240" w:lineRule="auto"/>
        <w:rPr>
          <w:rFonts w:eastAsia="Times New Roman" w:cstheme="minorHAnsi"/>
          <w:bCs/>
          <w:color w:val="000000" w:themeColor="text1"/>
          <w:lang w:eastAsia="en-US"/>
        </w:rPr>
      </w:pPr>
      <w:r w:rsidRPr="00B07BAF">
        <w:rPr>
          <w:rFonts w:eastAsia="Times New Roman" w:cstheme="minorHAnsi"/>
          <w:bCs/>
          <w:noProof/>
          <w:color w:val="000000" w:themeColor="text1"/>
          <w:lang w:eastAsia="en-AU"/>
        </w:rPr>
        <mc:AlternateContent>
          <mc:Choice Requires="wps">
            <w:drawing>
              <wp:anchor distT="0" distB="0" distL="114300" distR="114300" simplePos="0" relativeHeight="251662336" behindDoc="0" locked="0" layoutInCell="1" allowOverlap="1" wp14:anchorId="42A0D0F9" wp14:editId="2E7DA757">
                <wp:simplePos x="0" y="0"/>
                <wp:positionH relativeFrom="column">
                  <wp:posOffset>-72390</wp:posOffset>
                </wp:positionH>
                <wp:positionV relativeFrom="paragraph">
                  <wp:posOffset>108585</wp:posOffset>
                </wp:positionV>
                <wp:extent cx="6386195" cy="1704975"/>
                <wp:effectExtent l="0" t="0" r="14605"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1704975"/>
                        </a:xfrm>
                        <a:prstGeom prst="rect">
                          <a:avLst/>
                        </a:prstGeom>
                        <a:solidFill>
                          <a:srgbClr val="FFFFFF"/>
                        </a:solidFill>
                        <a:ln w="9525">
                          <a:solidFill>
                            <a:srgbClr val="000000"/>
                          </a:solidFill>
                          <a:miter lim="800000"/>
                          <a:headEnd/>
                          <a:tailEnd/>
                        </a:ln>
                      </wps:spPr>
                      <wps:txbx>
                        <w:txbxContent>
                          <w:p w:rsidR="00FD4BAE" w:rsidRDefault="00FD4BAE" w:rsidP="008832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0D0F9" id="Text Box 38" o:spid="_x0000_s1046" type="#_x0000_t202" style="position:absolute;margin-left:-5.7pt;margin-top:8.55pt;width:502.85pt;height:1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">
                <v:textbox>
                  <w:txbxContent>
                    <w:p w:rsidR="00FD4BAE" w:rsidRDefault="00FD4BAE" w:rsidP="0088322A"/>
                  </w:txbxContent>
                </v:textbox>
              </v:shape>
            </w:pict>
          </mc:Fallback>
        </mc:AlternateContent>
      </w: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B07BAF" w:rsidRDefault="00B07BAF"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r w:rsidRPr="00B07BAF">
        <w:rPr>
          <w:rFonts w:eastAsia="Times New Roman" w:cstheme="minorHAnsi"/>
          <w:bCs/>
          <w:color w:val="000000" w:themeColor="text1"/>
          <w:lang w:eastAsia="en-US"/>
        </w:rPr>
        <w:t>Are you involved in any other organisations? If yes, which ones and what is your involvement?</w:t>
      </w:r>
    </w:p>
    <w:p w:rsidR="0088322A" w:rsidRPr="00B07BAF" w:rsidRDefault="00B07BAF" w:rsidP="0088322A">
      <w:pPr>
        <w:spacing w:after="0" w:line="240" w:lineRule="auto"/>
        <w:rPr>
          <w:rFonts w:eastAsia="Times New Roman" w:cstheme="minorHAnsi"/>
          <w:bCs/>
          <w:color w:val="000000" w:themeColor="text1"/>
          <w:lang w:eastAsia="en-US"/>
        </w:rPr>
      </w:pPr>
      <w:r w:rsidRPr="00B07BAF">
        <w:rPr>
          <w:rFonts w:eastAsia="Times New Roman" w:cstheme="minorHAnsi"/>
          <w:bCs/>
          <w:noProof/>
          <w:color w:val="000000" w:themeColor="text1"/>
          <w:lang w:eastAsia="en-AU"/>
        </w:rPr>
        <mc:AlternateContent>
          <mc:Choice Requires="wps">
            <w:drawing>
              <wp:anchor distT="0" distB="0" distL="114300" distR="114300" simplePos="0" relativeHeight="251663360" behindDoc="0" locked="0" layoutInCell="1" allowOverlap="1" wp14:anchorId="25898801" wp14:editId="28334836">
                <wp:simplePos x="0" y="0"/>
                <wp:positionH relativeFrom="column">
                  <wp:posOffset>-5715</wp:posOffset>
                </wp:positionH>
                <wp:positionV relativeFrom="paragraph">
                  <wp:posOffset>153670</wp:posOffset>
                </wp:positionV>
                <wp:extent cx="6319520" cy="1714500"/>
                <wp:effectExtent l="0" t="0" r="24130"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1714500"/>
                        </a:xfrm>
                        <a:prstGeom prst="rect">
                          <a:avLst/>
                        </a:prstGeom>
                        <a:solidFill>
                          <a:srgbClr val="FFFFFF"/>
                        </a:solidFill>
                        <a:ln w="9525">
                          <a:solidFill>
                            <a:srgbClr val="000000"/>
                          </a:solidFill>
                          <a:miter lim="800000"/>
                          <a:headEnd/>
                          <a:tailEnd/>
                        </a:ln>
                      </wps:spPr>
                      <wps:txbx>
                        <w:txbxContent>
                          <w:p w:rsidR="00FD4BAE" w:rsidRDefault="00FD4BAE" w:rsidP="008832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98801" id="Text Box 37" o:spid="_x0000_s1047" type="#_x0000_t202" style="position:absolute;margin-left:-.45pt;margin-top:12.1pt;width:497.6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">
                <v:textbox>
                  <w:txbxContent>
                    <w:p w:rsidR="00FD4BAE" w:rsidRDefault="00FD4BAE" w:rsidP="0088322A"/>
                  </w:txbxContent>
                </v:textbox>
              </v:shape>
            </w:pict>
          </mc:Fallback>
        </mc:AlternateContent>
      </w: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rPr>
          <w:rFonts w:eastAsia="Times New Roman" w:cstheme="minorHAnsi"/>
          <w:bCs/>
          <w:color w:val="000000" w:themeColor="text1"/>
          <w:lang w:eastAsia="en-US"/>
        </w:rPr>
      </w:pPr>
    </w:p>
    <w:p w:rsidR="0088322A" w:rsidRPr="00B07BAF" w:rsidRDefault="0088322A" w:rsidP="0088322A">
      <w:pPr>
        <w:spacing w:after="0" w:line="240" w:lineRule="auto"/>
        <w:ind w:right="-291"/>
        <w:rPr>
          <w:rFonts w:eastAsia="Times New Roman" w:cstheme="minorHAnsi"/>
          <w:color w:val="000000" w:themeColor="text1"/>
          <w:sz w:val="36"/>
          <w:szCs w:val="36"/>
          <w:lang w:eastAsia="en-US"/>
        </w:rPr>
      </w:pPr>
      <w:r w:rsidRPr="00B07BAF">
        <w:rPr>
          <w:rFonts w:eastAsia="Times New Roman" w:cstheme="minorHAnsi"/>
          <w:color w:val="000000" w:themeColor="text1"/>
          <w:sz w:val="36"/>
          <w:szCs w:val="36"/>
          <w:lang w:eastAsia="en-US"/>
        </w:rPr>
        <w:t>SUPPORT PEOPLE</w:t>
      </w:r>
    </w:p>
    <w:p w:rsidR="0088322A" w:rsidRPr="00B07BAF" w:rsidRDefault="0088322A" w:rsidP="0088322A">
      <w:pPr>
        <w:spacing w:after="0" w:line="240" w:lineRule="auto"/>
        <w:ind w:left="284" w:right="-291"/>
        <w:rPr>
          <w:rFonts w:eastAsia="Times New Roman" w:cstheme="minorHAnsi"/>
          <w:color w:val="000000" w:themeColor="text1"/>
          <w:sz w:val="20"/>
          <w:szCs w:val="20"/>
          <w:lang w:eastAsia="en-US"/>
        </w:rPr>
      </w:pPr>
    </w:p>
    <w:p w:rsidR="0088322A" w:rsidRPr="00B07BAF" w:rsidRDefault="0088322A" w:rsidP="0088322A">
      <w:pPr>
        <w:spacing w:after="0" w:line="360" w:lineRule="auto"/>
        <w:ind w:left="284" w:right="-291"/>
        <w:rPr>
          <w:rFonts w:eastAsia="Times New Roman" w:cstheme="minorHAnsi"/>
          <w:color w:val="000000" w:themeColor="text1"/>
          <w:lang w:eastAsia="en-US"/>
        </w:rPr>
      </w:pPr>
      <w:r w:rsidRPr="00B07BAF">
        <w:rPr>
          <w:rFonts w:eastAsia="Times New Roman" w:cstheme="minorHAnsi"/>
          <w:color w:val="000000" w:themeColor="text1"/>
          <w:lang w:eastAsia="en-US"/>
        </w:rPr>
        <w:t>We would like the contact details of two support people.</w:t>
      </w:r>
    </w:p>
    <w:p w:rsidR="0088322A" w:rsidRPr="00B07BAF" w:rsidRDefault="0088322A" w:rsidP="0088322A">
      <w:pPr>
        <w:spacing w:after="0" w:line="360" w:lineRule="auto"/>
        <w:ind w:left="284" w:right="-291"/>
        <w:rPr>
          <w:rFonts w:eastAsia="Times New Roman" w:cstheme="minorHAnsi"/>
          <w:i/>
          <w:color w:val="000000" w:themeColor="text1"/>
          <w:lang w:eastAsia="en-US"/>
        </w:rPr>
      </w:pPr>
      <w:r w:rsidRPr="00B07BAF">
        <w:rPr>
          <w:rFonts w:eastAsia="Times New Roman" w:cstheme="minorHAnsi"/>
          <w:i/>
          <w:color w:val="000000" w:themeColor="text1"/>
          <w:lang w:eastAsia="en-US"/>
        </w:rPr>
        <w:t xml:space="preserve">Who should you chose? </w:t>
      </w:r>
    </w:p>
    <w:p w:rsidR="0088322A" w:rsidRPr="00B07BAF" w:rsidRDefault="0088322A" w:rsidP="0088322A">
      <w:pPr>
        <w:spacing w:after="0" w:line="240" w:lineRule="auto"/>
        <w:ind w:left="284" w:right="-291"/>
        <w:rPr>
          <w:rFonts w:eastAsia="Times New Roman" w:cstheme="minorHAnsi"/>
          <w:color w:val="000000" w:themeColor="text1"/>
          <w:lang w:eastAsia="en-US"/>
        </w:rPr>
      </w:pPr>
      <w:r w:rsidRPr="00B07BAF">
        <w:rPr>
          <w:rFonts w:eastAsia="Times New Roman" w:cstheme="minorHAnsi"/>
          <w:color w:val="000000" w:themeColor="text1"/>
          <w:lang w:eastAsia="en-US"/>
        </w:rPr>
        <w:t>Consider someone that you believe will be able to:</w:t>
      </w:r>
    </w:p>
    <w:p w:rsidR="0088322A" w:rsidRPr="00B07BAF" w:rsidRDefault="0088322A" w:rsidP="0088322A">
      <w:pPr>
        <w:numPr>
          <w:ilvl w:val="0"/>
          <w:numId w:val="21"/>
        </w:numPr>
        <w:spacing w:after="0" w:line="240" w:lineRule="auto"/>
        <w:ind w:left="284" w:right="-291" w:firstLine="0"/>
        <w:contextualSpacing/>
        <w:rPr>
          <w:rFonts w:eastAsia="Calibri" w:cstheme="minorHAnsi"/>
          <w:color w:val="000000" w:themeColor="text1"/>
          <w:lang w:eastAsia="en-US"/>
        </w:rPr>
      </w:pPr>
      <w:r w:rsidRPr="00B07BAF">
        <w:rPr>
          <w:rFonts w:eastAsia="Calibri" w:cstheme="minorHAnsi"/>
          <w:color w:val="000000" w:themeColor="text1"/>
          <w:lang w:eastAsia="en-US"/>
        </w:rPr>
        <w:t>Provide us with information to support your application</w:t>
      </w:r>
    </w:p>
    <w:p w:rsidR="0088322A" w:rsidRPr="00B07BAF" w:rsidRDefault="0088322A" w:rsidP="0088322A">
      <w:pPr>
        <w:numPr>
          <w:ilvl w:val="0"/>
          <w:numId w:val="21"/>
        </w:numPr>
        <w:spacing w:after="0" w:line="240" w:lineRule="auto"/>
        <w:ind w:left="284" w:right="-291" w:firstLine="0"/>
        <w:contextualSpacing/>
        <w:rPr>
          <w:rFonts w:eastAsia="Calibri" w:cstheme="minorHAnsi"/>
          <w:color w:val="000000" w:themeColor="text1"/>
          <w:lang w:eastAsia="en-US"/>
        </w:rPr>
      </w:pPr>
      <w:r w:rsidRPr="00B07BAF">
        <w:rPr>
          <w:rFonts w:eastAsia="Calibri" w:cstheme="minorHAnsi"/>
          <w:color w:val="000000" w:themeColor="text1"/>
          <w:lang w:eastAsia="en-US"/>
        </w:rPr>
        <w:t>Be prepared to support your involveme</w:t>
      </w:r>
      <w:r w:rsidR="00C710F7">
        <w:rPr>
          <w:rFonts w:eastAsia="Calibri" w:cstheme="minorHAnsi"/>
          <w:color w:val="000000" w:themeColor="text1"/>
          <w:lang w:eastAsia="en-US"/>
        </w:rPr>
        <w:t>nt if you are accepted onto the YRG</w:t>
      </w:r>
    </w:p>
    <w:p w:rsidR="0088322A" w:rsidRPr="00B07BAF" w:rsidRDefault="0088322A" w:rsidP="0088322A">
      <w:pPr>
        <w:numPr>
          <w:ilvl w:val="0"/>
          <w:numId w:val="21"/>
        </w:numPr>
        <w:spacing w:after="0" w:line="240" w:lineRule="auto"/>
        <w:ind w:left="284" w:right="-291" w:firstLine="0"/>
        <w:contextualSpacing/>
        <w:rPr>
          <w:rFonts w:eastAsia="Calibri" w:cstheme="minorHAnsi"/>
          <w:color w:val="000000" w:themeColor="text1"/>
          <w:lang w:eastAsia="en-US"/>
        </w:rPr>
      </w:pPr>
      <w:r w:rsidRPr="00B07BAF">
        <w:rPr>
          <w:rFonts w:eastAsia="Calibri" w:cstheme="minorHAnsi"/>
          <w:color w:val="000000" w:themeColor="text1"/>
          <w:lang w:eastAsia="en-US"/>
        </w:rPr>
        <w:t xml:space="preserve">Be able to provide you with support (if needed), if you are not accepted </w:t>
      </w:r>
    </w:p>
    <w:p w:rsidR="0088322A" w:rsidRPr="00B07BAF" w:rsidRDefault="0088322A" w:rsidP="0088322A">
      <w:pPr>
        <w:numPr>
          <w:ilvl w:val="0"/>
          <w:numId w:val="21"/>
        </w:numPr>
        <w:spacing w:after="0" w:line="240" w:lineRule="auto"/>
        <w:ind w:left="284" w:right="-291" w:firstLine="0"/>
        <w:contextualSpacing/>
        <w:rPr>
          <w:rFonts w:eastAsia="Calibri" w:cstheme="minorHAnsi"/>
          <w:color w:val="000000" w:themeColor="text1"/>
          <w:lang w:eastAsia="en-US"/>
        </w:rPr>
      </w:pPr>
      <w:r w:rsidRPr="00B07BAF">
        <w:rPr>
          <w:rFonts w:eastAsia="Calibri" w:cstheme="minorHAnsi"/>
          <w:color w:val="000000" w:themeColor="text1"/>
          <w:lang w:eastAsia="en-US"/>
        </w:rPr>
        <w:t>Be an alternative contact point if we can’t get in touch with you</w:t>
      </w:r>
    </w:p>
    <w:p w:rsidR="0088322A" w:rsidRPr="00B07BAF" w:rsidRDefault="0088322A" w:rsidP="0088322A">
      <w:pPr>
        <w:spacing w:after="0" w:line="240" w:lineRule="auto"/>
        <w:ind w:left="284" w:right="-291"/>
        <w:rPr>
          <w:rFonts w:eastAsia="Times New Roman" w:cstheme="minorHAnsi"/>
          <w:color w:val="000000" w:themeColor="text1"/>
          <w:lang w:eastAsia="en-US"/>
        </w:rPr>
      </w:pPr>
      <w:r w:rsidRPr="00B07BAF">
        <w:rPr>
          <w:rFonts w:eastAsia="Times New Roman" w:cstheme="minorHAnsi"/>
          <w:color w:val="000000" w:themeColor="text1"/>
          <w:lang w:eastAsia="en-US"/>
        </w:rPr>
        <w:t>Your support people may be a family member, a work colleague, youth worker, counsellor, or anyone else that provides you with support and knows you well.</w:t>
      </w:r>
    </w:p>
    <w:p w:rsidR="0088322A" w:rsidRPr="00B07BAF" w:rsidRDefault="0088322A" w:rsidP="0088322A">
      <w:pPr>
        <w:spacing w:after="0" w:line="240" w:lineRule="auto"/>
        <w:ind w:left="284" w:right="-291"/>
        <w:rPr>
          <w:rFonts w:eastAsia="Times New Roman" w:cstheme="minorHAnsi"/>
          <w:color w:val="000000" w:themeColor="text1"/>
          <w:lang w:eastAsia="en-US"/>
        </w:rPr>
      </w:pPr>
    </w:p>
    <w:p w:rsidR="0088322A" w:rsidRPr="00B07BAF" w:rsidRDefault="0088322A" w:rsidP="0088322A">
      <w:pPr>
        <w:spacing w:after="0" w:line="240" w:lineRule="auto"/>
        <w:ind w:left="284" w:right="-291"/>
        <w:rPr>
          <w:rFonts w:eastAsia="Times New Roman" w:cstheme="minorHAnsi"/>
          <w:color w:val="000000" w:themeColor="text1"/>
          <w:lang w:eastAsia="en-US"/>
        </w:rPr>
      </w:pPr>
      <w:r w:rsidRPr="00B07BAF">
        <w:rPr>
          <w:rFonts w:eastAsia="Times New Roman" w:cstheme="minorHAnsi"/>
          <w:color w:val="000000" w:themeColor="text1"/>
          <w:lang w:eastAsia="en-US"/>
        </w:rPr>
        <w:t>Remember: one support person needs to be involved with your headspace centre</w:t>
      </w:r>
    </w:p>
    <w:p w:rsidR="0088322A" w:rsidRPr="00B07BAF" w:rsidRDefault="0088322A" w:rsidP="0088322A">
      <w:pPr>
        <w:spacing w:after="0" w:line="240" w:lineRule="auto"/>
        <w:ind w:left="284" w:right="-291"/>
        <w:rPr>
          <w:rFonts w:eastAsia="Times New Roman" w:cstheme="minorHAnsi"/>
          <w:color w:val="000000" w:themeColor="text1"/>
          <w:lang w:eastAsia="en-US"/>
        </w:rPr>
      </w:pPr>
    </w:p>
    <w:p w:rsidR="0088322A" w:rsidRPr="00B07BAF" w:rsidRDefault="0088322A" w:rsidP="0088322A">
      <w:pPr>
        <w:spacing w:after="0" w:line="240" w:lineRule="auto"/>
        <w:ind w:left="284" w:right="-291"/>
        <w:rPr>
          <w:rFonts w:eastAsia="Times New Roman" w:cstheme="minorHAnsi"/>
          <w:color w:val="000000" w:themeColor="text1"/>
          <w:lang w:eastAsia="en-US"/>
        </w:rPr>
      </w:pPr>
      <w:r w:rsidRPr="00B07BAF">
        <w:rPr>
          <w:rFonts w:eastAsia="Times New Roman" w:cstheme="minorHAnsi"/>
          <w:color w:val="000000" w:themeColor="text1"/>
          <w:lang w:eastAsia="en-US"/>
        </w:rPr>
        <w:t>Support person 1</w:t>
      </w: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1"/>
        <w:gridCol w:w="5335"/>
      </w:tblGrid>
      <w:tr w:rsidR="00B07BAF" w:rsidRPr="00B07BAF" w:rsidTr="00B07BAF">
        <w:tc>
          <w:tcPr>
            <w:tcW w:w="3181" w:type="dxa"/>
          </w:tcPr>
          <w:p w:rsidR="0088322A" w:rsidRPr="00B07BAF" w:rsidRDefault="0088322A" w:rsidP="00B07BAF">
            <w:pPr>
              <w:tabs>
                <w:tab w:val="center" w:pos="4320"/>
                <w:tab w:val="right" w:pos="8640"/>
              </w:tabs>
              <w:spacing w:after="0" w:line="360" w:lineRule="auto"/>
              <w:ind w:right="-291"/>
              <w:rPr>
                <w:rFonts w:eastAsia="Times New Roman" w:cstheme="minorHAnsi"/>
                <w:color w:val="000000" w:themeColor="text1"/>
                <w:lang w:eastAsia="en-US"/>
              </w:rPr>
            </w:pPr>
            <w:r w:rsidRPr="00B07BAF">
              <w:rPr>
                <w:rFonts w:eastAsia="Times New Roman" w:cstheme="minorHAnsi"/>
                <w:color w:val="000000" w:themeColor="text1"/>
                <w:lang w:eastAsia="en-US"/>
              </w:rPr>
              <w:t xml:space="preserve">Name </w:t>
            </w:r>
          </w:p>
        </w:tc>
        <w:tc>
          <w:tcPr>
            <w:tcW w:w="5335" w:type="dxa"/>
          </w:tcPr>
          <w:p w:rsidR="0088322A" w:rsidRPr="00B07BAF" w:rsidRDefault="0088322A" w:rsidP="00AB5FB5">
            <w:pPr>
              <w:tabs>
                <w:tab w:val="center" w:pos="4320"/>
                <w:tab w:val="right" w:pos="8640"/>
              </w:tabs>
              <w:spacing w:after="0" w:line="360" w:lineRule="auto"/>
              <w:ind w:left="284" w:right="-291"/>
              <w:rPr>
                <w:rFonts w:eastAsia="Times New Roman" w:cstheme="minorHAnsi"/>
                <w:color w:val="000000" w:themeColor="text1"/>
                <w:lang w:eastAsia="en-US"/>
              </w:rPr>
            </w:pPr>
          </w:p>
        </w:tc>
      </w:tr>
      <w:tr w:rsidR="00B07BAF" w:rsidRPr="00B07BAF" w:rsidTr="00B07BAF">
        <w:tc>
          <w:tcPr>
            <w:tcW w:w="3181" w:type="dxa"/>
          </w:tcPr>
          <w:p w:rsidR="0088322A" w:rsidRPr="00B07BAF" w:rsidRDefault="0088322A" w:rsidP="00B07BAF">
            <w:pPr>
              <w:tabs>
                <w:tab w:val="center" w:pos="4320"/>
                <w:tab w:val="right" w:pos="8640"/>
              </w:tabs>
              <w:spacing w:after="0" w:line="360" w:lineRule="auto"/>
              <w:ind w:right="-291"/>
              <w:rPr>
                <w:rFonts w:eastAsia="Times New Roman" w:cstheme="minorHAnsi"/>
                <w:color w:val="000000" w:themeColor="text1"/>
                <w:lang w:eastAsia="en-US"/>
              </w:rPr>
            </w:pPr>
            <w:r w:rsidRPr="00B07BAF">
              <w:rPr>
                <w:rFonts w:eastAsia="Times New Roman" w:cstheme="minorHAnsi"/>
                <w:color w:val="000000" w:themeColor="text1"/>
                <w:lang w:eastAsia="en-US"/>
              </w:rPr>
              <w:t xml:space="preserve">Relationship to you: </w:t>
            </w:r>
            <w:proofErr w:type="spellStart"/>
            <w:r w:rsidRPr="00B07BAF">
              <w:rPr>
                <w:rFonts w:eastAsia="Times New Roman" w:cstheme="minorHAnsi"/>
                <w:color w:val="000000" w:themeColor="text1"/>
                <w:lang w:eastAsia="en-US"/>
              </w:rPr>
              <w:t>eg</w:t>
            </w:r>
            <w:proofErr w:type="spellEnd"/>
            <w:r w:rsidRPr="00B07BAF">
              <w:rPr>
                <w:rFonts w:eastAsia="Times New Roman" w:cstheme="minorHAnsi"/>
                <w:color w:val="000000" w:themeColor="text1"/>
                <w:lang w:eastAsia="en-US"/>
              </w:rPr>
              <w:t xml:space="preserve"> family member, boss, counsellor etc.</w:t>
            </w:r>
          </w:p>
        </w:tc>
        <w:tc>
          <w:tcPr>
            <w:tcW w:w="5335" w:type="dxa"/>
          </w:tcPr>
          <w:p w:rsidR="0088322A" w:rsidRPr="00B07BAF" w:rsidRDefault="0088322A" w:rsidP="00AB5FB5">
            <w:pPr>
              <w:tabs>
                <w:tab w:val="center" w:pos="4320"/>
                <w:tab w:val="right" w:pos="8640"/>
              </w:tabs>
              <w:spacing w:after="0" w:line="360" w:lineRule="auto"/>
              <w:ind w:left="284" w:right="-291"/>
              <w:rPr>
                <w:rFonts w:eastAsia="Times New Roman" w:cstheme="minorHAnsi"/>
                <w:color w:val="000000" w:themeColor="text1"/>
                <w:lang w:eastAsia="en-US"/>
              </w:rPr>
            </w:pPr>
          </w:p>
        </w:tc>
      </w:tr>
      <w:tr w:rsidR="00B07BAF" w:rsidRPr="00B07BAF" w:rsidTr="00B07BAF">
        <w:tc>
          <w:tcPr>
            <w:tcW w:w="3181" w:type="dxa"/>
          </w:tcPr>
          <w:p w:rsidR="0088322A" w:rsidRPr="00B07BAF" w:rsidRDefault="0088322A" w:rsidP="00B07BAF">
            <w:pPr>
              <w:tabs>
                <w:tab w:val="center" w:pos="4320"/>
                <w:tab w:val="right" w:pos="8640"/>
              </w:tabs>
              <w:spacing w:after="0" w:line="360" w:lineRule="auto"/>
              <w:ind w:right="-291"/>
              <w:rPr>
                <w:rFonts w:eastAsia="Times New Roman" w:cstheme="minorHAnsi"/>
                <w:color w:val="000000" w:themeColor="text1"/>
                <w:lang w:eastAsia="en-US"/>
              </w:rPr>
            </w:pPr>
            <w:r w:rsidRPr="00B07BAF">
              <w:rPr>
                <w:rFonts w:eastAsia="Times New Roman" w:cstheme="minorHAnsi"/>
                <w:color w:val="000000" w:themeColor="text1"/>
                <w:lang w:eastAsia="en-US"/>
              </w:rPr>
              <w:t>Phone</w:t>
            </w:r>
          </w:p>
        </w:tc>
        <w:tc>
          <w:tcPr>
            <w:tcW w:w="5335" w:type="dxa"/>
          </w:tcPr>
          <w:p w:rsidR="0088322A" w:rsidRPr="00B07BAF" w:rsidRDefault="0088322A" w:rsidP="00AB5FB5">
            <w:pPr>
              <w:tabs>
                <w:tab w:val="center" w:pos="4320"/>
                <w:tab w:val="right" w:pos="8640"/>
              </w:tabs>
              <w:spacing w:after="0" w:line="360" w:lineRule="auto"/>
              <w:ind w:left="284" w:right="-291"/>
              <w:rPr>
                <w:rFonts w:eastAsia="Times New Roman" w:cstheme="minorHAnsi"/>
                <w:color w:val="000000" w:themeColor="text1"/>
                <w:lang w:eastAsia="en-US"/>
              </w:rPr>
            </w:pPr>
          </w:p>
        </w:tc>
      </w:tr>
      <w:tr w:rsidR="00B07BAF" w:rsidRPr="00B07BAF" w:rsidTr="00B07BAF">
        <w:tc>
          <w:tcPr>
            <w:tcW w:w="3181" w:type="dxa"/>
          </w:tcPr>
          <w:p w:rsidR="0088322A" w:rsidRPr="00B07BAF" w:rsidRDefault="0088322A" w:rsidP="00B07BAF">
            <w:pPr>
              <w:tabs>
                <w:tab w:val="center" w:pos="4320"/>
                <w:tab w:val="right" w:pos="8640"/>
              </w:tabs>
              <w:spacing w:after="0" w:line="360" w:lineRule="auto"/>
              <w:ind w:right="-291"/>
              <w:rPr>
                <w:rFonts w:eastAsia="Times New Roman" w:cstheme="minorHAnsi"/>
                <w:color w:val="000000" w:themeColor="text1"/>
                <w:lang w:eastAsia="en-US"/>
              </w:rPr>
            </w:pPr>
            <w:r w:rsidRPr="00B07BAF">
              <w:rPr>
                <w:rFonts w:eastAsia="Times New Roman" w:cstheme="minorHAnsi"/>
                <w:color w:val="000000" w:themeColor="text1"/>
                <w:lang w:eastAsia="en-US"/>
              </w:rPr>
              <w:t>Mobile</w:t>
            </w:r>
          </w:p>
        </w:tc>
        <w:tc>
          <w:tcPr>
            <w:tcW w:w="5335" w:type="dxa"/>
          </w:tcPr>
          <w:p w:rsidR="0088322A" w:rsidRPr="00B07BAF" w:rsidRDefault="0088322A" w:rsidP="00AB5FB5">
            <w:pPr>
              <w:tabs>
                <w:tab w:val="center" w:pos="4320"/>
                <w:tab w:val="right" w:pos="8640"/>
              </w:tabs>
              <w:spacing w:after="0" w:line="360" w:lineRule="auto"/>
              <w:ind w:left="284" w:right="-291"/>
              <w:rPr>
                <w:rFonts w:eastAsia="Times New Roman" w:cstheme="minorHAnsi"/>
                <w:color w:val="000000" w:themeColor="text1"/>
                <w:lang w:eastAsia="en-US"/>
              </w:rPr>
            </w:pPr>
          </w:p>
        </w:tc>
      </w:tr>
      <w:tr w:rsidR="00B07BAF" w:rsidRPr="00B07BAF" w:rsidTr="00B07BAF">
        <w:tc>
          <w:tcPr>
            <w:tcW w:w="3181" w:type="dxa"/>
          </w:tcPr>
          <w:p w:rsidR="0088322A" w:rsidRPr="00B07BAF" w:rsidRDefault="0088322A" w:rsidP="00B07BAF">
            <w:pPr>
              <w:tabs>
                <w:tab w:val="center" w:pos="4320"/>
                <w:tab w:val="right" w:pos="8640"/>
              </w:tabs>
              <w:spacing w:after="0" w:line="360" w:lineRule="auto"/>
              <w:ind w:right="-291"/>
              <w:rPr>
                <w:rFonts w:eastAsia="Times New Roman" w:cstheme="minorHAnsi"/>
                <w:color w:val="000000" w:themeColor="text1"/>
                <w:lang w:eastAsia="en-US"/>
              </w:rPr>
            </w:pPr>
            <w:r w:rsidRPr="00B07BAF">
              <w:rPr>
                <w:rFonts w:eastAsia="Times New Roman" w:cstheme="minorHAnsi"/>
                <w:color w:val="000000" w:themeColor="text1"/>
                <w:lang w:eastAsia="en-US"/>
              </w:rPr>
              <w:t>Email</w:t>
            </w:r>
          </w:p>
        </w:tc>
        <w:tc>
          <w:tcPr>
            <w:tcW w:w="5335" w:type="dxa"/>
          </w:tcPr>
          <w:p w:rsidR="0088322A" w:rsidRPr="00B07BAF" w:rsidRDefault="0088322A" w:rsidP="00AB5FB5">
            <w:pPr>
              <w:tabs>
                <w:tab w:val="center" w:pos="4320"/>
                <w:tab w:val="right" w:pos="8640"/>
              </w:tabs>
              <w:spacing w:after="0" w:line="360" w:lineRule="auto"/>
              <w:ind w:left="284" w:right="-291"/>
              <w:rPr>
                <w:rFonts w:eastAsia="Times New Roman" w:cstheme="minorHAnsi"/>
                <w:color w:val="000000" w:themeColor="text1"/>
                <w:lang w:eastAsia="en-US"/>
              </w:rPr>
            </w:pPr>
          </w:p>
        </w:tc>
      </w:tr>
    </w:tbl>
    <w:p w:rsidR="0088322A" w:rsidRPr="00B07BAF" w:rsidRDefault="0088322A" w:rsidP="0088322A">
      <w:pPr>
        <w:spacing w:after="0" w:line="240" w:lineRule="auto"/>
        <w:ind w:left="284" w:right="-291"/>
        <w:rPr>
          <w:rFonts w:eastAsia="Times New Roman" w:cstheme="minorHAnsi"/>
          <w:color w:val="000000" w:themeColor="text1"/>
          <w:lang w:eastAsia="en-US"/>
        </w:rPr>
      </w:pPr>
    </w:p>
    <w:p w:rsidR="0088322A" w:rsidRPr="00B07BAF" w:rsidRDefault="0088322A" w:rsidP="0088322A">
      <w:pPr>
        <w:spacing w:after="0" w:line="240" w:lineRule="auto"/>
        <w:ind w:left="284" w:right="-291"/>
        <w:rPr>
          <w:rFonts w:eastAsia="Times New Roman" w:cstheme="minorHAnsi"/>
          <w:color w:val="000000" w:themeColor="text1"/>
          <w:lang w:eastAsia="en-US"/>
        </w:rPr>
      </w:pPr>
      <w:r w:rsidRPr="00B07BAF">
        <w:rPr>
          <w:rFonts w:eastAsia="Times New Roman" w:cstheme="minorHAnsi"/>
          <w:color w:val="000000" w:themeColor="text1"/>
          <w:lang w:eastAsia="en-US"/>
        </w:rPr>
        <w:t>Support person 2</w:t>
      </w:r>
    </w:p>
    <w:tbl>
      <w:tblPr>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01"/>
        <w:gridCol w:w="5215"/>
      </w:tblGrid>
      <w:tr w:rsidR="00B07BAF" w:rsidRPr="00B07BAF" w:rsidTr="00AB5FB5">
        <w:tc>
          <w:tcPr>
            <w:tcW w:w="3301" w:type="dxa"/>
          </w:tcPr>
          <w:p w:rsidR="0088322A" w:rsidRPr="00B07BAF" w:rsidRDefault="0088322A" w:rsidP="003F5024">
            <w:pPr>
              <w:tabs>
                <w:tab w:val="center" w:pos="4320"/>
                <w:tab w:val="right" w:pos="8640"/>
              </w:tabs>
              <w:spacing w:after="0" w:line="360" w:lineRule="auto"/>
              <w:ind w:right="-291"/>
              <w:rPr>
                <w:rFonts w:eastAsia="Times New Roman" w:cstheme="minorHAnsi"/>
                <w:color w:val="000000" w:themeColor="text1"/>
                <w:lang w:eastAsia="en-US"/>
              </w:rPr>
            </w:pPr>
            <w:r w:rsidRPr="00B07BAF">
              <w:rPr>
                <w:rFonts w:eastAsia="Times New Roman" w:cstheme="minorHAnsi"/>
                <w:color w:val="000000" w:themeColor="text1"/>
                <w:lang w:eastAsia="en-US"/>
              </w:rPr>
              <w:t xml:space="preserve">Name </w:t>
            </w:r>
          </w:p>
        </w:tc>
        <w:tc>
          <w:tcPr>
            <w:tcW w:w="5215" w:type="dxa"/>
          </w:tcPr>
          <w:p w:rsidR="0088322A" w:rsidRPr="00B07BAF" w:rsidRDefault="0088322A" w:rsidP="00AB5FB5">
            <w:pPr>
              <w:tabs>
                <w:tab w:val="center" w:pos="4320"/>
                <w:tab w:val="right" w:pos="8640"/>
              </w:tabs>
              <w:spacing w:after="0" w:line="360" w:lineRule="auto"/>
              <w:ind w:left="284" w:right="-291"/>
              <w:rPr>
                <w:rFonts w:eastAsia="Times New Roman" w:cstheme="minorHAnsi"/>
                <w:color w:val="000000" w:themeColor="text1"/>
                <w:lang w:eastAsia="en-US"/>
              </w:rPr>
            </w:pPr>
          </w:p>
        </w:tc>
      </w:tr>
      <w:tr w:rsidR="00B07BAF" w:rsidRPr="00B07BAF" w:rsidTr="00AB5FB5">
        <w:tc>
          <w:tcPr>
            <w:tcW w:w="3301" w:type="dxa"/>
          </w:tcPr>
          <w:p w:rsidR="0088322A" w:rsidRPr="00B07BAF" w:rsidRDefault="0088322A" w:rsidP="003F5024">
            <w:pPr>
              <w:tabs>
                <w:tab w:val="center" w:pos="4320"/>
                <w:tab w:val="right" w:pos="8640"/>
              </w:tabs>
              <w:spacing w:after="0" w:line="360" w:lineRule="auto"/>
              <w:ind w:right="-291"/>
              <w:rPr>
                <w:rFonts w:eastAsia="Times New Roman" w:cstheme="minorHAnsi"/>
                <w:color w:val="000000" w:themeColor="text1"/>
                <w:lang w:eastAsia="en-US"/>
              </w:rPr>
            </w:pPr>
            <w:r w:rsidRPr="00B07BAF">
              <w:rPr>
                <w:rFonts w:eastAsia="Times New Roman" w:cstheme="minorHAnsi"/>
                <w:color w:val="000000" w:themeColor="text1"/>
                <w:lang w:eastAsia="en-US"/>
              </w:rPr>
              <w:t xml:space="preserve">Relationship to you: </w:t>
            </w:r>
            <w:proofErr w:type="spellStart"/>
            <w:r w:rsidRPr="00B07BAF">
              <w:rPr>
                <w:rFonts w:eastAsia="Times New Roman" w:cstheme="minorHAnsi"/>
                <w:color w:val="000000" w:themeColor="text1"/>
                <w:lang w:eastAsia="en-US"/>
              </w:rPr>
              <w:t>eg</w:t>
            </w:r>
            <w:proofErr w:type="spellEnd"/>
            <w:r w:rsidRPr="00B07BAF">
              <w:rPr>
                <w:rFonts w:eastAsia="Times New Roman" w:cstheme="minorHAnsi"/>
                <w:color w:val="000000" w:themeColor="text1"/>
                <w:lang w:eastAsia="en-US"/>
              </w:rPr>
              <w:t xml:space="preserve"> family member, boss, counsellor </w:t>
            </w:r>
            <w:proofErr w:type="spellStart"/>
            <w:r w:rsidRPr="00B07BAF">
              <w:rPr>
                <w:rFonts w:eastAsia="Times New Roman" w:cstheme="minorHAnsi"/>
                <w:color w:val="000000" w:themeColor="text1"/>
                <w:lang w:eastAsia="en-US"/>
              </w:rPr>
              <w:t>etc</w:t>
            </w:r>
            <w:proofErr w:type="spellEnd"/>
          </w:p>
        </w:tc>
        <w:tc>
          <w:tcPr>
            <w:tcW w:w="5215" w:type="dxa"/>
          </w:tcPr>
          <w:p w:rsidR="0088322A" w:rsidRPr="00B07BAF" w:rsidRDefault="0088322A" w:rsidP="00AB5FB5">
            <w:pPr>
              <w:tabs>
                <w:tab w:val="center" w:pos="4320"/>
                <w:tab w:val="right" w:pos="8640"/>
              </w:tabs>
              <w:spacing w:after="0" w:line="360" w:lineRule="auto"/>
              <w:ind w:left="284" w:right="-291"/>
              <w:rPr>
                <w:rFonts w:eastAsia="Times New Roman" w:cstheme="minorHAnsi"/>
                <w:color w:val="000000" w:themeColor="text1"/>
                <w:lang w:eastAsia="en-US"/>
              </w:rPr>
            </w:pPr>
          </w:p>
        </w:tc>
      </w:tr>
      <w:tr w:rsidR="00B07BAF" w:rsidRPr="00B07BAF" w:rsidTr="00AB5FB5">
        <w:tc>
          <w:tcPr>
            <w:tcW w:w="3301" w:type="dxa"/>
          </w:tcPr>
          <w:p w:rsidR="0088322A" w:rsidRPr="00B07BAF" w:rsidRDefault="0088322A" w:rsidP="003F5024">
            <w:pPr>
              <w:tabs>
                <w:tab w:val="center" w:pos="4320"/>
                <w:tab w:val="right" w:pos="8640"/>
              </w:tabs>
              <w:spacing w:after="0" w:line="360" w:lineRule="auto"/>
              <w:ind w:right="-291"/>
              <w:rPr>
                <w:rFonts w:eastAsia="Times New Roman" w:cstheme="minorHAnsi"/>
                <w:color w:val="000000" w:themeColor="text1"/>
                <w:lang w:eastAsia="en-US"/>
              </w:rPr>
            </w:pPr>
            <w:r w:rsidRPr="00B07BAF">
              <w:rPr>
                <w:rFonts w:eastAsia="Times New Roman" w:cstheme="minorHAnsi"/>
                <w:color w:val="000000" w:themeColor="text1"/>
                <w:lang w:eastAsia="en-US"/>
              </w:rPr>
              <w:t>Phone</w:t>
            </w:r>
          </w:p>
        </w:tc>
        <w:tc>
          <w:tcPr>
            <w:tcW w:w="5215" w:type="dxa"/>
          </w:tcPr>
          <w:p w:rsidR="0088322A" w:rsidRPr="00B07BAF" w:rsidRDefault="0088322A" w:rsidP="00AB5FB5">
            <w:pPr>
              <w:tabs>
                <w:tab w:val="center" w:pos="4320"/>
                <w:tab w:val="right" w:pos="8640"/>
              </w:tabs>
              <w:spacing w:after="0" w:line="360" w:lineRule="auto"/>
              <w:ind w:left="284" w:right="-291"/>
              <w:rPr>
                <w:rFonts w:eastAsia="Times New Roman" w:cstheme="minorHAnsi"/>
                <w:color w:val="000000" w:themeColor="text1"/>
                <w:lang w:eastAsia="en-US"/>
              </w:rPr>
            </w:pPr>
          </w:p>
        </w:tc>
      </w:tr>
      <w:tr w:rsidR="00B07BAF" w:rsidRPr="00B07BAF" w:rsidTr="00AB5FB5">
        <w:tc>
          <w:tcPr>
            <w:tcW w:w="3301" w:type="dxa"/>
          </w:tcPr>
          <w:p w:rsidR="0088322A" w:rsidRPr="00B07BAF" w:rsidRDefault="0088322A" w:rsidP="003F5024">
            <w:pPr>
              <w:tabs>
                <w:tab w:val="center" w:pos="4320"/>
                <w:tab w:val="right" w:pos="8640"/>
              </w:tabs>
              <w:spacing w:after="0" w:line="360" w:lineRule="auto"/>
              <w:ind w:right="-291"/>
              <w:rPr>
                <w:rFonts w:eastAsia="Times New Roman" w:cstheme="minorHAnsi"/>
                <w:color w:val="000000" w:themeColor="text1"/>
                <w:lang w:eastAsia="en-US"/>
              </w:rPr>
            </w:pPr>
            <w:r w:rsidRPr="00B07BAF">
              <w:rPr>
                <w:rFonts w:eastAsia="Times New Roman" w:cstheme="minorHAnsi"/>
                <w:color w:val="000000" w:themeColor="text1"/>
                <w:lang w:eastAsia="en-US"/>
              </w:rPr>
              <w:t>Mobile</w:t>
            </w:r>
          </w:p>
        </w:tc>
        <w:tc>
          <w:tcPr>
            <w:tcW w:w="5215" w:type="dxa"/>
          </w:tcPr>
          <w:p w:rsidR="0088322A" w:rsidRPr="00B07BAF" w:rsidRDefault="0088322A" w:rsidP="00AB5FB5">
            <w:pPr>
              <w:tabs>
                <w:tab w:val="center" w:pos="4320"/>
                <w:tab w:val="right" w:pos="8640"/>
              </w:tabs>
              <w:spacing w:after="0" w:line="360" w:lineRule="auto"/>
              <w:ind w:left="284" w:right="-291"/>
              <w:rPr>
                <w:rFonts w:eastAsia="Times New Roman" w:cstheme="minorHAnsi"/>
                <w:color w:val="000000" w:themeColor="text1"/>
                <w:lang w:eastAsia="en-US"/>
              </w:rPr>
            </w:pPr>
          </w:p>
        </w:tc>
      </w:tr>
      <w:tr w:rsidR="00B07BAF" w:rsidRPr="00B07BAF" w:rsidTr="00AB5FB5">
        <w:tc>
          <w:tcPr>
            <w:tcW w:w="3301" w:type="dxa"/>
          </w:tcPr>
          <w:p w:rsidR="0088322A" w:rsidRPr="00B07BAF" w:rsidRDefault="0088322A" w:rsidP="003F5024">
            <w:pPr>
              <w:tabs>
                <w:tab w:val="center" w:pos="4320"/>
                <w:tab w:val="right" w:pos="8640"/>
              </w:tabs>
              <w:spacing w:after="0" w:line="360" w:lineRule="auto"/>
              <w:ind w:right="-291"/>
              <w:rPr>
                <w:rFonts w:eastAsia="Times New Roman" w:cstheme="minorHAnsi"/>
                <w:color w:val="000000" w:themeColor="text1"/>
                <w:lang w:eastAsia="en-US"/>
              </w:rPr>
            </w:pPr>
            <w:r w:rsidRPr="00B07BAF">
              <w:rPr>
                <w:rFonts w:eastAsia="Times New Roman" w:cstheme="minorHAnsi"/>
                <w:color w:val="000000" w:themeColor="text1"/>
                <w:lang w:eastAsia="en-US"/>
              </w:rPr>
              <w:t>Email</w:t>
            </w:r>
          </w:p>
        </w:tc>
        <w:tc>
          <w:tcPr>
            <w:tcW w:w="5215" w:type="dxa"/>
          </w:tcPr>
          <w:p w:rsidR="0088322A" w:rsidRPr="00B07BAF" w:rsidRDefault="0088322A" w:rsidP="00AB5FB5">
            <w:pPr>
              <w:tabs>
                <w:tab w:val="center" w:pos="4320"/>
                <w:tab w:val="right" w:pos="8640"/>
              </w:tabs>
              <w:spacing w:after="0" w:line="360" w:lineRule="auto"/>
              <w:ind w:left="284" w:right="-291"/>
              <w:rPr>
                <w:rFonts w:eastAsia="Times New Roman" w:cstheme="minorHAnsi"/>
                <w:color w:val="000000" w:themeColor="text1"/>
                <w:lang w:eastAsia="en-US"/>
              </w:rPr>
            </w:pPr>
          </w:p>
        </w:tc>
      </w:tr>
    </w:tbl>
    <w:p w:rsidR="0088322A" w:rsidRPr="00B07BAF" w:rsidRDefault="0088322A" w:rsidP="0088322A">
      <w:pPr>
        <w:widowControl w:val="0"/>
        <w:autoSpaceDE w:val="0"/>
        <w:autoSpaceDN w:val="0"/>
        <w:adjustRightInd w:val="0"/>
        <w:spacing w:after="0" w:line="240" w:lineRule="auto"/>
        <w:ind w:left="284" w:right="-291"/>
        <w:rPr>
          <w:rFonts w:eastAsia="Times New Roman" w:cstheme="minorHAnsi"/>
          <w:color w:val="000000" w:themeColor="text1"/>
          <w:lang w:val="en-US" w:eastAsia="en-US"/>
        </w:rPr>
      </w:pPr>
    </w:p>
    <w:p w:rsidR="0088322A" w:rsidRPr="00B07BAF" w:rsidRDefault="0088322A" w:rsidP="0088322A">
      <w:pPr>
        <w:widowControl w:val="0"/>
        <w:autoSpaceDE w:val="0"/>
        <w:autoSpaceDN w:val="0"/>
        <w:adjustRightInd w:val="0"/>
        <w:spacing w:after="0" w:line="240" w:lineRule="auto"/>
        <w:ind w:left="284" w:right="-291"/>
        <w:rPr>
          <w:rFonts w:eastAsia="Times New Roman" w:cstheme="minorHAnsi"/>
          <w:color w:val="000000" w:themeColor="text1"/>
          <w:lang w:val="en-US" w:eastAsia="en-US"/>
        </w:rPr>
      </w:pPr>
      <w:r w:rsidRPr="00B07BAF">
        <w:rPr>
          <w:rFonts w:eastAsia="Times New Roman" w:cstheme="minorHAnsi"/>
          <w:color w:val="000000" w:themeColor="text1"/>
          <w:lang w:val="en-US" w:eastAsia="en-US"/>
        </w:rPr>
        <w:t>In providing these details to headspace, I understand that the above people may be contacted in the following situations:</w:t>
      </w:r>
    </w:p>
    <w:p w:rsidR="0088322A" w:rsidRPr="00B07BAF" w:rsidRDefault="0088322A" w:rsidP="0088322A">
      <w:pPr>
        <w:widowControl w:val="0"/>
        <w:autoSpaceDE w:val="0"/>
        <w:autoSpaceDN w:val="0"/>
        <w:adjustRightInd w:val="0"/>
        <w:spacing w:after="0" w:line="240" w:lineRule="auto"/>
        <w:ind w:left="284" w:right="-291"/>
        <w:rPr>
          <w:rFonts w:eastAsia="Times New Roman" w:cstheme="minorHAnsi"/>
          <w:color w:val="000000" w:themeColor="text1"/>
          <w:lang w:val="en-US" w:eastAsia="en-US"/>
        </w:rPr>
      </w:pPr>
      <w:r w:rsidRPr="00B07BAF">
        <w:rPr>
          <w:rFonts w:eastAsia="Times New Roman" w:cstheme="minorHAnsi"/>
          <w:color w:val="000000" w:themeColor="text1"/>
          <w:lang w:val="en-US" w:eastAsia="en-US"/>
        </w:rPr>
        <w:t>•</w:t>
      </w:r>
      <w:r w:rsidRPr="00B07BAF">
        <w:rPr>
          <w:rFonts w:eastAsia="Times New Roman" w:cstheme="minorHAnsi"/>
          <w:color w:val="000000" w:themeColor="text1"/>
          <w:lang w:val="en-US" w:eastAsia="en-US"/>
        </w:rPr>
        <w:tab/>
        <w:t>To provide additional information to my application</w:t>
      </w:r>
    </w:p>
    <w:p w:rsidR="0088322A" w:rsidRPr="00B07BAF" w:rsidRDefault="0088322A" w:rsidP="0088322A">
      <w:pPr>
        <w:widowControl w:val="0"/>
        <w:autoSpaceDE w:val="0"/>
        <w:autoSpaceDN w:val="0"/>
        <w:adjustRightInd w:val="0"/>
        <w:spacing w:after="0" w:line="240" w:lineRule="auto"/>
        <w:ind w:left="284" w:right="-291"/>
        <w:rPr>
          <w:rFonts w:eastAsia="Times New Roman" w:cstheme="minorHAnsi"/>
          <w:color w:val="000000" w:themeColor="text1"/>
          <w:lang w:val="en-US" w:eastAsia="en-US"/>
        </w:rPr>
      </w:pPr>
      <w:r w:rsidRPr="00B07BAF">
        <w:rPr>
          <w:rFonts w:eastAsia="Times New Roman" w:cstheme="minorHAnsi"/>
          <w:color w:val="000000" w:themeColor="text1"/>
          <w:lang w:val="en-US" w:eastAsia="en-US"/>
        </w:rPr>
        <w:t>•</w:t>
      </w:r>
      <w:r w:rsidRPr="00B07BAF">
        <w:rPr>
          <w:rFonts w:eastAsia="Times New Roman" w:cstheme="minorHAnsi"/>
          <w:color w:val="000000" w:themeColor="text1"/>
          <w:lang w:val="en-US" w:eastAsia="en-US"/>
        </w:rPr>
        <w:tab/>
        <w:t>If headspace is unable to contact me by email or phone and is concerned about my wellbeing</w:t>
      </w:r>
    </w:p>
    <w:p w:rsidR="0088322A" w:rsidRPr="00B07BAF" w:rsidRDefault="0088322A" w:rsidP="0088322A">
      <w:pPr>
        <w:widowControl w:val="0"/>
        <w:autoSpaceDE w:val="0"/>
        <w:autoSpaceDN w:val="0"/>
        <w:adjustRightInd w:val="0"/>
        <w:spacing w:after="0" w:line="240" w:lineRule="auto"/>
        <w:ind w:left="709" w:right="-291" w:hanging="425"/>
        <w:rPr>
          <w:rFonts w:eastAsia="Times New Roman" w:cstheme="minorHAnsi"/>
          <w:color w:val="000000" w:themeColor="text1"/>
          <w:lang w:val="en-US" w:eastAsia="en-US"/>
        </w:rPr>
      </w:pPr>
      <w:r w:rsidRPr="00B07BAF">
        <w:rPr>
          <w:rFonts w:eastAsia="Times New Roman" w:cstheme="minorHAnsi"/>
          <w:color w:val="000000" w:themeColor="text1"/>
          <w:lang w:val="en-US" w:eastAsia="en-US"/>
        </w:rPr>
        <w:t>•</w:t>
      </w:r>
      <w:r w:rsidRPr="00B07BAF">
        <w:rPr>
          <w:rFonts w:eastAsia="Times New Roman" w:cstheme="minorHAnsi"/>
          <w:color w:val="000000" w:themeColor="text1"/>
          <w:lang w:val="en-US" w:eastAsia="en-US"/>
        </w:rPr>
        <w:tab/>
        <w:t>If I am not a</w:t>
      </w:r>
      <w:r w:rsidR="003F07CF">
        <w:rPr>
          <w:rFonts w:eastAsia="Times New Roman" w:cstheme="minorHAnsi"/>
          <w:color w:val="000000" w:themeColor="text1"/>
          <w:lang w:val="en-US" w:eastAsia="en-US"/>
        </w:rPr>
        <w:t>ccepted to YRG</w:t>
      </w:r>
      <w:r w:rsidRPr="00B07BAF">
        <w:rPr>
          <w:rFonts w:eastAsia="Times New Roman" w:cstheme="minorHAnsi"/>
          <w:color w:val="000000" w:themeColor="text1"/>
          <w:lang w:val="en-US" w:eastAsia="en-US"/>
        </w:rPr>
        <w:t xml:space="preserve"> and headspace has reason to believe that I may need support around this outcome</w:t>
      </w:r>
    </w:p>
    <w:p w:rsidR="0088322A" w:rsidRPr="00B07BAF" w:rsidRDefault="0088322A" w:rsidP="0088322A">
      <w:pPr>
        <w:widowControl w:val="0"/>
        <w:autoSpaceDE w:val="0"/>
        <w:autoSpaceDN w:val="0"/>
        <w:adjustRightInd w:val="0"/>
        <w:spacing w:after="0" w:line="240" w:lineRule="auto"/>
        <w:ind w:right="-291"/>
        <w:rPr>
          <w:rFonts w:eastAsia="Times New Roman" w:cstheme="minorHAnsi"/>
          <w:color w:val="000000" w:themeColor="text1"/>
          <w:lang w:val="en-US" w:eastAsia="en-US"/>
        </w:rPr>
      </w:pPr>
    </w:p>
    <w:p w:rsidR="0088322A" w:rsidRPr="00B07BAF" w:rsidRDefault="0088322A" w:rsidP="0088322A">
      <w:pPr>
        <w:widowControl w:val="0"/>
        <w:autoSpaceDE w:val="0"/>
        <w:autoSpaceDN w:val="0"/>
        <w:adjustRightInd w:val="0"/>
        <w:spacing w:after="0" w:line="240" w:lineRule="auto"/>
        <w:ind w:left="284" w:right="-291"/>
        <w:rPr>
          <w:rFonts w:eastAsia="Times New Roman" w:cstheme="minorHAnsi"/>
          <w:color w:val="000000" w:themeColor="text1"/>
          <w:lang w:val="en-US" w:eastAsia="en-US"/>
        </w:rPr>
      </w:pPr>
      <w:r w:rsidRPr="00B07BAF">
        <w:rPr>
          <w:rFonts w:eastAsia="Times New Roman" w:cstheme="minorHAnsi"/>
          <w:color w:val="000000" w:themeColor="text1"/>
          <w:lang w:val="en-US" w:eastAsia="en-US"/>
        </w:rPr>
        <w:t>Signed: _________________________________</w:t>
      </w:r>
    </w:p>
    <w:p w:rsidR="0088322A" w:rsidRPr="00B07BAF" w:rsidRDefault="0088322A" w:rsidP="0088322A">
      <w:pPr>
        <w:widowControl w:val="0"/>
        <w:autoSpaceDE w:val="0"/>
        <w:autoSpaceDN w:val="0"/>
        <w:adjustRightInd w:val="0"/>
        <w:spacing w:after="0" w:line="240" w:lineRule="auto"/>
        <w:ind w:left="284" w:right="-291"/>
        <w:rPr>
          <w:rFonts w:eastAsia="Times New Roman" w:cstheme="minorHAnsi"/>
          <w:color w:val="000000" w:themeColor="text1"/>
          <w:sz w:val="20"/>
          <w:szCs w:val="20"/>
          <w:lang w:val="en-US" w:eastAsia="en-US"/>
        </w:rPr>
      </w:pPr>
      <w:r w:rsidRPr="00B07BAF">
        <w:rPr>
          <w:rFonts w:eastAsia="Times New Roman" w:cstheme="minorHAnsi"/>
          <w:color w:val="000000" w:themeColor="text1"/>
          <w:sz w:val="20"/>
          <w:szCs w:val="20"/>
          <w:lang w:val="en-US" w:eastAsia="en-US"/>
        </w:rPr>
        <w:br/>
      </w:r>
    </w:p>
    <w:p w:rsidR="0088322A" w:rsidRPr="00B07BAF" w:rsidRDefault="0088322A" w:rsidP="0088322A">
      <w:pPr>
        <w:widowControl w:val="0"/>
        <w:autoSpaceDE w:val="0"/>
        <w:autoSpaceDN w:val="0"/>
        <w:adjustRightInd w:val="0"/>
        <w:spacing w:after="0" w:line="240" w:lineRule="auto"/>
        <w:ind w:left="284" w:right="-291"/>
        <w:rPr>
          <w:rFonts w:eastAsia="Times New Roman" w:cstheme="minorHAnsi"/>
          <w:color w:val="000000" w:themeColor="text1"/>
          <w:sz w:val="20"/>
          <w:szCs w:val="20"/>
          <w:lang w:val="en-US" w:eastAsia="en-US"/>
        </w:rPr>
      </w:pPr>
      <w:r w:rsidRPr="00B07BAF">
        <w:rPr>
          <w:rFonts w:eastAsia="Times New Roman" w:cstheme="minorHAnsi"/>
          <w:color w:val="000000" w:themeColor="text1"/>
          <w:sz w:val="20"/>
          <w:szCs w:val="20"/>
          <w:lang w:val="en-US" w:eastAsia="en-US"/>
        </w:rPr>
        <w:t>Name:___________________________________</w:t>
      </w:r>
      <w:r w:rsidR="00627F46">
        <w:rPr>
          <w:rFonts w:eastAsia="Times New Roman" w:cstheme="minorHAnsi"/>
          <w:color w:val="000000" w:themeColor="text1"/>
          <w:sz w:val="20"/>
          <w:szCs w:val="20"/>
          <w:lang w:val="en-US" w:eastAsia="en-US"/>
        </w:rPr>
        <w:t>___</w:t>
      </w:r>
    </w:p>
    <w:p w:rsidR="0088322A" w:rsidRPr="00B07BAF" w:rsidRDefault="0088322A" w:rsidP="0088322A">
      <w:pPr>
        <w:widowControl w:val="0"/>
        <w:autoSpaceDE w:val="0"/>
        <w:autoSpaceDN w:val="0"/>
        <w:adjustRightInd w:val="0"/>
        <w:spacing w:after="0" w:line="240" w:lineRule="auto"/>
        <w:ind w:left="284" w:right="-291"/>
        <w:rPr>
          <w:rFonts w:eastAsia="Times New Roman" w:cstheme="minorHAnsi"/>
          <w:color w:val="000000" w:themeColor="text1"/>
          <w:sz w:val="20"/>
          <w:szCs w:val="20"/>
          <w:lang w:val="en-US" w:eastAsia="en-US"/>
        </w:rPr>
      </w:pPr>
      <w:r w:rsidRPr="00B07BAF">
        <w:rPr>
          <w:rFonts w:eastAsia="Times New Roman" w:cstheme="minorHAnsi"/>
          <w:color w:val="000000" w:themeColor="text1"/>
          <w:sz w:val="20"/>
          <w:szCs w:val="20"/>
          <w:lang w:val="en-US" w:eastAsia="en-US"/>
        </w:rPr>
        <w:br/>
      </w:r>
    </w:p>
    <w:p w:rsidR="0088322A" w:rsidRPr="00B07BAF" w:rsidRDefault="0088322A" w:rsidP="0088322A">
      <w:pPr>
        <w:widowControl w:val="0"/>
        <w:autoSpaceDE w:val="0"/>
        <w:autoSpaceDN w:val="0"/>
        <w:adjustRightInd w:val="0"/>
        <w:spacing w:after="0" w:line="240" w:lineRule="auto"/>
        <w:ind w:left="284" w:right="-291"/>
        <w:rPr>
          <w:rFonts w:cstheme="minorHAnsi"/>
          <w:color w:val="000000" w:themeColor="text1"/>
          <w:sz w:val="68"/>
          <w:szCs w:val="68"/>
        </w:rPr>
      </w:pPr>
      <w:r w:rsidRPr="00B07BAF">
        <w:rPr>
          <w:rFonts w:eastAsia="Times New Roman" w:cstheme="minorHAnsi"/>
          <w:color w:val="000000" w:themeColor="text1"/>
          <w:sz w:val="20"/>
          <w:szCs w:val="20"/>
          <w:lang w:val="en-US" w:eastAsia="en-US"/>
        </w:rPr>
        <w:t>Date: _________________________________</w:t>
      </w:r>
      <w:bookmarkStart w:id="1" w:name="Address"/>
      <w:bookmarkStart w:id="2" w:name="Date"/>
      <w:bookmarkEnd w:id="1"/>
      <w:bookmarkEnd w:id="2"/>
      <w:r w:rsidR="00627F46">
        <w:rPr>
          <w:rFonts w:eastAsia="Times New Roman" w:cstheme="minorHAnsi"/>
          <w:color w:val="000000" w:themeColor="text1"/>
          <w:sz w:val="20"/>
          <w:szCs w:val="20"/>
          <w:lang w:val="en-US" w:eastAsia="en-US"/>
        </w:rPr>
        <w:t>______</w:t>
      </w:r>
    </w:p>
    <w:p w:rsidR="003F5024" w:rsidRDefault="003F5024" w:rsidP="0088322A">
      <w:pPr>
        <w:widowControl w:val="0"/>
        <w:autoSpaceDE w:val="0"/>
        <w:autoSpaceDN w:val="0"/>
        <w:adjustRightInd w:val="0"/>
        <w:spacing w:after="0" w:line="240" w:lineRule="auto"/>
        <w:ind w:right="-291"/>
        <w:rPr>
          <w:rFonts w:cstheme="minorHAnsi"/>
          <w:color w:val="000000" w:themeColor="text1"/>
          <w:sz w:val="40"/>
          <w:szCs w:val="40"/>
        </w:rPr>
      </w:pP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I (name) ________________________________________________</w:t>
      </w: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 xml:space="preserve">of (address) </w:t>
      </w:r>
      <w:r w:rsidRPr="00B07BAF">
        <w:rPr>
          <w:rFonts w:cstheme="minorHAnsi"/>
          <w:color w:val="000000" w:themeColor="text1"/>
        </w:rPr>
        <w:tab/>
        <w:t>__________________</w:t>
      </w: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ab/>
      </w:r>
      <w:r w:rsidRPr="00B07BAF">
        <w:rPr>
          <w:rFonts w:cstheme="minorHAnsi"/>
          <w:color w:val="000000" w:themeColor="text1"/>
        </w:rPr>
        <w:tab/>
        <w:t>__________________</w:t>
      </w:r>
    </w:p>
    <w:p w:rsidR="0088322A" w:rsidRPr="00B07BAF" w:rsidRDefault="0088322A" w:rsidP="0088322A">
      <w:pPr>
        <w:tabs>
          <w:tab w:val="left" w:pos="720"/>
          <w:tab w:val="left" w:pos="1440"/>
          <w:tab w:val="left" w:pos="2160"/>
          <w:tab w:val="left" w:pos="2880"/>
          <w:tab w:val="right" w:pos="9412"/>
        </w:tabs>
        <w:spacing w:line="276" w:lineRule="auto"/>
        <w:rPr>
          <w:rFonts w:cstheme="minorHAnsi"/>
          <w:color w:val="000000" w:themeColor="text1"/>
        </w:rPr>
      </w:pPr>
      <w:r w:rsidRPr="00B07BAF">
        <w:rPr>
          <w:rFonts w:cstheme="minorHAnsi"/>
          <w:color w:val="000000" w:themeColor="text1"/>
        </w:rPr>
        <w:tab/>
      </w:r>
      <w:r w:rsidRPr="00B07BAF">
        <w:rPr>
          <w:rFonts w:cstheme="minorHAnsi"/>
          <w:color w:val="000000" w:themeColor="text1"/>
        </w:rPr>
        <w:tab/>
        <w:t>__________________</w:t>
      </w:r>
      <w:r w:rsidRPr="00B07BAF">
        <w:rPr>
          <w:rFonts w:cstheme="minorHAnsi"/>
          <w:color w:val="000000" w:themeColor="text1"/>
        </w:rPr>
        <w:tab/>
      </w: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ab/>
      </w:r>
      <w:r w:rsidRPr="00B07BAF">
        <w:rPr>
          <w:rFonts w:cstheme="minorHAnsi"/>
          <w:color w:val="000000" w:themeColor="text1"/>
        </w:rPr>
        <w:tab/>
        <w:t>__________________</w:t>
      </w: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I acknowledge that I have received and understood the following (please tick):</w:t>
      </w:r>
    </w:p>
    <w:p w:rsidR="0088322A" w:rsidRPr="00B07BAF" w:rsidRDefault="0088322A" w:rsidP="0088322A">
      <w:pPr>
        <w:spacing w:line="276" w:lineRule="auto"/>
        <w:rPr>
          <w:rFonts w:cstheme="minorHAnsi"/>
          <w:color w:val="000000" w:themeColor="text1"/>
        </w:rPr>
      </w:pPr>
    </w:p>
    <w:p w:rsidR="0088322A" w:rsidRPr="00B07BAF" w:rsidRDefault="0088322A" w:rsidP="0088322A">
      <w:pPr>
        <w:numPr>
          <w:ilvl w:val="0"/>
          <w:numId w:val="33"/>
        </w:numPr>
        <w:spacing w:after="0" w:line="276" w:lineRule="auto"/>
        <w:rPr>
          <w:rFonts w:cstheme="minorHAnsi"/>
          <w:color w:val="000000" w:themeColor="text1"/>
        </w:rPr>
      </w:pPr>
      <w:r w:rsidRPr="00B07BAF">
        <w:rPr>
          <w:rFonts w:cstheme="minorHAnsi"/>
          <w:color w:val="000000" w:themeColor="text1"/>
        </w:rPr>
        <w:t>Letter of appointment (letter received with this document)</w:t>
      </w:r>
    </w:p>
    <w:p w:rsidR="0088322A" w:rsidRPr="00B07BAF" w:rsidRDefault="0088322A" w:rsidP="0088322A">
      <w:pPr>
        <w:spacing w:line="276" w:lineRule="auto"/>
        <w:rPr>
          <w:rFonts w:cstheme="minorHAnsi"/>
          <w:color w:val="000000" w:themeColor="text1"/>
        </w:rPr>
      </w:pPr>
    </w:p>
    <w:p w:rsidR="0088322A" w:rsidRDefault="00C710F7" w:rsidP="0088322A">
      <w:pPr>
        <w:numPr>
          <w:ilvl w:val="0"/>
          <w:numId w:val="33"/>
        </w:numPr>
        <w:spacing w:after="0" w:line="276" w:lineRule="auto"/>
        <w:rPr>
          <w:rFonts w:cstheme="minorHAnsi"/>
          <w:color w:val="000000" w:themeColor="text1"/>
        </w:rPr>
      </w:pPr>
      <w:r>
        <w:rPr>
          <w:rFonts w:cstheme="minorHAnsi"/>
          <w:color w:val="000000" w:themeColor="text1"/>
        </w:rPr>
        <w:t>YRG</w:t>
      </w:r>
      <w:r w:rsidR="0088322A" w:rsidRPr="00B07BAF">
        <w:rPr>
          <w:rFonts w:cstheme="minorHAnsi"/>
          <w:color w:val="000000" w:themeColor="text1"/>
        </w:rPr>
        <w:t xml:space="preserve"> information and application pack</w:t>
      </w:r>
    </w:p>
    <w:p w:rsidR="0088322A" w:rsidRPr="003F07CF" w:rsidRDefault="0088322A" w:rsidP="003F07CF">
      <w:pPr>
        <w:rPr>
          <w:rFonts w:cstheme="minorHAnsi"/>
          <w:color w:val="000000" w:themeColor="text1"/>
        </w:rPr>
      </w:pPr>
    </w:p>
    <w:p w:rsidR="0088322A" w:rsidRPr="00B07BAF" w:rsidRDefault="00C710F7" w:rsidP="0088322A">
      <w:pPr>
        <w:numPr>
          <w:ilvl w:val="0"/>
          <w:numId w:val="33"/>
        </w:numPr>
        <w:spacing w:after="0" w:line="276" w:lineRule="auto"/>
        <w:rPr>
          <w:rFonts w:cstheme="minorHAnsi"/>
          <w:color w:val="000000" w:themeColor="text1"/>
        </w:rPr>
      </w:pPr>
      <w:r>
        <w:rPr>
          <w:rFonts w:cstheme="minorHAnsi"/>
          <w:color w:val="000000" w:themeColor="text1"/>
        </w:rPr>
        <w:t>YRG</w:t>
      </w:r>
      <w:r w:rsidR="0088322A" w:rsidRPr="00B07BAF">
        <w:rPr>
          <w:rFonts w:cstheme="minorHAnsi"/>
          <w:color w:val="000000" w:themeColor="text1"/>
        </w:rPr>
        <w:t xml:space="preserve"> Terms of Reference</w:t>
      </w:r>
    </w:p>
    <w:p w:rsidR="0088322A" w:rsidRPr="00B07BAF" w:rsidRDefault="0088322A" w:rsidP="0088322A">
      <w:pPr>
        <w:pStyle w:val="ListParagraph"/>
        <w:rPr>
          <w:rFonts w:cstheme="minorHAnsi"/>
          <w:color w:val="000000" w:themeColor="text1"/>
        </w:rPr>
      </w:pPr>
    </w:p>
    <w:p w:rsidR="0088322A" w:rsidRPr="00B07BAF" w:rsidRDefault="00C710F7" w:rsidP="0088322A">
      <w:pPr>
        <w:numPr>
          <w:ilvl w:val="0"/>
          <w:numId w:val="33"/>
        </w:numPr>
        <w:spacing w:after="0" w:line="276" w:lineRule="auto"/>
        <w:rPr>
          <w:rFonts w:cstheme="minorHAnsi"/>
          <w:color w:val="000000" w:themeColor="text1"/>
        </w:rPr>
      </w:pPr>
      <w:r>
        <w:rPr>
          <w:rFonts w:cstheme="minorHAnsi"/>
          <w:color w:val="000000" w:themeColor="text1"/>
        </w:rPr>
        <w:t>YRG</w:t>
      </w:r>
      <w:r w:rsidR="0088322A" w:rsidRPr="00B07BAF">
        <w:rPr>
          <w:rFonts w:cstheme="minorHAnsi"/>
          <w:color w:val="000000" w:themeColor="text1"/>
        </w:rPr>
        <w:t xml:space="preserve"> Code of Conduct</w:t>
      </w:r>
    </w:p>
    <w:p w:rsidR="0088322A" w:rsidRPr="00B07BAF" w:rsidRDefault="0088322A" w:rsidP="0088322A">
      <w:pPr>
        <w:spacing w:after="0" w:line="276" w:lineRule="auto"/>
        <w:rPr>
          <w:rFonts w:cstheme="minorHAnsi"/>
          <w:color w:val="000000" w:themeColor="text1"/>
        </w:rPr>
      </w:pPr>
    </w:p>
    <w:p w:rsidR="0088322A" w:rsidRPr="00B07BAF" w:rsidRDefault="0088322A" w:rsidP="0088322A">
      <w:pPr>
        <w:numPr>
          <w:ilvl w:val="0"/>
          <w:numId w:val="33"/>
        </w:numPr>
        <w:spacing w:after="0" w:line="276" w:lineRule="auto"/>
        <w:rPr>
          <w:rFonts w:cstheme="minorHAnsi"/>
          <w:color w:val="000000" w:themeColor="text1"/>
        </w:rPr>
      </w:pPr>
      <w:r w:rsidRPr="00B07BAF">
        <w:rPr>
          <w:rFonts w:cstheme="minorHAnsi"/>
          <w:bCs/>
          <w:iCs/>
          <w:color w:val="000000" w:themeColor="text1"/>
        </w:rPr>
        <w:t>Consent Form of Persons Photographed/Videoed</w:t>
      </w: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I understand that:</w:t>
      </w:r>
    </w:p>
    <w:p w:rsidR="0088322A" w:rsidRPr="00B07BAF" w:rsidRDefault="0088322A" w:rsidP="0088322A">
      <w:pPr>
        <w:numPr>
          <w:ilvl w:val="0"/>
          <w:numId w:val="32"/>
        </w:numPr>
        <w:spacing w:after="0" w:line="276" w:lineRule="auto"/>
        <w:rPr>
          <w:rFonts w:cstheme="minorHAnsi"/>
          <w:color w:val="000000" w:themeColor="text1"/>
        </w:rPr>
      </w:pPr>
      <w:r w:rsidRPr="00B07BAF">
        <w:rPr>
          <w:rFonts w:cstheme="minorHAnsi"/>
          <w:color w:val="000000" w:themeColor="text1"/>
        </w:rPr>
        <w:t xml:space="preserve">My appointment as a </w:t>
      </w:r>
      <w:r w:rsidR="00C710F7">
        <w:rPr>
          <w:rFonts w:cstheme="minorHAnsi"/>
          <w:color w:val="000000" w:themeColor="text1"/>
        </w:rPr>
        <w:t>headspace Youth Advisory Group</w:t>
      </w:r>
      <w:r w:rsidRPr="00B07BAF">
        <w:rPr>
          <w:rFonts w:cstheme="minorHAnsi"/>
          <w:color w:val="000000" w:themeColor="text1"/>
        </w:rPr>
        <w:t xml:space="preserve"> member for 12 months and that after this period I can renew for a further 12 months up to a maximum of 3 years membership</w:t>
      </w:r>
    </w:p>
    <w:p w:rsidR="0088322A" w:rsidRPr="00B07BAF" w:rsidRDefault="0088322A" w:rsidP="0088322A">
      <w:pPr>
        <w:spacing w:line="276" w:lineRule="auto"/>
        <w:rPr>
          <w:rFonts w:cstheme="minorHAnsi"/>
          <w:color w:val="000000" w:themeColor="text1"/>
        </w:rPr>
      </w:pPr>
    </w:p>
    <w:p w:rsidR="0088322A" w:rsidRPr="00B07BAF" w:rsidRDefault="0088322A" w:rsidP="0088322A">
      <w:pPr>
        <w:numPr>
          <w:ilvl w:val="0"/>
          <w:numId w:val="32"/>
        </w:numPr>
        <w:spacing w:after="0" w:line="276" w:lineRule="auto"/>
        <w:rPr>
          <w:rFonts w:cstheme="minorHAnsi"/>
          <w:color w:val="000000" w:themeColor="text1"/>
        </w:rPr>
      </w:pPr>
      <w:r w:rsidRPr="00B07BAF">
        <w:rPr>
          <w:rFonts w:cstheme="minorHAnsi"/>
          <w:color w:val="000000" w:themeColor="text1"/>
        </w:rPr>
        <w:t xml:space="preserve">I may have to undergo a police check if I will be involved in headspace activities with young people under 18 years ages including working with schools, speaking at public functions, forums or conferences. More information will be provided in relation to this at the first face to face meeting.  </w:t>
      </w:r>
    </w:p>
    <w:p w:rsidR="0088322A" w:rsidRPr="00B07BAF" w:rsidRDefault="0088322A" w:rsidP="0088322A">
      <w:pPr>
        <w:pStyle w:val="ListParagraph"/>
        <w:rPr>
          <w:rFonts w:cstheme="minorHAnsi"/>
          <w:color w:val="000000" w:themeColor="text1"/>
        </w:rPr>
      </w:pPr>
    </w:p>
    <w:p w:rsidR="0088322A" w:rsidRPr="00B07BAF" w:rsidRDefault="0088322A" w:rsidP="0088322A">
      <w:pPr>
        <w:numPr>
          <w:ilvl w:val="0"/>
          <w:numId w:val="32"/>
        </w:numPr>
        <w:spacing w:after="0" w:line="276" w:lineRule="auto"/>
        <w:rPr>
          <w:rFonts w:cstheme="minorHAnsi"/>
          <w:color w:val="000000" w:themeColor="text1"/>
        </w:rPr>
      </w:pPr>
      <w:r w:rsidRPr="00B07BAF">
        <w:rPr>
          <w:rFonts w:cstheme="minorHAnsi"/>
          <w:color w:val="000000" w:themeColor="text1"/>
        </w:rPr>
        <w:t>My membership may be terminated in</w:t>
      </w:r>
      <w:r w:rsidR="00C710F7">
        <w:rPr>
          <w:rFonts w:cstheme="minorHAnsi"/>
          <w:color w:val="000000" w:themeColor="text1"/>
        </w:rPr>
        <w:t xml:space="preserve"> the event of breaching the YRG</w:t>
      </w:r>
      <w:r w:rsidRPr="00B07BAF">
        <w:rPr>
          <w:rFonts w:cstheme="minorHAnsi"/>
          <w:color w:val="000000" w:themeColor="text1"/>
        </w:rPr>
        <w:t xml:space="preserve"> Code of Conduct</w:t>
      </w:r>
    </w:p>
    <w:p w:rsidR="0088322A" w:rsidRDefault="0088322A" w:rsidP="0088322A">
      <w:pPr>
        <w:spacing w:line="276" w:lineRule="auto"/>
        <w:rPr>
          <w:rFonts w:cstheme="minorHAnsi"/>
          <w:color w:val="000000" w:themeColor="text1"/>
        </w:rPr>
      </w:pPr>
    </w:p>
    <w:p w:rsidR="00DC790A" w:rsidRDefault="00DC790A" w:rsidP="0088322A">
      <w:pPr>
        <w:spacing w:line="276" w:lineRule="auto"/>
        <w:rPr>
          <w:rFonts w:cstheme="minorHAnsi"/>
          <w:color w:val="000000" w:themeColor="text1"/>
        </w:rPr>
      </w:pPr>
    </w:p>
    <w:p w:rsidR="00DC790A" w:rsidRPr="00B07BAF" w:rsidRDefault="00DC790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 xml:space="preserve">I confirm that: </w:t>
      </w:r>
    </w:p>
    <w:p w:rsidR="0088322A" w:rsidRPr="00B07BAF" w:rsidRDefault="0088322A" w:rsidP="0088322A">
      <w:pPr>
        <w:spacing w:line="276" w:lineRule="auto"/>
        <w:rPr>
          <w:rFonts w:cstheme="minorHAnsi"/>
          <w:color w:val="000000" w:themeColor="text1"/>
        </w:rPr>
      </w:pPr>
    </w:p>
    <w:p w:rsidR="0088322A" w:rsidRPr="00B07BAF" w:rsidRDefault="0088322A" w:rsidP="0088322A">
      <w:pPr>
        <w:numPr>
          <w:ilvl w:val="0"/>
          <w:numId w:val="34"/>
        </w:numPr>
        <w:spacing w:after="0" w:line="276" w:lineRule="auto"/>
        <w:rPr>
          <w:rFonts w:cstheme="minorHAnsi"/>
          <w:color w:val="000000" w:themeColor="text1"/>
        </w:rPr>
      </w:pPr>
      <w:r w:rsidRPr="00B07BAF">
        <w:rPr>
          <w:rFonts w:cstheme="minorHAnsi"/>
          <w:color w:val="000000" w:themeColor="text1"/>
        </w:rPr>
        <w:t xml:space="preserve">I wish to become a member of the  headspace </w:t>
      </w:r>
      <w:r w:rsidR="00C710F7">
        <w:rPr>
          <w:rFonts w:cstheme="minorHAnsi"/>
          <w:color w:val="000000" w:themeColor="text1"/>
        </w:rPr>
        <w:t>Youth Advisory Group</w:t>
      </w:r>
    </w:p>
    <w:p w:rsidR="0088322A" w:rsidRPr="00B07BAF" w:rsidRDefault="0088322A" w:rsidP="0088322A">
      <w:pPr>
        <w:spacing w:line="276" w:lineRule="auto"/>
        <w:ind w:left="420"/>
        <w:rPr>
          <w:rFonts w:cstheme="minorHAnsi"/>
          <w:color w:val="000000" w:themeColor="text1"/>
        </w:rPr>
      </w:pPr>
    </w:p>
    <w:p w:rsidR="0088322A" w:rsidRPr="00B07BAF" w:rsidRDefault="0088322A" w:rsidP="0088322A">
      <w:pPr>
        <w:numPr>
          <w:ilvl w:val="0"/>
          <w:numId w:val="34"/>
        </w:numPr>
        <w:spacing w:after="0" w:line="276" w:lineRule="auto"/>
        <w:rPr>
          <w:rFonts w:cstheme="minorHAnsi"/>
          <w:color w:val="000000" w:themeColor="text1"/>
        </w:rPr>
      </w:pPr>
      <w:r w:rsidRPr="00B07BAF">
        <w:rPr>
          <w:rFonts w:cstheme="minorHAnsi"/>
          <w:color w:val="000000" w:themeColor="text1"/>
        </w:rPr>
        <w:t xml:space="preserve">I am willing and open to participate in teleconferences, email and web discussions </w:t>
      </w:r>
    </w:p>
    <w:p w:rsidR="0088322A" w:rsidRPr="00B07BAF" w:rsidRDefault="0088322A" w:rsidP="0088322A">
      <w:pPr>
        <w:spacing w:line="276" w:lineRule="auto"/>
        <w:rPr>
          <w:rFonts w:cstheme="minorHAnsi"/>
          <w:color w:val="000000" w:themeColor="text1"/>
        </w:rPr>
      </w:pPr>
    </w:p>
    <w:p w:rsidR="0088322A" w:rsidRPr="00B07BAF" w:rsidRDefault="0088322A" w:rsidP="0088322A">
      <w:pPr>
        <w:numPr>
          <w:ilvl w:val="0"/>
          <w:numId w:val="34"/>
        </w:numPr>
        <w:spacing w:after="0" w:line="276" w:lineRule="auto"/>
        <w:rPr>
          <w:rFonts w:cstheme="minorHAnsi"/>
          <w:color w:val="000000" w:themeColor="text1"/>
        </w:rPr>
      </w:pPr>
      <w:r w:rsidRPr="00B07BAF">
        <w:rPr>
          <w:rFonts w:cstheme="minorHAnsi"/>
          <w:color w:val="000000" w:themeColor="text1"/>
        </w:rPr>
        <w:t>I will work cooperatively, respectfully  and in a considerate manner wit</w:t>
      </w:r>
      <w:r w:rsidR="00C710F7">
        <w:rPr>
          <w:rFonts w:cstheme="minorHAnsi"/>
          <w:color w:val="000000" w:themeColor="text1"/>
        </w:rPr>
        <w:t>h headspace staff and other YRG</w:t>
      </w:r>
      <w:r w:rsidRPr="00B07BAF">
        <w:rPr>
          <w:rFonts w:cstheme="minorHAnsi"/>
          <w:color w:val="000000" w:themeColor="text1"/>
        </w:rPr>
        <w:t xml:space="preserve"> members,</w:t>
      </w:r>
      <w:r w:rsidR="00C710F7">
        <w:rPr>
          <w:rFonts w:cstheme="minorHAnsi"/>
          <w:color w:val="000000" w:themeColor="text1"/>
        </w:rPr>
        <w:t xml:space="preserve"> and in accordance with the YRG</w:t>
      </w:r>
      <w:r w:rsidRPr="00B07BAF">
        <w:rPr>
          <w:rFonts w:cstheme="minorHAnsi"/>
          <w:color w:val="000000" w:themeColor="text1"/>
        </w:rPr>
        <w:t xml:space="preserve"> Code of Conduct</w:t>
      </w: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 xml:space="preserve">Signature: </w:t>
      </w:r>
      <w:r w:rsidRPr="00B07BAF">
        <w:rPr>
          <w:rFonts w:cstheme="minorHAnsi"/>
          <w:color w:val="000000" w:themeColor="text1"/>
        </w:rPr>
        <w:tab/>
        <w:t>____________________________________</w:t>
      </w: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 xml:space="preserve">Date: </w:t>
      </w:r>
      <w:r w:rsidRPr="00B07BAF">
        <w:rPr>
          <w:rFonts w:cstheme="minorHAnsi"/>
          <w:color w:val="000000" w:themeColor="text1"/>
        </w:rPr>
        <w:tab/>
      </w:r>
      <w:r w:rsidRPr="00B07BAF">
        <w:rPr>
          <w:rFonts w:cstheme="minorHAnsi"/>
          <w:color w:val="000000" w:themeColor="text1"/>
        </w:rPr>
        <w:tab/>
        <w:t xml:space="preserve">____________________________________ </w:t>
      </w:r>
    </w:p>
    <w:p w:rsidR="0088322A" w:rsidRPr="00B07BAF" w:rsidRDefault="0088322A" w:rsidP="0088322A">
      <w:pPr>
        <w:spacing w:line="276" w:lineRule="auto"/>
        <w:rPr>
          <w:rFonts w:cstheme="minorHAnsi"/>
          <w:color w:val="000000" w:themeColor="text1"/>
          <w:kern w:val="32"/>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 xml:space="preserve">If further information is required please do not hesitate to call </w:t>
      </w:r>
      <w:r w:rsidR="00B17D7E">
        <w:rPr>
          <w:rFonts w:cstheme="minorHAnsi"/>
          <w:color w:val="000000" w:themeColor="text1"/>
        </w:rPr>
        <w:t>Claire</w:t>
      </w:r>
      <w:r w:rsidRPr="00B07BAF">
        <w:rPr>
          <w:rFonts w:cstheme="minorHAnsi"/>
          <w:color w:val="000000" w:themeColor="text1"/>
        </w:rPr>
        <w:t xml:space="preserve">, Community </w:t>
      </w:r>
      <w:r w:rsidR="00B17D7E">
        <w:rPr>
          <w:rFonts w:cstheme="minorHAnsi"/>
          <w:color w:val="000000" w:themeColor="text1"/>
        </w:rPr>
        <w:t>Awareness</w:t>
      </w:r>
      <w:r w:rsidRPr="00B07BAF">
        <w:rPr>
          <w:rFonts w:cstheme="minorHAnsi"/>
          <w:color w:val="000000" w:themeColor="text1"/>
        </w:rPr>
        <w:t xml:space="preserve"> Officer on 6</w:t>
      </w:r>
      <w:r w:rsidR="00B17D7E">
        <w:rPr>
          <w:rFonts w:cstheme="minorHAnsi"/>
          <w:color w:val="000000" w:themeColor="text1"/>
        </w:rPr>
        <w:t>424 2144</w:t>
      </w:r>
      <w:r w:rsidR="001879BB" w:rsidRPr="00B07BAF">
        <w:rPr>
          <w:rFonts w:cstheme="minorHAnsi"/>
          <w:color w:val="000000" w:themeColor="text1"/>
        </w:rPr>
        <w:t xml:space="preserve"> or</w:t>
      </w:r>
      <w:r w:rsidRPr="00B07BAF">
        <w:rPr>
          <w:rFonts w:cstheme="minorHAnsi"/>
          <w:color w:val="000000" w:themeColor="text1"/>
        </w:rPr>
        <w:t xml:space="preserve"> email </w:t>
      </w:r>
      <w:hyperlink r:id="rId17" w:history="1">
        <w:r w:rsidR="00B17D7E" w:rsidRPr="0012359B">
          <w:rPr>
            <w:rStyle w:val="Hyperlink"/>
            <w:rFonts w:cstheme="minorHAnsi"/>
          </w:rPr>
          <w:t>cstucas@csys.com.au</w:t>
        </w:r>
      </w:hyperlink>
      <w:bookmarkStart w:id="3" w:name="Start"/>
      <w:bookmarkEnd w:id="3"/>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Emergency Contact Information:</w:t>
      </w: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 xml:space="preserve"> </w:t>
      </w: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Name: ________________________________________________________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Relationship to you: ______________________________________________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Residential address: _____________________________________________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 xml:space="preserve">City/Suburb:__________________________ State: _______Postcode: _____ </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Home Phone:_____________________</w:t>
      </w:r>
      <w:r w:rsidRPr="00B07BAF">
        <w:rPr>
          <w:rFonts w:cstheme="minorHAnsi"/>
          <w:color w:val="000000" w:themeColor="text1"/>
        </w:rPr>
        <w:tab/>
        <w:t>Mobile: _______________________</w:t>
      </w: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Please note: members under the age of 18 years at time of</w:t>
      </w:r>
      <w:r w:rsidR="00C710F7">
        <w:rPr>
          <w:rFonts w:cstheme="minorHAnsi"/>
          <w:color w:val="000000" w:themeColor="text1"/>
        </w:rPr>
        <w:t xml:space="preserve"> acceptance of headspace   YRG </w:t>
      </w:r>
      <w:r w:rsidRPr="00B07BAF">
        <w:rPr>
          <w:rFonts w:cstheme="minorHAnsi"/>
          <w:color w:val="000000" w:themeColor="text1"/>
        </w:rPr>
        <w:t>member need to also submit completed parental/legal guardian consent form.</w:t>
      </w:r>
    </w:p>
    <w:p w:rsidR="00DC790A" w:rsidRDefault="00DC790A" w:rsidP="0088322A">
      <w:pPr>
        <w:autoSpaceDE w:val="0"/>
        <w:autoSpaceDN w:val="0"/>
        <w:adjustRightInd w:val="0"/>
        <w:spacing w:line="276" w:lineRule="auto"/>
        <w:rPr>
          <w:rFonts w:cstheme="minorHAnsi"/>
          <w:color w:val="000000" w:themeColor="text1"/>
          <w:sz w:val="36"/>
        </w:rPr>
      </w:pPr>
      <w:r>
        <w:rPr>
          <w:rFonts w:cstheme="minorHAnsi"/>
          <w:color w:val="000000" w:themeColor="text1"/>
          <w:sz w:val="36"/>
        </w:rPr>
        <w:t>Attachment B:</w:t>
      </w:r>
    </w:p>
    <w:p w:rsidR="0088322A" w:rsidRPr="003F5024" w:rsidRDefault="0088322A" w:rsidP="0088322A">
      <w:pPr>
        <w:autoSpaceDE w:val="0"/>
        <w:autoSpaceDN w:val="0"/>
        <w:adjustRightInd w:val="0"/>
        <w:spacing w:line="276" w:lineRule="auto"/>
        <w:rPr>
          <w:rFonts w:cstheme="minorHAnsi"/>
          <w:color w:val="000000" w:themeColor="text1"/>
          <w:sz w:val="36"/>
        </w:rPr>
      </w:pPr>
      <w:r w:rsidRPr="003F5024">
        <w:rPr>
          <w:rFonts w:cstheme="minorHAnsi"/>
          <w:color w:val="000000" w:themeColor="text1"/>
          <w:sz w:val="36"/>
        </w:rPr>
        <w:t>Parental/ Legal Guardian Consen</w:t>
      </w:r>
      <w:r w:rsidR="00DC790A">
        <w:rPr>
          <w:rFonts w:cstheme="minorHAnsi"/>
          <w:color w:val="000000" w:themeColor="text1"/>
          <w:sz w:val="36"/>
        </w:rPr>
        <w:t>t form</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C710F7" w:rsidP="0088322A">
      <w:pPr>
        <w:autoSpaceDE w:val="0"/>
        <w:autoSpaceDN w:val="0"/>
        <w:adjustRightInd w:val="0"/>
        <w:spacing w:line="276" w:lineRule="auto"/>
        <w:rPr>
          <w:rFonts w:cstheme="minorHAnsi"/>
          <w:color w:val="000000" w:themeColor="text1"/>
        </w:rPr>
      </w:pPr>
      <w:r>
        <w:rPr>
          <w:rFonts w:cstheme="minorHAnsi"/>
          <w:color w:val="000000" w:themeColor="text1"/>
        </w:rPr>
        <w:t>If a headspace YRG</w:t>
      </w:r>
      <w:r w:rsidR="0088322A" w:rsidRPr="00B07BAF">
        <w:rPr>
          <w:rFonts w:cstheme="minorHAnsi"/>
          <w:color w:val="000000" w:themeColor="text1"/>
        </w:rPr>
        <w:t xml:space="preserve"> member is under the age of 18 years at the time of acceptance of volunteer position, parental/guardian consent is required for the member to participate.   </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As parental/legal guardian, I have read and agree to the details laid out in:</w:t>
      </w:r>
    </w:p>
    <w:p w:rsidR="0088322A" w:rsidRPr="00B07BAF" w:rsidRDefault="00C710F7" w:rsidP="0088322A">
      <w:pPr>
        <w:numPr>
          <w:ilvl w:val="0"/>
          <w:numId w:val="33"/>
        </w:numPr>
        <w:spacing w:after="0" w:line="276" w:lineRule="auto"/>
        <w:rPr>
          <w:rFonts w:cstheme="minorHAnsi"/>
          <w:color w:val="000000" w:themeColor="text1"/>
        </w:rPr>
      </w:pPr>
      <w:r>
        <w:rPr>
          <w:rFonts w:cstheme="minorHAnsi"/>
          <w:color w:val="000000" w:themeColor="text1"/>
        </w:rPr>
        <w:t>YRG</w:t>
      </w:r>
      <w:r w:rsidR="0088322A" w:rsidRPr="00B07BAF">
        <w:rPr>
          <w:rFonts w:cstheme="minorHAnsi"/>
          <w:color w:val="000000" w:themeColor="text1"/>
        </w:rPr>
        <w:t xml:space="preserve"> information and application pack</w:t>
      </w:r>
    </w:p>
    <w:p w:rsidR="0088322A" w:rsidRPr="00B07BAF" w:rsidRDefault="0088322A" w:rsidP="0088322A">
      <w:pPr>
        <w:pStyle w:val="ListParagraph"/>
        <w:rPr>
          <w:rFonts w:cstheme="minorHAnsi"/>
          <w:color w:val="000000" w:themeColor="text1"/>
        </w:rPr>
      </w:pPr>
    </w:p>
    <w:p w:rsidR="0088322A" w:rsidRPr="00B07BAF" w:rsidRDefault="00C710F7" w:rsidP="0088322A">
      <w:pPr>
        <w:numPr>
          <w:ilvl w:val="0"/>
          <w:numId w:val="33"/>
        </w:numPr>
        <w:spacing w:after="0" w:line="276" w:lineRule="auto"/>
        <w:rPr>
          <w:rFonts w:cstheme="minorHAnsi"/>
          <w:color w:val="000000" w:themeColor="text1"/>
        </w:rPr>
      </w:pPr>
      <w:r>
        <w:rPr>
          <w:rFonts w:cstheme="minorHAnsi"/>
          <w:color w:val="000000" w:themeColor="text1"/>
        </w:rPr>
        <w:t>YRG</w:t>
      </w:r>
      <w:r w:rsidR="0088322A" w:rsidRPr="00B07BAF">
        <w:rPr>
          <w:rFonts w:cstheme="minorHAnsi"/>
          <w:color w:val="000000" w:themeColor="text1"/>
        </w:rPr>
        <w:t xml:space="preserve"> Terms of Reference</w:t>
      </w:r>
    </w:p>
    <w:p w:rsidR="0088322A" w:rsidRPr="00B07BAF" w:rsidRDefault="0088322A" w:rsidP="0088322A">
      <w:pPr>
        <w:pStyle w:val="ListParagraph"/>
        <w:rPr>
          <w:rFonts w:cstheme="minorHAnsi"/>
          <w:color w:val="000000" w:themeColor="text1"/>
        </w:rPr>
      </w:pPr>
    </w:p>
    <w:p w:rsidR="0088322A" w:rsidRPr="00B07BAF" w:rsidRDefault="00C710F7" w:rsidP="0088322A">
      <w:pPr>
        <w:numPr>
          <w:ilvl w:val="0"/>
          <w:numId w:val="33"/>
        </w:numPr>
        <w:spacing w:after="0" w:line="276" w:lineRule="auto"/>
        <w:rPr>
          <w:rFonts w:cstheme="minorHAnsi"/>
          <w:color w:val="000000" w:themeColor="text1"/>
        </w:rPr>
      </w:pPr>
      <w:r>
        <w:rPr>
          <w:rFonts w:cstheme="minorHAnsi"/>
          <w:color w:val="000000" w:themeColor="text1"/>
        </w:rPr>
        <w:t>YRG</w:t>
      </w:r>
      <w:r w:rsidR="0088322A" w:rsidRPr="00B07BAF">
        <w:rPr>
          <w:rFonts w:cstheme="minorHAnsi"/>
          <w:color w:val="000000" w:themeColor="text1"/>
        </w:rPr>
        <w:t xml:space="preserve"> Code of Conduct</w:t>
      </w:r>
    </w:p>
    <w:p w:rsidR="0088322A" w:rsidRPr="00B07BAF" w:rsidRDefault="0088322A" w:rsidP="0088322A">
      <w:pPr>
        <w:spacing w:after="0" w:line="276" w:lineRule="auto"/>
        <w:rPr>
          <w:rFonts w:cstheme="minorHAnsi"/>
          <w:color w:val="000000" w:themeColor="text1"/>
        </w:rPr>
      </w:pPr>
    </w:p>
    <w:p w:rsidR="0088322A" w:rsidRPr="00B07BAF" w:rsidRDefault="0088322A" w:rsidP="0088322A">
      <w:pPr>
        <w:numPr>
          <w:ilvl w:val="0"/>
          <w:numId w:val="33"/>
        </w:numPr>
        <w:spacing w:after="0" w:line="276" w:lineRule="auto"/>
        <w:rPr>
          <w:rFonts w:cstheme="minorHAnsi"/>
          <w:color w:val="000000" w:themeColor="text1"/>
        </w:rPr>
      </w:pPr>
      <w:r w:rsidRPr="00B07BAF">
        <w:rPr>
          <w:rFonts w:cstheme="minorHAnsi"/>
          <w:bCs/>
          <w:iCs/>
          <w:color w:val="000000" w:themeColor="text1"/>
        </w:rPr>
        <w:t>Consent Form of Persons Photographed/Videoed</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Young Person Name: ____________________________________________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Parental/Legal Guardian Name: ________</w:t>
      </w:r>
      <w:r w:rsidR="003F5024">
        <w:rPr>
          <w:rFonts w:cstheme="minorHAnsi"/>
          <w:color w:val="000000" w:themeColor="text1"/>
        </w:rPr>
        <w:t>_________________________</w:t>
      </w:r>
      <w:r w:rsidRPr="00B07BAF">
        <w:rPr>
          <w:rFonts w:cstheme="minorHAnsi"/>
          <w:color w:val="000000" w:themeColor="text1"/>
        </w:rPr>
        <w:t>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Address: ______________________________________________________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State: ____________ Postcode: 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Telephone: _________________________ Mobile: ____________________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Parental/</w:t>
      </w: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Legal Guardian signature: _________________________________________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Date: ______________________</w:t>
      </w: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 xml:space="preserve">If further information is required please do not hesitate to call </w:t>
      </w:r>
      <w:r w:rsidR="00B17D7E">
        <w:rPr>
          <w:rFonts w:cstheme="minorHAnsi"/>
          <w:color w:val="000000" w:themeColor="text1"/>
        </w:rPr>
        <w:t>Claire</w:t>
      </w:r>
      <w:r w:rsidRPr="00B07BAF">
        <w:rPr>
          <w:rFonts w:cstheme="minorHAnsi"/>
          <w:color w:val="000000" w:themeColor="text1"/>
        </w:rPr>
        <w:t xml:space="preserve">, Community </w:t>
      </w:r>
      <w:r w:rsidR="00B17D7E">
        <w:rPr>
          <w:rFonts w:cstheme="minorHAnsi"/>
          <w:color w:val="000000" w:themeColor="text1"/>
        </w:rPr>
        <w:t xml:space="preserve">Awareness </w:t>
      </w:r>
      <w:r w:rsidRPr="00B07BAF">
        <w:rPr>
          <w:rFonts w:cstheme="minorHAnsi"/>
          <w:color w:val="000000" w:themeColor="text1"/>
        </w:rPr>
        <w:t>Officer on 6</w:t>
      </w:r>
      <w:r w:rsidR="00B17D7E">
        <w:rPr>
          <w:rFonts w:cstheme="minorHAnsi"/>
          <w:color w:val="000000" w:themeColor="text1"/>
        </w:rPr>
        <w:t>424 2144</w:t>
      </w:r>
      <w:r w:rsidRPr="00B07BAF">
        <w:rPr>
          <w:rFonts w:cstheme="minorHAnsi"/>
          <w:color w:val="000000" w:themeColor="text1"/>
        </w:rPr>
        <w:t xml:space="preserve"> or email </w:t>
      </w:r>
      <w:hyperlink r:id="rId18" w:history="1">
        <w:r w:rsidR="00B17D7E" w:rsidRPr="0012359B">
          <w:rPr>
            <w:rStyle w:val="Hyperlink"/>
            <w:rFonts w:cstheme="minorHAnsi"/>
          </w:rPr>
          <w:t>cstucas@csys.com.au</w:t>
        </w:r>
      </w:hyperlink>
    </w:p>
    <w:p w:rsidR="0088322A" w:rsidRPr="00B07BAF" w:rsidRDefault="0088322A" w:rsidP="0088322A">
      <w:pPr>
        <w:spacing w:line="276" w:lineRule="auto"/>
        <w:rPr>
          <w:rFonts w:cstheme="minorHAnsi"/>
          <w:color w:val="000000" w:themeColor="text1"/>
          <w:kern w:val="32"/>
        </w:rPr>
      </w:pPr>
    </w:p>
    <w:p w:rsidR="0088322A" w:rsidRPr="00B07BAF" w:rsidRDefault="0088322A" w:rsidP="0088322A">
      <w:pPr>
        <w:spacing w:line="276" w:lineRule="auto"/>
        <w:rPr>
          <w:rFonts w:cstheme="minorHAnsi"/>
          <w:color w:val="000000" w:themeColor="text1"/>
          <w:kern w:val="32"/>
          <w:sz w:val="40"/>
          <w:szCs w:val="40"/>
        </w:rPr>
      </w:pPr>
      <w:r w:rsidRPr="00B07BAF">
        <w:rPr>
          <w:rFonts w:cstheme="minorHAnsi"/>
          <w:color w:val="000000" w:themeColor="text1"/>
          <w:kern w:val="32"/>
          <w:sz w:val="40"/>
          <w:szCs w:val="40"/>
        </w:rPr>
        <w:t>Attachment C</w:t>
      </w:r>
    </w:p>
    <w:p w:rsidR="0088322A" w:rsidRPr="00B07BAF" w:rsidRDefault="0088322A" w:rsidP="0088322A">
      <w:pPr>
        <w:spacing w:line="276" w:lineRule="auto"/>
        <w:rPr>
          <w:rFonts w:cstheme="minorHAnsi"/>
          <w:color w:val="000000" w:themeColor="text1"/>
          <w:kern w:val="32"/>
          <w:sz w:val="40"/>
          <w:szCs w:val="40"/>
        </w:rPr>
      </w:pPr>
      <w:r w:rsidRPr="00B07BAF">
        <w:rPr>
          <w:rFonts w:cstheme="minorHAnsi"/>
          <w:color w:val="000000" w:themeColor="text1"/>
          <w:kern w:val="32"/>
          <w:sz w:val="40"/>
          <w:szCs w:val="40"/>
        </w:rPr>
        <w:t>Photo and Video Footage Consent Form</w:t>
      </w:r>
    </w:p>
    <w:p w:rsidR="0088322A" w:rsidRPr="00B07BAF" w:rsidRDefault="0088322A" w:rsidP="0088322A">
      <w:pPr>
        <w:autoSpaceDE w:val="0"/>
        <w:autoSpaceDN w:val="0"/>
        <w:adjustRightInd w:val="0"/>
        <w:spacing w:line="276" w:lineRule="auto"/>
        <w:rPr>
          <w:rFonts w:cstheme="minorHAnsi"/>
          <w:bCs/>
          <w:iCs/>
          <w:color w:val="000000" w:themeColor="text1"/>
        </w:rPr>
      </w:pPr>
      <w:bookmarkStart w:id="4" w:name="SenderName"/>
      <w:bookmarkStart w:id="5" w:name="SenderPosition"/>
      <w:bookmarkEnd w:id="4"/>
      <w:bookmarkEnd w:id="5"/>
      <w:r w:rsidRPr="00B07BAF">
        <w:rPr>
          <w:rFonts w:cstheme="minorHAnsi"/>
          <w:bCs/>
          <w:iCs/>
          <w:color w:val="000000" w:themeColor="text1"/>
        </w:rPr>
        <w:t>Consent Form of Persons Photographed/Videoed:</w:t>
      </w: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 xml:space="preserve">headspace, the Youth Mental Health Foundation, is committed to raising awareness about youth mental health.  As such, headspace is keen to highlight young people’s opinions, stories, photographs and videos.  The following form relates to headspace marketing and media activities.  </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 xml:space="preserve">All persons featured </w:t>
      </w:r>
      <w:r w:rsidR="003F5024" w:rsidRPr="00B07BAF">
        <w:rPr>
          <w:rFonts w:cstheme="minorHAnsi"/>
          <w:color w:val="000000" w:themeColor="text1"/>
        </w:rPr>
        <w:t>in photograph</w:t>
      </w:r>
      <w:r w:rsidRPr="00B07BAF">
        <w:rPr>
          <w:rFonts w:cstheme="minorHAnsi"/>
          <w:color w:val="000000" w:themeColor="text1"/>
        </w:rPr>
        <w:t>/video must be aware of how the images and names will be used and must give their consent. Permission must be obtained from a parent, spouse or legal guardian for persons who are under 18 years of age.</w:t>
      </w: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r w:rsidRPr="00B07BAF">
        <w:rPr>
          <w:rFonts w:asciiTheme="minorHAnsi" w:hAnsiTheme="minorHAnsi" w:cstheme="minorHAnsi"/>
          <w:color w:val="000000" w:themeColor="text1"/>
          <w:sz w:val="22"/>
          <w:szCs w:val="22"/>
        </w:rPr>
        <w:t xml:space="preserve">Your image may be used in promotional materials about </w:t>
      </w:r>
      <w:r w:rsidRPr="00B07BAF">
        <w:rPr>
          <w:rFonts w:asciiTheme="minorHAnsi" w:hAnsiTheme="minorHAnsi" w:cstheme="minorHAnsi"/>
          <w:bCs/>
          <w:color w:val="000000" w:themeColor="text1"/>
          <w:sz w:val="22"/>
          <w:szCs w:val="22"/>
        </w:rPr>
        <w:t>headspace</w:t>
      </w:r>
      <w:r w:rsidRPr="00B07BAF">
        <w:rPr>
          <w:rFonts w:asciiTheme="minorHAnsi" w:hAnsiTheme="minorHAnsi" w:cstheme="minorHAnsi"/>
          <w:color w:val="000000" w:themeColor="text1"/>
          <w:sz w:val="22"/>
          <w:szCs w:val="22"/>
        </w:rPr>
        <w:t xml:space="preserve">, the services </w:t>
      </w:r>
      <w:r w:rsidRPr="00B07BAF">
        <w:rPr>
          <w:rFonts w:asciiTheme="minorHAnsi" w:hAnsiTheme="minorHAnsi" w:cstheme="minorHAnsi"/>
          <w:bCs/>
          <w:color w:val="000000" w:themeColor="text1"/>
          <w:sz w:val="22"/>
          <w:szCs w:val="22"/>
        </w:rPr>
        <w:t xml:space="preserve">headspace </w:t>
      </w:r>
      <w:r w:rsidRPr="00B07BAF">
        <w:rPr>
          <w:rFonts w:asciiTheme="minorHAnsi" w:hAnsiTheme="minorHAnsi" w:cstheme="minorHAnsi"/>
          <w:color w:val="000000" w:themeColor="text1"/>
          <w:sz w:val="22"/>
          <w:szCs w:val="22"/>
        </w:rPr>
        <w:t xml:space="preserve">offers, mental health issues (such as depression and anxiety) or important youth issues (such as exams stress, relationship break-ups, cyber bullying and same-sex attraction). </w:t>
      </w: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r w:rsidRPr="00B07BAF">
        <w:rPr>
          <w:rFonts w:asciiTheme="minorHAnsi" w:hAnsiTheme="minorHAnsi" w:cstheme="minorHAnsi"/>
          <w:bCs/>
          <w:color w:val="000000" w:themeColor="text1"/>
          <w:sz w:val="22"/>
          <w:szCs w:val="22"/>
        </w:rPr>
        <w:t xml:space="preserve">headspace </w:t>
      </w:r>
      <w:r w:rsidRPr="00B07BAF">
        <w:rPr>
          <w:rFonts w:asciiTheme="minorHAnsi" w:hAnsiTheme="minorHAnsi" w:cstheme="minorHAnsi"/>
          <w:color w:val="000000" w:themeColor="text1"/>
          <w:sz w:val="22"/>
          <w:szCs w:val="22"/>
        </w:rPr>
        <w:t xml:space="preserve">may use the images taken of you in the photo shoot in a range of materials (including but not limited to: flyers, posters, banners, reports, </w:t>
      </w:r>
      <w:proofErr w:type="spellStart"/>
      <w:r w:rsidRPr="00B07BAF">
        <w:rPr>
          <w:rFonts w:asciiTheme="minorHAnsi" w:hAnsiTheme="minorHAnsi" w:cstheme="minorHAnsi"/>
          <w:color w:val="000000" w:themeColor="text1"/>
          <w:sz w:val="22"/>
          <w:szCs w:val="22"/>
        </w:rPr>
        <w:t>etc</w:t>
      </w:r>
      <w:proofErr w:type="spellEnd"/>
      <w:r w:rsidRPr="00B07BAF">
        <w:rPr>
          <w:rFonts w:asciiTheme="minorHAnsi" w:hAnsiTheme="minorHAnsi" w:cstheme="minorHAnsi"/>
          <w:color w:val="000000" w:themeColor="text1"/>
          <w:sz w:val="22"/>
          <w:szCs w:val="22"/>
        </w:rPr>
        <w:t xml:space="preserve">) and across multiple platform (such as social media, website, in centres). </w:t>
      </w: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r w:rsidRPr="00B07BAF">
        <w:rPr>
          <w:rFonts w:asciiTheme="minorHAnsi" w:hAnsiTheme="minorHAnsi" w:cstheme="minorHAnsi"/>
          <w:color w:val="000000" w:themeColor="text1"/>
          <w:sz w:val="22"/>
          <w:szCs w:val="22"/>
        </w:rPr>
        <w:t xml:space="preserve">While </w:t>
      </w:r>
      <w:r w:rsidRPr="00B07BAF">
        <w:rPr>
          <w:rFonts w:asciiTheme="minorHAnsi" w:hAnsiTheme="minorHAnsi" w:cstheme="minorHAnsi"/>
          <w:bCs/>
          <w:color w:val="000000" w:themeColor="text1"/>
          <w:sz w:val="22"/>
          <w:szCs w:val="22"/>
        </w:rPr>
        <w:t xml:space="preserve">headspace </w:t>
      </w:r>
      <w:r w:rsidRPr="00B07BAF">
        <w:rPr>
          <w:rFonts w:asciiTheme="minorHAnsi" w:hAnsiTheme="minorHAnsi" w:cstheme="minorHAnsi"/>
          <w:color w:val="000000" w:themeColor="text1"/>
          <w:sz w:val="22"/>
          <w:szCs w:val="22"/>
        </w:rPr>
        <w:t xml:space="preserve">has control over the development and production of the promotional materials, it is important to understand that once promotional materials are made public, </w:t>
      </w:r>
      <w:r w:rsidRPr="00B07BAF">
        <w:rPr>
          <w:rFonts w:asciiTheme="minorHAnsi" w:hAnsiTheme="minorHAnsi" w:cstheme="minorHAnsi"/>
          <w:bCs/>
          <w:color w:val="000000" w:themeColor="text1"/>
          <w:sz w:val="22"/>
          <w:szCs w:val="22"/>
        </w:rPr>
        <w:t xml:space="preserve">headspace </w:t>
      </w:r>
      <w:r w:rsidRPr="00B07BAF">
        <w:rPr>
          <w:rFonts w:asciiTheme="minorHAnsi" w:hAnsiTheme="minorHAnsi" w:cstheme="minorHAnsi"/>
          <w:color w:val="000000" w:themeColor="text1"/>
          <w:sz w:val="22"/>
          <w:szCs w:val="22"/>
        </w:rPr>
        <w:t xml:space="preserve">will no longer be able to control where or how those promotional materials are used, how long they are displayed in public or are accessible on the web. Any web-based images and other material may remain accessible to the world at large for an indefinite period. </w:t>
      </w: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r w:rsidRPr="00B07BAF">
        <w:rPr>
          <w:rFonts w:asciiTheme="minorHAnsi" w:hAnsiTheme="minorHAnsi" w:cstheme="minorHAnsi"/>
          <w:color w:val="000000" w:themeColor="text1"/>
          <w:sz w:val="22"/>
          <w:szCs w:val="22"/>
        </w:rPr>
        <w:t xml:space="preserve">In signing this Consent, you release </w:t>
      </w:r>
      <w:r w:rsidRPr="00B07BAF">
        <w:rPr>
          <w:rFonts w:asciiTheme="minorHAnsi" w:hAnsiTheme="minorHAnsi" w:cstheme="minorHAnsi"/>
          <w:bCs/>
          <w:color w:val="000000" w:themeColor="text1"/>
          <w:sz w:val="22"/>
          <w:szCs w:val="22"/>
        </w:rPr>
        <w:t xml:space="preserve">headspace </w:t>
      </w:r>
      <w:r w:rsidRPr="00B07BAF">
        <w:rPr>
          <w:rFonts w:asciiTheme="minorHAnsi" w:hAnsiTheme="minorHAnsi" w:cstheme="minorHAnsi"/>
          <w:color w:val="000000" w:themeColor="text1"/>
          <w:sz w:val="22"/>
          <w:szCs w:val="22"/>
        </w:rPr>
        <w:t xml:space="preserve">from any liability (to the maximum extent permitted by law) relating to your participation in being photographed and the use of your image in </w:t>
      </w:r>
      <w:r w:rsidRPr="00B07BAF">
        <w:rPr>
          <w:rFonts w:asciiTheme="minorHAnsi" w:hAnsiTheme="minorHAnsi" w:cstheme="minorHAnsi"/>
          <w:bCs/>
          <w:color w:val="000000" w:themeColor="text1"/>
          <w:sz w:val="22"/>
          <w:szCs w:val="22"/>
        </w:rPr>
        <w:t xml:space="preserve">headspace’s </w:t>
      </w:r>
      <w:r w:rsidRPr="00B07BAF">
        <w:rPr>
          <w:rFonts w:asciiTheme="minorHAnsi" w:hAnsiTheme="minorHAnsi" w:cstheme="minorHAnsi"/>
          <w:color w:val="000000" w:themeColor="text1"/>
          <w:sz w:val="22"/>
          <w:szCs w:val="22"/>
        </w:rPr>
        <w:t xml:space="preserve">promotional materials. </w:t>
      </w: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r w:rsidRPr="00B07BAF">
        <w:rPr>
          <w:rFonts w:asciiTheme="minorHAnsi" w:hAnsiTheme="minorHAnsi" w:cstheme="minorHAnsi"/>
          <w:color w:val="000000" w:themeColor="text1"/>
          <w:sz w:val="22"/>
          <w:szCs w:val="22"/>
        </w:rPr>
        <w:t>If you wish to withdraw your consent, you may do so by</w:t>
      </w:r>
      <w:r w:rsidRPr="00B07BAF">
        <w:rPr>
          <w:rFonts w:asciiTheme="minorHAnsi" w:hAnsiTheme="minorHAnsi" w:cstheme="minorHAnsi"/>
          <w:color w:val="000000" w:themeColor="text1"/>
        </w:rPr>
        <w:t xml:space="preserve"> </w:t>
      </w:r>
      <w:r w:rsidRPr="00B07BAF">
        <w:rPr>
          <w:rFonts w:asciiTheme="minorHAnsi" w:hAnsiTheme="minorHAnsi" w:cstheme="minorHAnsi"/>
          <w:color w:val="000000" w:themeColor="text1"/>
          <w:sz w:val="22"/>
          <w:szCs w:val="22"/>
        </w:rPr>
        <w:t xml:space="preserve">sending written notice to </w:t>
      </w:r>
      <w:r w:rsidRPr="00B07BAF">
        <w:rPr>
          <w:rFonts w:asciiTheme="minorHAnsi" w:hAnsiTheme="minorHAnsi" w:cstheme="minorHAnsi"/>
          <w:bCs/>
          <w:color w:val="000000" w:themeColor="text1"/>
          <w:sz w:val="22"/>
          <w:szCs w:val="22"/>
        </w:rPr>
        <w:t xml:space="preserve">headspace </w:t>
      </w:r>
      <w:r w:rsidRPr="00B07BAF">
        <w:rPr>
          <w:rFonts w:asciiTheme="minorHAnsi" w:hAnsiTheme="minorHAnsi" w:cstheme="minorHAnsi"/>
          <w:color w:val="000000" w:themeColor="text1"/>
          <w:sz w:val="22"/>
          <w:szCs w:val="22"/>
        </w:rPr>
        <w:t xml:space="preserve">at </w:t>
      </w:r>
      <w:r w:rsidR="00B17D7E">
        <w:rPr>
          <w:rFonts w:asciiTheme="minorHAnsi" w:hAnsiTheme="minorHAnsi" w:cstheme="minorHAnsi"/>
          <w:color w:val="000000" w:themeColor="text1"/>
          <w:sz w:val="22"/>
          <w:szCs w:val="22"/>
        </w:rPr>
        <w:t>31-33 Steele Street Devonport 7310</w:t>
      </w:r>
      <w:r w:rsidRPr="00B07BAF">
        <w:rPr>
          <w:rFonts w:asciiTheme="minorHAnsi" w:hAnsiTheme="minorHAnsi" w:cstheme="minorHAnsi"/>
          <w:color w:val="000000" w:themeColor="text1"/>
          <w:sz w:val="22"/>
          <w:szCs w:val="22"/>
        </w:rPr>
        <w:t xml:space="preserve">, or by email to </w:t>
      </w:r>
      <w:hyperlink r:id="rId19" w:history="1">
        <w:r w:rsidRPr="00B07BAF">
          <w:rPr>
            <w:rStyle w:val="Hyperlink"/>
            <w:rFonts w:asciiTheme="minorHAnsi" w:hAnsiTheme="minorHAnsi" w:cstheme="minorHAnsi"/>
            <w:color w:val="000000" w:themeColor="text1"/>
            <w:sz w:val="22"/>
            <w:szCs w:val="22"/>
          </w:rPr>
          <w:t>headspace@csys.com.au</w:t>
        </w:r>
      </w:hyperlink>
    </w:p>
    <w:p w:rsidR="0088322A" w:rsidRPr="00B07BAF" w:rsidRDefault="0088322A" w:rsidP="0088322A">
      <w:pPr>
        <w:pStyle w:val="Default"/>
        <w:spacing w:line="276" w:lineRule="auto"/>
        <w:rPr>
          <w:rFonts w:asciiTheme="minorHAnsi" w:hAnsiTheme="minorHAnsi" w:cstheme="minorHAnsi"/>
          <w:color w:val="000000" w:themeColor="text1"/>
          <w:sz w:val="22"/>
          <w:szCs w:val="22"/>
        </w:rPr>
      </w:pP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r w:rsidRPr="00B07BAF">
        <w:rPr>
          <w:rFonts w:asciiTheme="minorHAnsi" w:hAnsiTheme="minorHAnsi" w:cstheme="minorHAnsi"/>
          <w:bCs/>
          <w:i/>
          <w:iCs/>
          <w:color w:val="000000" w:themeColor="text1"/>
          <w:sz w:val="22"/>
          <w:szCs w:val="22"/>
        </w:rPr>
        <w:t xml:space="preserve">Your privacy </w:t>
      </w: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r w:rsidRPr="00B07BAF">
        <w:rPr>
          <w:rFonts w:asciiTheme="minorHAnsi" w:hAnsiTheme="minorHAnsi" w:cstheme="minorHAnsi"/>
          <w:color w:val="000000" w:themeColor="text1"/>
          <w:sz w:val="22"/>
          <w:szCs w:val="22"/>
        </w:rPr>
        <w:t xml:space="preserve">Your image is personal information under the </w:t>
      </w:r>
      <w:r w:rsidRPr="00B07BAF">
        <w:rPr>
          <w:rFonts w:asciiTheme="minorHAnsi" w:hAnsiTheme="minorHAnsi" w:cstheme="minorHAnsi"/>
          <w:i/>
          <w:iCs/>
          <w:color w:val="000000" w:themeColor="text1"/>
          <w:sz w:val="22"/>
          <w:szCs w:val="22"/>
        </w:rPr>
        <w:t xml:space="preserve">Privacy Act 1988 </w:t>
      </w:r>
      <w:r w:rsidRPr="00B07BAF">
        <w:rPr>
          <w:rFonts w:asciiTheme="minorHAnsi" w:hAnsiTheme="minorHAnsi" w:cstheme="minorHAnsi"/>
          <w:color w:val="000000" w:themeColor="text1"/>
          <w:sz w:val="22"/>
          <w:szCs w:val="22"/>
        </w:rPr>
        <w:t>(</w:t>
      </w:r>
      <w:proofErr w:type="spellStart"/>
      <w:r w:rsidRPr="00B07BAF">
        <w:rPr>
          <w:rFonts w:asciiTheme="minorHAnsi" w:hAnsiTheme="minorHAnsi" w:cstheme="minorHAnsi"/>
          <w:color w:val="000000" w:themeColor="text1"/>
          <w:sz w:val="22"/>
          <w:szCs w:val="22"/>
        </w:rPr>
        <w:t>Cth</w:t>
      </w:r>
      <w:proofErr w:type="spellEnd"/>
      <w:r w:rsidRPr="00B07BAF">
        <w:rPr>
          <w:rFonts w:asciiTheme="minorHAnsi" w:hAnsiTheme="minorHAnsi" w:cstheme="minorHAnsi"/>
          <w:color w:val="000000" w:themeColor="text1"/>
          <w:sz w:val="22"/>
          <w:szCs w:val="22"/>
        </w:rPr>
        <w:t xml:space="preserve">) and is covered by </w:t>
      </w:r>
      <w:r w:rsidRPr="00B07BAF">
        <w:rPr>
          <w:rFonts w:asciiTheme="minorHAnsi" w:hAnsiTheme="minorHAnsi" w:cstheme="minorHAnsi"/>
          <w:bCs/>
          <w:color w:val="000000" w:themeColor="text1"/>
          <w:sz w:val="22"/>
          <w:szCs w:val="22"/>
        </w:rPr>
        <w:t xml:space="preserve">headspace’s </w:t>
      </w:r>
      <w:r w:rsidRPr="00B07BAF">
        <w:rPr>
          <w:rFonts w:asciiTheme="minorHAnsi" w:hAnsiTheme="minorHAnsi" w:cstheme="minorHAnsi"/>
          <w:color w:val="000000" w:themeColor="text1"/>
          <w:sz w:val="22"/>
          <w:szCs w:val="22"/>
        </w:rPr>
        <w:t xml:space="preserve">privacy policy. </w:t>
      </w: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r w:rsidRPr="00B07BAF">
        <w:rPr>
          <w:rFonts w:asciiTheme="minorHAnsi" w:hAnsiTheme="minorHAnsi" w:cstheme="minorHAnsi"/>
          <w:bCs/>
          <w:color w:val="000000" w:themeColor="text1"/>
          <w:sz w:val="22"/>
          <w:szCs w:val="22"/>
        </w:rPr>
        <w:t xml:space="preserve">headspace’s </w:t>
      </w:r>
      <w:r w:rsidRPr="00B07BAF">
        <w:rPr>
          <w:rFonts w:asciiTheme="minorHAnsi" w:hAnsiTheme="minorHAnsi" w:cstheme="minorHAnsi"/>
          <w:color w:val="000000" w:themeColor="text1"/>
          <w:sz w:val="22"/>
          <w:szCs w:val="22"/>
        </w:rPr>
        <w:t xml:space="preserve">privacy policy provides further information about: </w:t>
      </w:r>
    </w:p>
    <w:p w:rsidR="0088322A" w:rsidRPr="00B07BAF" w:rsidRDefault="0088322A" w:rsidP="0088322A">
      <w:pPr>
        <w:pStyle w:val="Default"/>
        <w:numPr>
          <w:ilvl w:val="1"/>
          <w:numId w:val="32"/>
        </w:numPr>
        <w:spacing w:line="276" w:lineRule="auto"/>
        <w:rPr>
          <w:rFonts w:asciiTheme="minorHAnsi" w:hAnsiTheme="minorHAnsi" w:cstheme="minorHAnsi"/>
          <w:color w:val="000000" w:themeColor="text1"/>
          <w:sz w:val="22"/>
          <w:szCs w:val="22"/>
        </w:rPr>
      </w:pPr>
      <w:r w:rsidRPr="00B07BAF">
        <w:rPr>
          <w:rFonts w:asciiTheme="minorHAnsi" w:hAnsiTheme="minorHAnsi" w:cstheme="minorHAnsi"/>
          <w:color w:val="000000" w:themeColor="text1"/>
          <w:sz w:val="22"/>
          <w:szCs w:val="22"/>
        </w:rPr>
        <w:t xml:space="preserve">How you may access and correct personal information that </w:t>
      </w:r>
      <w:r w:rsidRPr="00B07BAF">
        <w:rPr>
          <w:rFonts w:asciiTheme="minorHAnsi" w:hAnsiTheme="minorHAnsi" w:cstheme="minorHAnsi"/>
          <w:bCs/>
          <w:color w:val="000000" w:themeColor="text1"/>
          <w:sz w:val="22"/>
          <w:szCs w:val="22"/>
        </w:rPr>
        <w:t xml:space="preserve">headspace </w:t>
      </w:r>
      <w:r w:rsidRPr="00B07BAF">
        <w:rPr>
          <w:rFonts w:asciiTheme="minorHAnsi" w:hAnsiTheme="minorHAnsi" w:cstheme="minorHAnsi"/>
          <w:color w:val="000000" w:themeColor="text1"/>
          <w:sz w:val="22"/>
          <w:szCs w:val="22"/>
        </w:rPr>
        <w:t xml:space="preserve">holds about you </w:t>
      </w:r>
    </w:p>
    <w:p w:rsidR="0088322A" w:rsidRPr="00B07BAF" w:rsidRDefault="0088322A" w:rsidP="0088322A">
      <w:pPr>
        <w:pStyle w:val="Default"/>
        <w:numPr>
          <w:ilvl w:val="0"/>
          <w:numId w:val="35"/>
        </w:numPr>
        <w:spacing w:line="276" w:lineRule="auto"/>
        <w:rPr>
          <w:rFonts w:asciiTheme="minorHAnsi" w:hAnsiTheme="minorHAnsi" w:cstheme="minorHAnsi"/>
          <w:color w:val="000000" w:themeColor="text1"/>
          <w:sz w:val="22"/>
          <w:szCs w:val="22"/>
        </w:rPr>
      </w:pPr>
      <w:r w:rsidRPr="00B07BAF">
        <w:rPr>
          <w:rFonts w:asciiTheme="minorHAnsi" w:hAnsiTheme="minorHAnsi" w:cstheme="minorHAnsi"/>
          <w:color w:val="000000" w:themeColor="text1"/>
          <w:sz w:val="22"/>
          <w:szCs w:val="22"/>
        </w:rPr>
        <w:t xml:space="preserve">How you may complain about a breach of privacy and how </w:t>
      </w:r>
      <w:r w:rsidRPr="00B07BAF">
        <w:rPr>
          <w:rFonts w:asciiTheme="minorHAnsi" w:hAnsiTheme="minorHAnsi" w:cstheme="minorHAnsi"/>
          <w:bCs/>
          <w:color w:val="000000" w:themeColor="text1"/>
          <w:sz w:val="22"/>
          <w:szCs w:val="22"/>
        </w:rPr>
        <w:t xml:space="preserve">headspace </w:t>
      </w:r>
      <w:r w:rsidRPr="00B07BAF">
        <w:rPr>
          <w:rFonts w:asciiTheme="minorHAnsi" w:hAnsiTheme="minorHAnsi" w:cstheme="minorHAnsi"/>
          <w:color w:val="000000" w:themeColor="text1"/>
          <w:sz w:val="22"/>
          <w:szCs w:val="22"/>
        </w:rPr>
        <w:t xml:space="preserve">deals with privacy complaints </w:t>
      </w:r>
    </w:p>
    <w:p w:rsidR="0088322A" w:rsidRPr="00B07BAF" w:rsidRDefault="0088322A" w:rsidP="0088322A">
      <w:pPr>
        <w:pStyle w:val="Default"/>
        <w:spacing w:line="276" w:lineRule="auto"/>
        <w:rPr>
          <w:rFonts w:asciiTheme="minorHAnsi" w:hAnsiTheme="minorHAnsi" w:cstheme="minorHAnsi"/>
          <w:color w:val="000000" w:themeColor="text1"/>
          <w:sz w:val="22"/>
          <w:szCs w:val="22"/>
        </w:rPr>
      </w:pPr>
    </w:p>
    <w:p w:rsidR="00A8324D" w:rsidRDefault="00A8324D"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 xml:space="preserve">If you would like to read </w:t>
      </w:r>
      <w:r w:rsidRPr="00B07BAF">
        <w:rPr>
          <w:rFonts w:cstheme="minorHAnsi"/>
          <w:bCs/>
          <w:color w:val="000000" w:themeColor="text1"/>
        </w:rPr>
        <w:t xml:space="preserve">headspace’s </w:t>
      </w:r>
      <w:r w:rsidRPr="00B07BAF">
        <w:rPr>
          <w:rFonts w:cstheme="minorHAnsi"/>
          <w:color w:val="000000" w:themeColor="text1"/>
        </w:rPr>
        <w:t>privacy policy, please go to headspace.org.au/privacy-policy.</w:t>
      </w: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 xml:space="preserve">I have read the background information and give headspace the right to use my photograph/video, words </w:t>
      </w:r>
      <w:r w:rsidR="003F5024" w:rsidRPr="00B07BAF">
        <w:rPr>
          <w:rFonts w:cstheme="minorHAnsi"/>
          <w:color w:val="000000" w:themeColor="text1"/>
        </w:rPr>
        <w:t>or story</w:t>
      </w:r>
      <w:r w:rsidRPr="00B07BAF">
        <w:rPr>
          <w:rFonts w:cstheme="minorHAnsi"/>
          <w:color w:val="000000" w:themeColor="text1"/>
        </w:rPr>
        <w:t xml:space="preserve"> and name in headspace publications, on its website or in media promotions as headspace sees fit. </w:t>
      </w: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I consent to photographic images being taken of me as part of this event, and I acknowledge that those photographic images:</w:t>
      </w:r>
    </w:p>
    <w:p w:rsidR="0088322A" w:rsidRPr="00B07BAF" w:rsidRDefault="0088322A" w:rsidP="0088322A">
      <w:pPr>
        <w:pStyle w:val="ListParagraph"/>
        <w:numPr>
          <w:ilvl w:val="0"/>
          <w:numId w:val="36"/>
        </w:numPr>
        <w:autoSpaceDE w:val="0"/>
        <w:autoSpaceDN w:val="0"/>
        <w:adjustRightInd w:val="0"/>
        <w:spacing w:after="0" w:line="276" w:lineRule="auto"/>
        <w:rPr>
          <w:rFonts w:cstheme="minorHAnsi"/>
          <w:color w:val="000000" w:themeColor="text1"/>
        </w:rPr>
      </w:pPr>
      <w:r w:rsidRPr="00B07BAF">
        <w:rPr>
          <w:rFonts w:cstheme="minorHAnsi"/>
          <w:color w:val="000000" w:themeColor="text1"/>
        </w:rPr>
        <w:t>Belong to headspace</w:t>
      </w:r>
    </w:p>
    <w:p w:rsidR="0088322A" w:rsidRPr="00B07BAF" w:rsidRDefault="0088322A" w:rsidP="0088322A">
      <w:pPr>
        <w:pStyle w:val="ListParagraph"/>
        <w:autoSpaceDE w:val="0"/>
        <w:autoSpaceDN w:val="0"/>
        <w:adjustRightInd w:val="0"/>
        <w:spacing w:line="276" w:lineRule="auto"/>
        <w:rPr>
          <w:rFonts w:cstheme="minorHAnsi"/>
          <w:color w:val="000000" w:themeColor="text1"/>
        </w:rPr>
      </w:pPr>
    </w:p>
    <w:p w:rsidR="0088322A" w:rsidRPr="00B07BAF" w:rsidRDefault="0088322A" w:rsidP="0088322A">
      <w:pPr>
        <w:pStyle w:val="ListParagraph"/>
        <w:numPr>
          <w:ilvl w:val="0"/>
          <w:numId w:val="36"/>
        </w:numPr>
        <w:autoSpaceDE w:val="0"/>
        <w:autoSpaceDN w:val="0"/>
        <w:adjustRightInd w:val="0"/>
        <w:spacing w:after="0" w:line="276" w:lineRule="auto"/>
        <w:rPr>
          <w:rFonts w:cstheme="minorHAnsi"/>
          <w:color w:val="000000" w:themeColor="text1"/>
        </w:rPr>
      </w:pPr>
      <w:r w:rsidRPr="00B07BAF">
        <w:rPr>
          <w:rFonts w:cstheme="minorHAnsi"/>
          <w:color w:val="000000" w:themeColor="text1"/>
        </w:rPr>
        <w:t>Are intended to be used by headspace in its promotional materials</w:t>
      </w:r>
    </w:p>
    <w:p w:rsidR="0088322A" w:rsidRPr="00B07BAF" w:rsidRDefault="0088322A" w:rsidP="0088322A">
      <w:pPr>
        <w:pStyle w:val="ListParagraph"/>
        <w:rPr>
          <w:rFonts w:cstheme="minorHAnsi"/>
          <w:color w:val="000000" w:themeColor="text1"/>
        </w:rPr>
      </w:pPr>
    </w:p>
    <w:p w:rsidR="0088322A" w:rsidRPr="00B07BAF" w:rsidRDefault="0088322A" w:rsidP="0088322A">
      <w:pPr>
        <w:pStyle w:val="ListParagraph"/>
        <w:numPr>
          <w:ilvl w:val="0"/>
          <w:numId w:val="36"/>
        </w:numPr>
        <w:autoSpaceDE w:val="0"/>
        <w:autoSpaceDN w:val="0"/>
        <w:adjustRightInd w:val="0"/>
        <w:spacing w:after="0" w:line="276" w:lineRule="auto"/>
        <w:rPr>
          <w:rFonts w:cstheme="minorHAnsi"/>
          <w:color w:val="000000" w:themeColor="text1"/>
        </w:rPr>
      </w:pPr>
      <w:r w:rsidRPr="00B07BAF">
        <w:rPr>
          <w:rFonts w:cstheme="minorHAnsi"/>
          <w:color w:val="000000" w:themeColor="text1"/>
        </w:rPr>
        <w:t>May be digitally edited by headspace</w:t>
      </w:r>
    </w:p>
    <w:p w:rsidR="0088322A" w:rsidRPr="00B07BAF" w:rsidRDefault="0088322A" w:rsidP="0088322A">
      <w:pPr>
        <w:pStyle w:val="ListParagraph"/>
        <w:rPr>
          <w:rFonts w:cstheme="minorHAnsi"/>
          <w:color w:val="000000" w:themeColor="text1"/>
        </w:rPr>
      </w:pPr>
    </w:p>
    <w:p w:rsidR="0088322A" w:rsidRPr="00B07BAF" w:rsidRDefault="0088322A" w:rsidP="0088322A">
      <w:pPr>
        <w:pStyle w:val="ListParagraph"/>
        <w:numPr>
          <w:ilvl w:val="0"/>
          <w:numId w:val="36"/>
        </w:numPr>
        <w:autoSpaceDE w:val="0"/>
        <w:autoSpaceDN w:val="0"/>
        <w:adjustRightInd w:val="0"/>
        <w:spacing w:after="0" w:line="276" w:lineRule="auto"/>
        <w:rPr>
          <w:rFonts w:cstheme="minorHAnsi"/>
          <w:color w:val="000000" w:themeColor="text1"/>
        </w:rPr>
      </w:pPr>
      <w:r w:rsidRPr="00B07BAF">
        <w:rPr>
          <w:rFonts w:cstheme="minorHAnsi"/>
          <w:color w:val="000000" w:themeColor="text1"/>
        </w:rPr>
        <w:t xml:space="preserve">May be published with an accompanying caption </w:t>
      </w:r>
    </w:p>
    <w:p w:rsidR="0088322A" w:rsidRPr="00B07BAF" w:rsidRDefault="0088322A" w:rsidP="0088322A">
      <w:pPr>
        <w:pStyle w:val="ListParagraph"/>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I understand that my participation is voluntary and even if I change my mind, it will not impact on my right to be involved with headspace. I understand that while headspace will try to protect my interests, once I participate, headspace may not have control over what gets published, or how the media or public use the photographs/video.  I am over 18 years of age. I have read this release and I am familiar with its contents.</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Name:_______________________________</w:t>
      </w:r>
      <w:r w:rsidR="00F721A3">
        <w:rPr>
          <w:rFonts w:cstheme="minorHAnsi"/>
          <w:color w:val="000000" w:themeColor="text1"/>
        </w:rPr>
        <w:t>___</w:t>
      </w:r>
      <w:r w:rsidR="00F721A3">
        <w:rPr>
          <w:rFonts w:cstheme="minorHAnsi"/>
          <w:color w:val="000000" w:themeColor="text1"/>
        </w:rPr>
        <w:tab/>
      </w:r>
      <w:r w:rsidR="00F721A3">
        <w:rPr>
          <w:rFonts w:cstheme="minorHAnsi"/>
          <w:color w:val="000000" w:themeColor="text1"/>
        </w:rPr>
        <w:tab/>
      </w:r>
      <w:r w:rsidRPr="00B07BAF">
        <w:rPr>
          <w:rFonts w:cstheme="minorHAnsi"/>
          <w:color w:val="000000" w:themeColor="text1"/>
        </w:rPr>
        <w:t xml:space="preserve">Date of Birth: </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Address: _______________________________________________________</w:t>
      </w:r>
      <w:r w:rsidR="00F721A3">
        <w:rPr>
          <w:rFonts w:cstheme="minorHAnsi"/>
          <w:color w:val="000000" w:themeColor="text1"/>
        </w:rPr>
        <w:t>_______________________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Email: _________________________________________________________</w:t>
      </w:r>
      <w:r w:rsidR="00F721A3">
        <w:rPr>
          <w:rFonts w:cstheme="minorHAnsi"/>
          <w:color w:val="000000" w:themeColor="text1"/>
        </w:rPr>
        <w:t>_____________________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Signed___________________ ____________________ Date_____________________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p>
    <w:p w:rsidR="00A8324D" w:rsidRDefault="00A8324D" w:rsidP="0088322A">
      <w:pPr>
        <w:autoSpaceDE w:val="0"/>
        <w:autoSpaceDN w:val="0"/>
        <w:adjustRightInd w:val="0"/>
        <w:spacing w:line="276" w:lineRule="auto"/>
        <w:rPr>
          <w:rFonts w:cstheme="minorHAnsi"/>
          <w:color w:val="000000" w:themeColor="text1"/>
        </w:rPr>
      </w:pPr>
    </w:p>
    <w:p w:rsidR="00F721A3" w:rsidRDefault="00F721A3"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Witnessed by (Print Name): ________________________Signed___________________</w:t>
      </w:r>
    </w:p>
    <w:p w:rsidR="0088322A" w:rsidRPr="00B07BAF" w:rsidRDefault="0088322A" w:rsidP="0088322A">
      <w:pPr>
        <w:autoSpaceDE w:val="0"/>
        <w:autoSpaceDN w:val="0"/>
        <w:adjustRightInd w:val="0"/>
        <w:spacing w:line="276" w:lineRule="auto"/>
        <w:rPr>
          <w:rFonts w:cstheme="minorHAnsi"/>
          <w:iCs/>
          <w:color w:val="000000" w:themeColor="text1"/>
        </w:rPr>
      </w:pPr>
      <w:r w:rsidRPr="00B07BAF">
        <w:rPr>
          <w:rFonts w:cstheme="minorHAnsi"/>
          <w:iCs/>
          <w:color w:val="000000" w:themeColor="text1"/>
        </w:rPr>
        <w:t>Consent for persons to be photographed/videoed under 18 years of age</w:t>
      </w: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I am the parent or the guardians of the minor named above and have the legal authority to execute the above release.</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Parent or Guardian Name_________________________________________________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Signed________________________________________________________________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Address_______________________________________________________________</w:t>
      </w: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Phone No:_________________ Mobile Phone:_________________ Date___________</w:t>
      </w: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r w:rsidRPr="00B07BAF">
        <w:rPr>
          <w:rFonts w:cstheme="minorHAnsi"/>
          <w:color w:val="000000" w:themeColor="text1"/>
        </w:rPr>
        <w:t>If further information is required pleas</w:t>
      </w:r>
      <w:r w:rsidR="00B17D7E">
        <w:rPr>
          <w:rFonts w:cstheme="minorHAnsi"/>
          <w:color w:val="000000" w:themeColor="text1"/>
        </w:rPr>
        <w:t>e do not hesitate to call Claire</w:t>
      </w:r>
      <w:r w:rsidRPr="00B07BAF">
        <w:rPr>
          <w:rFonts w:cstheme="minorHAnsi"/>
          <w:color w:val="000000" w:themeColor="text1"/>
        </w:rPr>
        <w:t xml:space="preserve">, Community </w:t>
      </w:r>
      <w:r w:rsidR="00B17D7E">
        <w:rPr>
          <w:rFonts w:cstheme="minorHAnsi"/>
          <w:color w:val="000000" w:themeColor="text1"/>
        </w:rPr>
        <w:t>Awareness</w:t>
      </w:r>
      <w:r w:rsidRPr="00B07BAF">
        <w:rPr>
          <w:rFonts w:cstheme="minorHAnsi"/>
          <w:color w:val="000000" w:themeColor="text1"/>
        </w:rPr>
        <w:t xml:space="preserve"> Officer on 6</w:t>
      </w:r>
      <w:r w:rsidR="00B17D7E">
        <w:rPr>
          <w:rFonts w:cstheme="minorHAnsi"/>
          <w:color w:val="000000" w:themeColor="text1"/>
        </w:rPr>
        <w:t>424 2144</w:t>
      </w:r>
      <w:r w:rsidRPr="00B07BAF">
        <w:rPr>
          <w:rFonts w:cstheme="minorHAnsi"/>
          <w:color w:val="000000" w:themeColor="text1"/>
        </w:rPr>
        <w:t xml:space="preserve"> or email </w:t>
      </w:r>
      <w:hyperlink r:id="rId20" w:history="1">
        <w:r w:rsidR="00B17D7E" w:rsidRPr="0012359B">
          <w:rPr>
            <w:rStyle w:val="Hyperlink"/>
            <w:rFonts w:cstheme="minorHAnsi"/>
          </w:rPr>
          <w:t>cstucas@csys.com.au</w:t>
        </w:r>
      </w:hyperlink>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autoSpaceDE w:val="0"/>
        <w:autoSpaceDN w:val="0"/>
        <w:adjustRightInd w:val="0"/>
        <w:spacing w:line="276" w:lineRule="auto"/>
        <w:rPr>
          <w:rFonts w:cstheme="minorHAnsi"/>
          <w:color w:val="000000" w:themeColor="text1"/>
        </w:rPr>
      </w:pPr>
    </w:p>
    <w:p w:rsidR="0088322A" w:rsidRPr="00B07BAF" w:rsidRDefault="0088322A" w:rsidP="0088322A">
      <w:pPr>
        <w:jc w:val="right"/>
        <w:rPr>
          <w:rFonts w:cstheme="minorHAnsi"/>
          <w:color w:val="000000" w:themeColor="text1"/>
          <w:sz w:val="24"/>
        </w:rPr>
      </w:pPr>
    </w:p>
    <w:p w:rsidR="0088322A" w:rsidRPr="00B07BAF" w:rsidRDefault="0088322A" w:rsidP="0088322A">
      <w:pPr>
        <w:jc w:val="right"/>
        <w:rPr>
          <w:rFonts w:cstheme="minorHAnsi"/>
          <w:color w:val="000000" w:themeColor="text1"/>
          <w:sz w:val="24"/>
        </w:rPr>
      </w:pPr>
    </w:p>
    <w:p w:rsidR="0088322A" w:rsidRPr="00B07BAF" w:rsidRDefault="0088322A" w:rsidP="0088322A">
      <w:pPr>
        <w:jc w:val="right"/>
        <w:rPr>
          <w:rFonts w:cstheme="minorHAnsi"/>
          <w:color w:val="000000" w:themeColor="text1"/>
          <w:sz w:val="24"/>
        </w:rPr>
      </w:pPr>
    </w:p>
    <w:p w:rsidR="0088322A" w:rsidRPr="00B07BAF" w:rsidRDefault="0088322A" w:rsidP="0088322A">
      <w:pPr>
        <w:jc w:val="right"/>
        <w:rPr>
          <w:rFonts w:cstheme="minorHAnsi"/>
          <w:color w:val="000000" w:themeColor="text1"/>
          <w:sz w:val="24"/>
        </w:rPr>
      </w:pPr>
    </w:p>
    <w:p w:rsidR="0088322A" w:rsidRPr="00B07BAF" w:rsidRDefault="0088322A" w:rsidP="0088322A">
      <w:pPr>
        <w:jc w:val="right"/>
        <w:rPr>
          <w:rFonts w:cstheme="minorHAnsi"/>
          <w:color w:val="000000" w:themeColor="text1"/>
          <w:sz w:val="24"/>
        </w:rPr>
      </w:pPr>
    </w:p>
    <w:p w:rsidR="0088322A" w:rsidRPr="00B07BAF" w:rsidRDefault="0088322A" w:rsidP="0088322A">
      <w:pPr>
        <w:jc w:val="right"/>
        <w:rPr>
          <w:rFonts w:cstheme="minorHAnsi"/>
          <w:color w:val="000000" w:themeColor="text1"/>
          <w:sz w:val="24"/>
        </w:rPr>
      </w:pPr>
    </w:p>
    <w:p w:rsidR="0088322A" w:rsidRPr="00B07BAF" w:rsidRDefault="0088322A" w:rsidP="0088322A">
      <w:pPr>
        <w:jc w:val="right"/>
        <w:rPr>
          <w:rFonts w:cstheme="minorHAnsi"/>
          <w:color w:val="000000" w:themeColor="text1"/>
          <w:sz w:val="24"/>
        </w:rPr>
      </w:pPr>
    </w:p>
    <w:p w:rsidR="0088322A" w:rsidRPr="00B07BAF" w:rsidRDefault="0088322A" w:rsidP="0088322A">
      <w:pPr>
        <w:jc w:val="right"/>
        <w:rPr>
          <w:rFonts w:cstheme="minorHAnsi"/>
          <w:color w:val="000000" w:themeColor="text1"/>
          <w:sz w:val="24"/>
        </w:rPr>
      </w:pPr>
    </w:p>
    <w:p w:rsidR="0088322A" w:rsidRDefault="0088322A" w:rsidP="0088322A">
      <w:pPr>
        <w:jc w:val="right"/>
        <w:rPr>
          <w:rFonts w:cstheme="minorHAnsi"/>
          <w:color w:val="000000" w:themeColor="text1"/>
          <w:sz w:val="24"/>
        </w:rPr>
      </w:pPr>
    </w:p>
    <w:p w:rsidR="0088322A" w:rsidRPr="00B07BAF" w:rsidRDefault="0088322A" w:rsidP="0088322A">
      <w:pPr>
        <w:rPr>
          <w:rFonts w:cstheme="minorHAnsi"/>
          <w:color w:val="000000" w:themeColor="text1"/>
          <w:sz w:val="40"/>
          <w:szCs w:val="40"/>
          <w:lang w:val="en"/>
        </w:rPr>
      </w:pPr>
      <w:r w:rsidRPr="00B07BAF">
        <w:rPr>
          <w:rFonts w:cstheme="minorHAnsi"/>
          <w:color w:val="000000" w:themeColor="text1"/>
          <w:sz w:val="40"/>
          <w:szCs w:val="40"/>
          <w:lang w:val="en"/>
        </w:rPr>
        <w:t>Attachment D</w:t>
      </w:r>
    </w:p>
    <w:p w:rsidR="0088322A" w:rsidRPr="00B07BAF" w:rsidRDefault="0088322A" w:rsidP="0088322A">
      <w:pPr>
        <w:rPr>
          <w:rFonts w:cstheme="minorHAnsi"/>
          <w:color w:val="000000" w:themeColor="text1"/>
          <w:sz w:val="40"/>
          <w:szCs w:val="40"/>
          <w:lang w:val="en"/>
        </w:rPr>
      </w:pPr>
      <w:r w:rsidRPr="00B07BAF">
        <w:rPr>
          <w:rFonts w:cstheme="minorHAnsi"/>
          <w:color w:val="000000" w:themeColor="text1"/>
          <w:sz w:val="40"/>
          <w:szCs w:val="40"/>
          <w:lang w:val="en"/>
        </w:rPr>
        <w:t xml:space="preserve">headspace </w:t>
      </w:r>
      <w:r w:rsidR="00C710F7">
        <w:rPr>
          <w:rFonts w:cstheme="minorHAnsi"/>
          <w:color w:val="000000" w:themeColor="text1"/>
          <w:sz w:val="40"/>
          <w:szCs w:val="40"/>
          <w:lang w:val="en"/>
        </w:rPr>
        <w:t>Youth Reference Group</w:t>
      </w:r>
      <w:r w:rsidRPr="00B07BAF">
        <w:rPr>
          <w:rFonts w:cstheme="minorHAnsi"/>
          <w:color w:val="000000" w:themeColor="text1"/>
          <w:sz w:val="40"/>
          <w:szCs w:val="40"/>
          <w:lang w:val="en"/>
        </w:rPr>
        <w:t xml:space="preserve"> (</w:t>
      </w:r>
      <w:r w:rsidR="00C710F7">
        <w:rPr>
          <w:rFonts w:cstheme="minorHAnsi"/>
          <w:color w:val="000000" w:themeColor="text1"/>
          <w:sz w:val="40"/>
          <w:szCs w:val="40"/>
          <w:lang w:val="en"/>
        </w:rPr>
        <w:t>YRG</w:t>
      </w:r>
      <w:r w:rsidRPr="00B07BAF">
        <w:rPr>
          <w:rFonts w:cstheme="minorHAnsi"/>
          <w:color w:val="000000" w:themeColor="text1"/>
          <w:sz w:val="40"/>
          <w:szCs w:val="40"/>
          <w:lang w:val="en"/>
        </w:rPr>
        <w:t>)</w:t>
      </w:r>
    </w:p>
    <w:p w:rsidR="0088322A" w:rsidRPr="00B07BAF" w:rsidRDefault="0088322A" w:rsidP="0088322A">
      <w:pPr>
        <w:rPr>
          <w:rFonts w:cstheme="minorHAnsi"/>
          <w:color w:val="000000" w:themeColor="text1"/>
          <w:sz w:val="40"/>
          <w:szCs w:val="40"/>
        </w:rPr>
      </w:pPr>
      <w:r w:rsidRPr="00B07BAF">
        <w:rPr>
          <w:rFonts w:cstheme="minorHAnsi"/>
          <w:color w:val="000000" w:themeColor="text1"/>
          <w:sz w:val="40"/>
          <w:szCs w:val="40"/>
        </w:rPr>
        <w:t xml:space="preserve">Code of Conduct </w:t>
      </w:r>
    </w:p>
    <w:p w:rsidR="0088322A" w:rsidRPr="00B07BAF" w:rsidRDefault="0088322A" w:rsidP="0088322A">
      <w:pPr>
        <w:widowControl w:val="0"/>
        <w:tabs>
          <w:tab w:val="left" w:pos="449"/>
        </w:tabs>
        <w:spacing w:line="276" w:lineRule="auto"/>
        <w:ind w:left="225" w:right="855"/>
        <w:rPr>
          <w:rFonts w:cstheme="minorHAnsi"/>
          <w:color w:val="000000" w:themeColor="text1"/>
          <w:sz w:val="24"/>
          <w:lang w:val="en"/>
        </w:rPr>
      </w:pPr>
    </w:p>
    <w:p w:rsidR="0088322A" w:rsidRPr="00B07BAF" w:rsidRDefault="0088322A" w:rsidP="0088322A">
      <w:pPr>
        <w:widowControl w:val="0"/>
        <w:tabs>
          <w:tab w:val="left" w:pos="449"/>
          <w:tab w:val="left" w:pos="9000"/>
        </w:tabs>
        <w:spacing w:line="276" w:lineRule="auto"/>
        <w:ind w:right="64"/>
        <w:rPr>
          <w:rFonts w:cstheme="minorHAnsi"/>
          <w:color w:val="000000" w:themeColor="text1"/>
          <w:lang w:val="en"/>
        </w:rPr>
      </w:pPr>
      <w:r w:rsidRPr="00B07BAF">
        <w:rPr>
          <w:rFonts w:cstheme="minorHAnsi"/>
          <w:color w:val="000000" w:themeColor="text1"/>
          <w:lang w:val="en"/>
        </w:rPr>
        <w:t xml:space="preserve">Being a </w:t>
      </w:r>
      <w:r w:rsidR="00C710F7">
        <w:rPr>
          <w:rFonts w:cstheme="minorHAnsi"/>
          <w:bCs/>
          <w:color w:val="000000" w:themeColor="text1"/>
          <w:lang w:val="en"/>
        </w:rPr>
        <w:t>YRG</w:t>
      </w:r>
      <w:r w:rsidRPr="00B07BAF">
        <w:rPr>
          <w:rFonts w:cstheme="minorHAnsi"/>
          <w:bCs/>
          <w:color w:val="000000" w:themeColor="text1"/>
          <w:lang w:val="en"/>
        </w:rPr>
        <w:t xml:space="preserve"> </w:t>
      </w:r>
      <w:r w:rsidRPr="00B07BAF">
        <w:rPr>
          <w:rFonts w:cstheme="minorHAnsi"/>
          <w:color w:val="000000" w:themeColor="text1"/>
          <w:lang w:val="en"/>
        </w:rPr>
        <w:t xml:space="preserve">member is a great opportunity to promote the positive image of young people and mental health and substance use issues, including early intervention and help seeking.  Your </w:t>
      </w:r>
      <w:r w:rsidR="00C710F7">
        <w:rPr>
          <w:rFonts w:cstheme="minorHAnsi"/>
          <w:color w:val="000000" w:themeColor="text1"/>
          <w:lang w:val="en"/>
        </w:rPr>
        <w:t>behavior as a member of the YRG</w:t>
      </w:r>
      <w:r w:rsidRPr="00B07BAF">
        <w:rPr>
          <w:rFonts w:cstheme="minorHAnsi"/>
          <w:color w:val="000000" w:themeColor="text1"/>
          <w:lang w:val="en"/>
        </w:rPr>
        <w:t xml:space="preserve"> should enhance the reputation of </w:t>
      </w:r>
      <w:r w:rsidRPr="00B07BAF">
        <w:rPr>
          <w:rFonts w:cstheme="minorHAnsi"/>
          <w:bCs/>
          <w:color w:val="000000" w:themeColor="text1"/>
          <w:lang w:val="en"/>
        </w:rPr>
        <w:t xml:space="preserve">headspace, and what it stands for as well as being </w:t>
      </w:r>
      <w:r w:rsidRPr="00B07BAF">
        <w:rPr>
          <w:rFonts w:cstheme="minorHAnsi"/>
          <w:color w:val="000000" w:themeColor="text1"/>
          <w:lang w:val="en"/>
        </w:rPr>
        <w:t>considerate of other members’ needs.</w:t>
      </w:r>
    </w:p>
    <w:p w:rsidR="0088322A" w:rsidRPr="00B07BAF" w:rsidRDefault="0088322A" w:rsidP="0088322A">
      <w:pPr>
        <w:rPr>
          <w:rFonts w:cstheme="minorHAnsi"/>
          <w:color w:val="000000" w:themeColor="text1"/>
        </w:rPr>
      </w:pPr>
      <w:r w:rsidRPr="00B07BAF">
        <w:rPr>
          <w:rFonts w:cstheme="minorHAnsi"/>
          <w:color w:val="000000" w:themeColor="text1"/>
        </w:rPr>
        <w:t>Values</w:t>
      </w:r>
    </w:p>
    <w:p w:rsidR="0088322A" w:rsidRPr="00B07BAF" w:rsidRDefault="00C710F7" w:rsidP="0088322A">
      <w:pPr>
        <w:rPr>
          <w:rFonts w:cstheme="minorHAnsi"/>
          <w:color w:val="000000" w:themeColor="text1"/>
        </w:rPr>
      </w:pPr>
      <w:r>
        <w:rPr>
          <w:rFonts w:cstheme="minorHAnsi"/>
          <w:color w:val="000000" w:themeColor="text1"/>
        </w:rPr>
        <w:t xml:space="preserve">YRG </w:t>
      </w:r>
      <w:r w:rsidR="0088322A" w:rsidRPr="00B07BAF">
        <w:rPr>
          <w:rFonts w:cstheme="minorHAnsi"/>
          <w:color w:val="000000" w:themeColor="text1"/>
        </w:rPr>
        <w:t>members are asked to behave in a way that shows support and respect – the same values that we show in our work at headspace.</w:t>
      </w:r>
    </w:p>
    <w:p w:rsidR="0088322A" w:rsidRPr="00B07BAF" w:rsidRDefault="0088322A" w:rsidP="0088322A">
      <w:pPr>
        <w:spacing w:line="276" w:lineRule="auto"/>
        <w:rPr>
          <w:rFonts w:cstheme="minorHAnsi"/>
          <w:i/>
          <w:color w:val="000000" w:themeColor="text1"/>
        </w:rPr>
      </w:pPr>
      <w:r w:rsidRPr="00B07BAF">
        <w:rPr>
          <w:rFonts w:cstheme="minorHAnsi"/>
          <w:i/>
          <w:color w:val="000000" w:themeColor="text1"/>
        </w:rPr>
        <w:t>Participation</w:t>
      </w: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headspace recognises that individuals have diffe</w:t>
      </w:r>
      <w:r w:rsidR="00C710F7">
        <w:rPr>
          <w:rFonts w:cstheme="minorHAnsi"/>
          <w:color w:val="000000" w:themeColor="text1"/>
        </w:rPr>
        <w:t>rent commitments outside of YRG</w:t>
      </w:r>
      <w:r w:rsidRPr="00B07BAF">
        <w:rPr>
          <w:rFonts w:cstheme="minorHAnsi"/>
          <w:color w:val="000000" w:themeColor="text1"/>
        </w:rPr>
        <w:t xml:space="preserve"> leading to different individual time and availability, as long as this is discussed with</w:t>
      </w:r>
      <w:r w:rsidR="00C710F7">
        <w:rPr>
          <w:rFonts w:cstheme="minorHAnsi"/>
          <w:color w:val="000000" w:themeColor="text1"/>
        </w:rPr>
        <w:t xml:space="preserve"> the headspace Community Awareness</w:t>
      </w:r>
      <w:r w:rsidRPr="00B07BAF">
        <w:rPr>
          <w:rFonts w:cstheme="minorHAnsi"/>
          <w:color w:val="000000" w:themeColor="text1"/>
        </w:rPr>
        <w:t xml:space="preserve"> Officer, arrangements can be made to take time out from activities.</w:t>
      </w: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 xml:space="preserve">If a member does not participate in meetings, email and other events, a review of that person’s commitment may take place if no apologies have been made. </w:t>
      </w: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If a member wishes to select out or resign or take a break from the group; notification in</w:t>
      </w:r>
      <w:r w:rsidR="00C710F7">
        <w:rPr>
          <w:rFonts w:cstheme="minorHAnsi"/>
          <w:color w:val="000000" w:themeColor="text1"/>
        </w:rPr>
        <w:t xml:space="preserve"> writing (email is ok) to the CA</w:t>
      </w:r>
      <w:r w:rsidRPr="00B07BAF">
        <w:rPr>
          <w:rFonts w:cstheme="minorHAnsi"/>
          <w:color w:val="000000" w:themeColor="text1"/>
        </w:rPr>
        <w:t>O is required.</w:t>
      </w:r>
    </w:p>
    <w:p w:rsidR="0088322A" w:rsidRPr="00B07BAF" w:rsidRDefault="0088322A" w:rsidP="0088322A">
      <w:pPr>
        <w:rPr>
          <w:rFonts w:cstheme="minorHAnsi"/>
          <w:i/>
          <w:color w:val="000000" w:themeColor="text1"/>
        </w:rPr>
      </w:pPr>
    </w:p>
    <w:p w:rsidR="0088322A" w:rsidRPr="00B07BAF" w:rsidRDefault="0088322A" w:rsidP="0088322A">
      <w:pPr>
        <w:spacing w:after="0" w:line="276" w:lineRule="auto"/>
        <w:textAlignment w:val="baseline"/>
        <w:outlineLvl w:val="3"/>
        <w:rPr>
          <w:rFonts w:eastAsia="Times New Roman" w:cstheme="minorHAnsi"/>
          <w:bCs/>
          <w:i/>
          <w:color w:val="000000" w:themeColor="text1"/>
          <w:lang w:eastAsia="en-AU"/>
        </w:rPr>
      </w:pPr>
      <w:r w:rsidRPr="00B07BAF">
        <w:rPr>
          <w:rFonts w:eastAsia="Times New Roman" w:cstheme="minorHAnsi"/>
          <w:bCs/>
          <w:i/>
          <w:color w:val="000000" w:themeColor="text1"/>
          <w:lang w:eastAsia="en-AU"/>
        </w:rPr>
        <w:t>Support:</w:t>
      </w:r>
    </w:p>
    <w:p w:rsidR="0088322A" w:rsidRPr="00B07BAF" w:rsidRDefault="0088322A" w:rsidP="0088322A">
      <w:pPr>
        <w:spacing w:after="0" w:line="276" w:lineRule="auto"/>
        <w:textAlignment w:val="baseline"/>
        <w:outlineLvl w:val="3"/>
        <w:rPr>
          <w:rFonts w:eastAsia="Times New Roman" w:cstheme="minorHAnsi"/>
          <w:bCs/>
          <w:color w:val="000000" w:themeColor="text1"/>
          <w:lang w:eastAsia="en-AU"/>
        </w:rPr>
      </w:pPr>
      <w:r w:rsidRPr="00B07BAF">
        <w:rPr>
          <w:rFonts w:eastAsia="Times New Roman" w:cstheme="minorHAnsi"/>
          <w:bCs/>
          <w:color w:val="000000" w:themeColor="text1"/>
          <w:lang w:eastAsia="en-AU"/>
        </w:rPr>
        <w:t>Being supportive can mean many things but overall it is about wanting your team members to feel comfortable to enjoy themselves in the group and get the most out of themselves; it’s listening, encouraging, making room for other people’s ideas and opinions, and being dependable – getting to meetings and doing the jobs you agree to do.</w:t>
      </w:r>
    </w:p>
    <w:p w:rsidR="0088322A" w:rsidRPr="00B07BAF" w:rsidRDefault="0088322A" w:rsidP="0088322A">
      <w:pPr>
        <w:spacing w:after="0" w:line="276" w:lineRule="auto"/>
        <w:textAlignment w:val="baseline"/>
        <w:outlineLvl w:val="3"/>
        <w:rPr>
          <w:rFonts w:eastAsia="Times New Roman" w:cstheme="minorHAnsi"/>
          <w:bCs/>
          <w:color w:val="000000" w:themeColor="text1"/>
          <w:sz w:val="24"/>
          <w:szCs w:val="24"/>
          <w:lang w:eastAsia="en-AU"/>
        </w:rPr>
      </w:pPr>
    </w:p>
    <w:p w:rsidR="0088322A" w:rsidRPr="00B07BAF" w:rsidRDefault="0088322A" w:rsidP="0088322A">
      <w:pPr>
        <w:spacing w:after="0" w:line="276" w:lineRule="auto"/>
        <w:textAlignment w:val="baseline"/>
        <w:outlineLvl w:val="3"/>
        <w:rPr>
          <w:rFonts w:eastAsia="Times New Roman" w:cstheme="minorHAnsi"/>
          <w:bCs/>
          <w:color w:val="000000" w:themeColor="text1"/>
          <w:sz w:val="24"/>
          <w:szCs w:val="24"/>
          <w:lang w:eastAsia="en-AU"/>
        </w:rPr>
      </w:pPr>
    </w:p>
    <w:p w:rsidR="0088322A" w:rsidRPr="00B07BAF" w:rsidRDefault="0088322A" w:rsidP="0088322A">
      <w:pPr>
        <w:spacing w:after="0" w:line="276" w:lineRule="auto"/>
        <w:textAlignment w:val="baseline"/>
        <w:outlineLvl w:val="3"/>
        <w:rPr>
          <w:rFonts w:eastAsia="Times New Roman" w:cstheme="minorHAnsi"/>
          <w:bCs/>
          <w:i/>
          <w:color w:val="000000" w:themeColor="text1"/>
          <w:lang w:eastAsia="en-AU"/>
        </w:rPr>
      </w:pPr>
      <w:r w:rsidRPr="00B07BAF">
        <w:rPr>
          <w:rFonts w:eastAsia="Times New Roman" w:cstheme="minorHAnsi"/>
          <w:bCs/>
          <w:i/>
          <w:color w:val="000000" w:themeColor="text1"/>
          <w:lang w:eastAsia="en-AU"/>
        </w:rPr>
        <w:t>Respect:</w:t>
      </w:r>
    </w:p>
    <w:p w:rsidR="0088322A" w:rsidRPr="00B07BAF" w:rsidRDefault="00C710F7" w:rsidP="0088322A">
      <w:pPr>
        <w:spacing w:after="150" w:line="276" w:lineRule="auto"/>
        <w:textAlignment w:val="baseline"/>
        <w:rPr>
          <w:rFonts w:eastAsia="Times New Roman" w:cstheme="minorHAnsi"/>
          <w:color w:val="000000" w:themeColor="text1"/>
          <w:lang w:eastAsia="en-AU"/>
        </w:rPr>
      </w:pPr>
      <w:r>
        <w:rPr>
          <w:rFonts w:eastAsia="Times New Roman" w:cstheme="minorHAnsi"/>
          <w:color w:val="000000" w:themeColor="text1"/>
          <w:lang w:eastAsia="en-AU"/>
        </w:rPr>
        <w:t>Respect in YRG</w:t>
      </w:r>
      <w:r w:rsidR="0088322A" w:rsidRPr="00B07BAF">
        <w:rPr>
          <w:rFonts w:eastAsia="Times New Roman" w:cstheme="minorHAnsi"/>
          <w:color w:val="000000" w:themeColor="text1"/>
          <w:lang w:eastAsia="en-AU"/>
        </w:rPr>
        <w:t xml:space="preserve"> means treating others with the sensitivity, courtesy and understanding we would wish for ourselves, and recognising that everyone has something to offer. It means thinking “would I be happy if this was happening to me” and rests on a foundation of fundamental decency in our dealings with colleagues and clients alike.  Respect is shown in many ways, from using the preferred name and pronoun a person has, to active listening, and sharing opinions and agreeing or disagreeing without insults or put-downs. </w:t>
      </w:r>
      <w:r w:rsidR="008D10D0">
        <w:rPr>
          <w:rFonts w:eastAsia="Times New Roman" w:cstheme="minorHAnsi"/>
          <w:color w:val="000000" w:themeColor="text1"/>
          <w:lang w:eastAsia="en-AU"/>
        </w:rPr>
        <w:t>This is in all settings where communication occurs: in person and at meetings, by ema</w:t>
      </w:r>
      <w:r>
        <w:rPr>
          <w:rFonts w:eastAsia="Times New Roman" w:cstheme="minorHAnsi"/>
          <w:color w:val="000000" w:themeColor="text1"/>
          <w:lang w:eastAsia="en-AU"/>
        </w:rPr>
        <w:t>il and communication on the YRG</w:t>
      </w:r>
      <w:r w:rsidR="008D10D0">
        <w:rPr>
          <w:rFonts w:eastAsia="Times New Roman" w:cstheme="minorHAnsi"/>
          <w:color w:val="000000" w:themeColor="text1"/>
          <w:lang w:eastAsia="en-AU"/>
        </w:rPr>
        <w:t xml:space="preserve"> webpage.</w:t>
      </w:r>
    </w:p>
    <w:p w:rsidR="0088322A" w:rsidRPr="00B07BAF" w:rsidRDefault="0088322A" w:rsidP="0088322A">
      <w:pPr>
        <w:rPr>
          <w:rFonts w:cstheme="minorHAnsi"/>
          <w:color w:val="000000" w:themeColor="text1"/>
          <w:u w:val="single"/>
        </w:rPr>
      </w:pPr>
    </w:p>
    <w:p w:rsidR="0088322A" w:rsidRPr="00B07BAF" w:rsidRDefault="0088322A" w:rsidP="0088322A">
      <w:pPr>
        <w:rPr>
          <w:rFonts w:cstheme="minorHAnsi"/>
          <w:color w:val="000000" w:themeColor="text1"/>
          <w:u w:val="single"/>
        </w:rPr>
      </w:pPr>
    </w:p>
    <w:p w:rsidR="0088322A" w:rsidRPr="00B07BAF" w:rsidRDefault="0088322A" w:rsidP="0088322A">
      <w:pPr>
        <w:rPr>
          <w:rFonts w:cstheme="minorHAnsi"/>
          <w:color w:val="000000" w:themeColor="text1"/>
          <w:u w:val="single"/>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Problem Solving &amp; Dispute Resolution</w:t>
      </w:r>
    </w:p>
    <w:p w:rsidR="0088322A" w:rsidRPr="00B07BAF" w:rsidRDefault="0088322A" w:rsidP="0088322A">
      <w:pPr>
        <w:spacing w:line="276" w:lineRule="auto"/>
        <w:rPr>
          <w:rFonts w:cstheme="minorHAnsi"/>
          <w:color w:val="000000" w:themeColor="text1"/>
          <w:u w:val="single"/>
        </w:rPr>
      </w:pPr>
      <w:r w:rsidRPr="00B07BAF">
        <w:rPr>
          <w:rFonts w:cstheme="minorHAnsi"/>
          <w:color w:val="000000" w:themeColor="text1"/>
          <w:lang w:eastAsia="en-AU"/>
        </w:rPr>
        <w:t xml:space="preserve">Any complaint, unresolved problem or serious dispute that involves members is to be </w:t>
      </w:r>
      <w:r w:rsidR="00C710F7">
        <w:rPr>
          <w:rFonts w:cstheme="minorHAnsi"/>
          <w:color w:val="000000" w:themeColor="text1"/>
          <w:lang w:eastAsia="en-AU"/>
        </w:rPr>
        <w:t>brought to the Community Awareness</w:t>
      </w:r>
      <w:r w:rsidRPr="00B07BAF">
        <w:rPr>
          <w:rFonts w:cstheme="minorHAnsi"/>
          <w:color w:val="000000" w:themeColor="text1"/>
          <w:lang w:eastAsia="en-AU"/>
        </w:rPr>
        <w:t xml:space="preserve"> Officer (C</w:t>
      </w:r>
      <w:r w:rsidR="00C710F7">
        <w:rPr>
          <w:rFonts w:cstheme="minorHAnsi"/>
          <w:color w:val="000000" w:themeColor="text1"/>
          <w:lang w:eastAsia="en-AU"/>
        </w:rPr>
        <w:t>A</w:t>
      </w:r>
      <w:r w:rsidRPr="00B07BAF">
        <w:rPr>
          <w:rFonts w:cstheme="minorHAnsi"/>
          <w:color w:val="000000" w:themeColor="text1"/>
          <w:lang w:eastAsia="en-AU"/>
        </w:rPr>
        <w:t>O) for resolution</w:t>
      </w:r>
      <w:r w:rsidRPr="00B07BAF">
        <w:rPr>
          <w:rFonts w:cstheme="minorHAnsi"/>
          <w:bCs/>
          <w:i/>
          <w:iCs/>
          <w:color w:val="000000" w:themeColor="text1"/>
          <w:lang w:eastAsia="en-AU"/>
        </w:rPr>
        <w:t xml:space="preserve">.  </w:t>
      </w:r>
      <w:r w:rsidRPr="00B07BAF">
        <w:rPr>
          <w:rFonts w:cstheme="minorHAnsi"/>
          <w:color w:val="000000" w:themeColor="text1"/>
          <w:lang w:eastAsia="en-AU"/>
        </w:rPr>
        <w:t>If appropriate, and with the agreement of all parties, the matter may involve a mediation process.</w:t>
      </w:r>
      <w:r w:rsidRPr="00B07BAF">
        <w:rPr>
          <w:rFonts w:cstheme="minorHAnsi"/>
          <w:color w:val="000000" w:themeColor="text1"/>
        </w:rPr>
        <w:t xml:space="preserve">  A range of mediation options will be made available.</w:t>
      </w: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lang w:val="en"/>
        </w:rPr>
      </w:pPr>
      <w:r w:rsidRPr="00B07BAF">
        <w:rPr>
          <w:rFonts w:cstheme="minorHAnsi"/>
          <w:bCs/>
          <w:color w:val="000000" w:themeColor="text1"/>
          <w:lang w:val="en"/>
        </w:rPr>
        <w:t>headspace</w:t>
      </w:r>
      <w:r w:rsidRPr="00B07BAF">
        <w:rPr>
          <w:rFonts w:cstheme="minorHAnsi"/>
          <w:color w:val="000000" w:themeColor="text1"/>
          <w:lang w:val="en"/>
        </w:rPr>
        <w:t xml:space="preserve"> Devonport </w:t>
      </w:r>
      <w:r w:rsidR="00B17D7E">
        <w:rPr>
          <w:rFonts w:cstheme="minorHAnsi"/>
          <w:color w:val="000000" w:themeColor="text1"/>
          <w:lang w:val="en"/>
        </w:rPr>
        <w:t xml:space="preserve">and headspace Burnie </w:t>
      </w:r>
      <w:r w:rsidRPr="00B07BAF">
        <w:rPr>
          <w:rFonts w:cstheme="minorHAnsi"/>
          <w:color w:val="000000" w:themeColor="text1"/>
          <w:lang w:val="en"/>
        </w:rPr>
        <w:t>reserves the right to exclude any young person if headspace believes the young person has acted inappropriately.  If such steps are taken, the member’s participation with headspace will be reassessed and may mean a predetermined timeframe of exclusion from the group or immediate expulsion.</w:t>
      </w:r>
    </w:p>
    <w:p w:rsidR="0088322A" w:rsidRPr="00B07BAF" w:rsidRDefault="0088322A" w:rsidP="0088322A">
      <w:pPr>
        <w:rPr>
          <w:rFonts w:cstheme="minorHAnsi"/>
          <w:color w:val="000000" w:themeColor="text1"/>
          <w:lang w:val="en"/>
        </w:rPr>
      </w:pPr>
    </w:p>
    <w:p w:rsidR="0088322A" w:rsidRPr="00B07BAF" w:rsidRDefault="00C710F7" w:rsidP="0088322A">
      <w:pPr>
        <w:spacing w:line="276" w:lineRule="auto"/>
        <w:rPr>
          <w:rFonts w:cstheme="minorHAnsi"/>
          <w:color w:val="000000" w:themeColor="text1"/>
        </w:rPr>
      </w:pPr>
      <w:r>
        <w:rPr>
          <w:rFonts w:cstheme="minorHAnsi"/>
          <w:color w:val="000000" w:themeColor="text1"/>
        </w:rPr>
        <w:t xml:space="preserve">Care and Support for YRG </w:t>
      </w:r>
      <w:r w:rsidR="0088322A" w:rsidRPr="00B07BAF">
        <w:rPr>
          <w:rFonts w:cstheme="minorHAnsi"/>
          <w:color w:val="000000" w:themeColor="text1"/>
        </w:rPr>
        <w:t>Members</w:t>
      </w: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headspace promotes early intervention and help-seeking for mental health and drug and alcohol issues.  It is therefore expected, that as a representative of headspace, you acknowledge this and you yourself seek appropriate supports when required.  Therefore, if at any time you feel you need to take a break, seek help or support then headspace will respect this.</w:t>
      </w: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lang w:val="en-US"/>
        </w:rPr>
      </w:pPr>
      <w:r w:rsidRPr="00B07BAF">
        <w:rPr>
          <w:rFonts w:cstheme="minorHAnsi"/>
          <w:color w:val="000000" w:themeColor="text1"/>
          <w:lang w:val="en-US"/>
        </w:rPr>
        <w:t>I have read the information contained in this document and agree to</w:t>
      </w:r>
      <w:r w:rsidR="00C710F7">
        <w:rPr>
          <w:rFonts w:cstheme="minorHAnsi"/>
          <w:color w:val="000000" w:themeColor="text1"/>
          <w:lang w:val="en-US"/>
        </w:rPr>
        <w:t xml:space="preserve"> abide by the YRG</w:t>
      </w:r>
      <w:r w:rsidRPr="00B07BAF">
        <w:rPr>
          <w:rFonts w:cstheme="minorHAnsi"/>
          <w:color w:val="000000" w:themeColor="text1"/>
          <w:lang w:val="en-US"/>
        </w:rPr>
        <w:t xml:space="preserve"> Code of Conduct.</w:t>
      </w: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 xml:space="preserve">Print name: </w:t>
      </w:r>
      <w:r w:rsidRPr="00B07BAF">
        <w:rPr>
          <w:rFonts w:cstheme="minorHAnsi"/>
          <w:color w:val="000000" w:themeColor="text1"/>
        </w:rPr>
        <w:tab/>
      </w:r>
      <w:r w:rsidRPr="00B07BAF">
        <w:rPr>
          <w:rFonts w:cstheme="minorHAnsi"/>
          <w:color w:val="000000" w:themeColor="text1"/>
        </w:rPr>
        <w:tab/>
        <w:t>_________________________________</w:t>
      </w: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 xml:space="preserve">Signature: </w:t>
      </w:r>
      <w:r w:rsidRPr="00B07BAF">
        <w:rPr>
          <w:rFonts w:cstheme="minorHAnsi"/>
          <w:color w:val="000000" w:themeColor="text1"/>
        </w:rPr>
        <w:tab/>
      </w:r>
      <w:r w:rsidRPr="00B07BAF">
        <w:rPr>
          <w:rFonts w:cstheme="minorHAnsi"/>
          <w:color w:val="000000" w:themeColor="text1"/>
        </w:rPr>
        <w:tab/>
        <w:t>_________________________________</w:t>
      </w:r>
    </w:p>
    <w:p w:rsidR="0088322A" w:rsidRPr="00B07BAF" w:rsidRDefault="0088322A" w:rsidP="0088322A">
      <w:pPr>
        <w:spacing w:line="276" w:lineRule="auto"/>
        <w:rPr>
          <w:rFonts w:cstheme="minorHAnsi"/>
          <w:color w:val="000000" w:themeColor="text1"/>
        </w:rPr>
      </w:pPr>
    </w:p>
    <w:p w:rsidR="0088322A" w:rsidRPr="00B07BAF" w:rsidRDefault="0088322A" w:rsidP="0088322A">
      <w:pPr>
        <w:spacing w:line="276" w:lineRule="auto"/>
        <w:rPr>
          <w:rFonts w:cstheme="minorHAnsi"/>
          <w:color w:val="000000" w:themeColor="text1"/>
        </w:rPr>
      </w:pPr>
      <w:r w:rsidRPr="00B07BAF">
        <w:rPr>
          <w:rFonts w:cstheme="minorHAnsi"/>
          <w:color w:val="000000" w:themeColor="text1"/>
        </w:rPr>
        <w:t xml:space="preserve">Date: </w:t>
      </w:r>
      <w:r w:rsidRPr="00B07BAF">
        <w:rPr>
          <w:rFonts w:cstheme="minorHAnsi"/>
          <w:color w:val="000000" w:themeColor="text1"/>
        </w:rPr>
        <w:tab/>
      </w:r>
      <w:r w:rsidRPr="00B07BAF">
        <w:rPr>
          <w:rFonts w:cstheme="minorHAnsi"/>
          <w:color w:val="000000" w:themeColor="text1"/>
        </w:rPr>
        <w:tab/>
      </w:r>
      <w:r w:rsidRPr="00B07BAF">
        <w:rPr>
          <w:rFonts w:cstheme="minorHAnsi"/>
          <w:color w:val="000000" w:themeColor="text1"/>
        </w:rPr>
        <w:tab/>
        <w:t>_________________________________</w:t>
      </w:r>
    </w:p>
    <w:p w:rsidR="0088322A" w:rsidRDefault="0088322A" w:rsidP="0088322A">
      <w:pPr>
        <w:widowControl w:val="0"/>
        <w:autoSpaceDE w:val="0"/>
        <w:autoSpaceDN w:val="0"/>
        <w:adjustRightInd w:val="0"/>
        <w:spacing w:after="0" w:line="240" w:lineRule="auto"/>
        <w:ind w:left="284" w:right="-291"/>
        <w:rPr>
          <w:rFonts w:cstheme="minorHAnsi"/>
          <w:color w:val="000000" w:themeColor="text1"/>
          <w:sz w:val="68"/>
          <w:szCs w:val="68"/>
        </w:rPr>
      </w:pPr>
    </w:p>
    <w:p w:rsidR="00F35110" w:rsidRDefault="00F35110" w:rsidP="0088322A">
      <w:pPr>
        <w:widowControl w:val="0"/>
        <w:autoSpaceDE w:val="0"/>
        <w:autoSpaceDN w:val="0"/>
        <w:adjustRightInd w:val="0"/>
        <w:spacing w:after="0" w:line="240" w:lineRule="auto"/>
        <w:ind w:left="284" w:right="-291"/>
        <w:rPr>
          <w:rFonts w:cstheme="minorHAnsi"/>
          <w:color w:val="000000" w:themeColor="text1"/>
          <w:sz w:val="68"/>
          <w:szCs w:val="68"/>
        </w:rPr>
      </w:pPr>
    </w:p>
    <w:p w:rsidR="00F35110" w:rsidRDefault="00F35110" w:rsidP="0088322A">
      <w:pPr>
        <w:widowControl w:val="0"/>
        <w:autoSpaceDE w:val="0"/>
        <w:autoSpaceDN w:val="0"/>
        <w:adjustRightInd w:val="0"/>
        <w:spacing w:after="0" w:line="240" w:lineRule="auto"/>
        <w:ind w:left="284" w:right="-291"/>
        <w:rPr>
          <w:rFonts w:cstheme="minorHAnsi"/>
          <w:color w:val="000000" w:themeColor="text1"/>
          <w:sz w:val="68"/>
          <w:szCs w:val="68"/>
        </w:rPr>
      </w:pPr>
    </w:p>
    <w:p w:rsidR="00F35110" w:rsidRDefault="00F35110" w:rsidP="008D10D0">
      <w:pPr>
        <w:widowControl w:val="0"/>
        <w:autoSpaceDE w:val="0"/>
        <w:autoSpaceDN w:val="0"/>
        <w:adjustRightInd w:val="0"/>
        <w:spacing w:after="0" w:line="240" w:lineRule="auto"/>
        <w:ind w:right="-291"/>
        <w:rPr>
          <w:rFonts w:cstheme="minorHAnsi"/>
          <w:color w:val="000000" w:themeColor="text1"/>
          <w:sz w:val="68"/>
          <w:szCs w:val="68"/>
        </w:rPr>
      </w:pPr>
    </w:p>
    <w:p w:rsidR="00F35110" w:rsidRDefault="00F35110" w:rsidP="008D10D0">
      <w:pPr>
        <w:widowControl w:val="0"/>
        <w:autoSpaceDE w:val="0"/>
        <w:autoSpaceDN w:val="0"/>
        <w:adjustRightInd w:val="0"/>
        <w:spacing w:after="0" w:line="240" w:lineRule="auto"/>
        <w:ind w:right="-291"/>
        <w:rPr>
          <w:rFonts w:cstheme="minorHAnsi"/>
          <w:color w:val="000000" w:themeColor="text1"/>
          <w:sz w:val="40"/>
          <w:szCs w:val="40"/>
        </w:rPr>
      </w:pPr>
      <w:r>
        <w:rPr>
          <w:rFonts w:cstheme="minorHAnsi"/>
          <w:color w:val="000000" w:themeColor="text1"/>
          <w:sz w:val="40"/>
          <w:szCs w:val="40"/>
        </w:rPr>
        <w:t>Attachment E</w:t>
      </w:r>
    </w:p>
    <w:p w:rsidR="00F35110" w:rsidRPr="00F35110" w:rsidRDefault="00F35110" w:rsidP="0088322A">
      <w:pPr>
        <w:widowControl w:val="0"/>
        <w:autoSpaceDE w:val="0"/>
        <w:autoSpaceDN w:val="0"/>
        <w:adjustRightInd w:val="0"/>
        <w:spacing w:after="0" w:line="240" w:lineRule="auto"/>
        <w:ind w:left="284" w:right="-291"/>
        <w:rPr>
          <w:rFonts w:cstheme="minorHAnsi"/>
          <w:color w:val="000000" w:themeColor="text1"/>
          <w:sz w:val="40"/>
          <w:szCs w:val="40"/>
        </w:rPr>
      </w:pPr>
    </w:p>
    <w:p w:rsidR="00F35110" w:rsidRPr="00F35110" w:rsidRDefault="00C710F7" w:rsidP="00F35110">
      <w:pPr>
        <w:rPr>
          <w:sz w:val="40"/>
          <w:szCs w:val="40"/>
          <w:lang w:val="en-US"/>
        </w:rPr>
      </w:pPr>
      <w:r>
        <w:rPr>
          <w:sz w:val="40"/>
          <w:szCs w:val="40"/>
          <w:lang w:val="en-US"/>
        </w:rPr>
        <w:t>Application for YRG</w:t>
      </w:r>
      <w:r w:rsidR="00F35110" w:rsidRPr="00F35110">
        <w:rPr>
          <w:sz w:val="40"/>
          <w:szCs w:val="40"/>
          <w:lang w:val="en-US"/>
        </w:rPr>
        <w:t xml:space="preserve"> online membership</w:t>
      </w:r>
    </w:p>
    <w:p w:rsidR="00F35110" w:rsidRDefault="00F35110" w:rsidP="00F35110">
      <w:pPr>
        <w:rPr>
          <w:lang w:val="en-US"/>
        </w:rPr>
      </w:pPr>
    </w:p>
    <w:p w:rsidR="00F35110" w:rsidRDefault="00F35110" w:rsidP="00F35110">
      <w:pPr>
        <w:rPr>
          <w:lang w:val="en-US"/>
        </w:rPr>
      </w:pPr>
      <w:r>
        <w:rPr>
          <w:lang w:val="en-US"/>
        </w:rPr>
        <w:t>I (Print Name)_______________________________________________ agree to the following code of conduct and user agreement</w:t>
      </w:r>
      <w:r w:rsidR="00C710F7">
        <w:rPr>
          <w:lang w:val="en-US"/>
        </w:rPr>
        <w:t xml:space="preserve"> for online membership with YRG</w:t>
      </w:r>
      <w:r>
        <w:rPr>
          <w:lang w:val="en-US"/>
        </w:rPr>
        <w:t xml:space="preserve">/Cornerstone Youth Services (cornerstoneyouthservices.com.au). </w:t>
      </w:r>
    </w:p>
    <w:p w:rsidR="00F35110" w:rsidRDefault="00F35110" w:rsidP="00F35110">
      <w:pPr>
        <w:pStyle w:val="ListParagraph"/>
        <w:numPr>
          <w:ilvl w:val="0"/>
          <w:numId w:val="38"/>
        </w:numPr>
        <w:rPr>
          <w:lang w:val="en-US"/>
        </w:rPr>
      </w:pPr>
      <w:r>
        <w:rPr>
          <w:lang w:val="en-US"/>
        </w:rPr>
        <w:t xml:space="preserve">I acknowledge that the forums are not monitored or moderated by Cornerstone Youth Services (CYS). </w:t>
      </w:r>
    </w:p>
    <w:p w:rsidR="00F35110" w:rsidRDefault="00F35110" w:rsidP="00F35110">
      <w:pPr>
        <w:pStyle w:val="ListParagraph"/>
        <w:numPr>
          <w:ilvl w:val="0"/>
          <w:numId w:val="38"/>
        </w:numPr>
        <w:rPr>
          <w:lang w:val="en-US"/>
        </w:rPr>
      </w:pPr>
      <w:r>
        <w:rPr>
          <w:lang w:val="en-US"/>
        </w:rPr>
        <w:t>I am responsible for what I post in the forums and I will not post or participate in bullying, threats, hate speech or other inapprop</w:t>
      </w:r>
      <w:r w:rsidR="00C710F7">
        <w:rPr>
          <w:lang w:val="en-US"/>
        </w:rPr>
        <w:t>riate discussion in the CYS/YRG</w:t>
      </w:r>
      <w:r>
        <w:rPr>
          <w:lang w:val="en-US"/>
        </w:rPr>
        <w:t xml:space="preserve"> forums. </w:t>
      </w:r>
    </w:p>
    <w:p w:rsidR="006352E8" w:rsidRDefault="00C710F7" w:rsidP="00F35110">
      <w:pPr>
        <w:pStyle w:val="ListParagraph"/>
        <w:numPr>
          <w:ilvl w:val="0"/>
          <w:numId w:val="38"/>
        </w:numPr>
        <w:rPr>
          <w:lang w:val="en-US"/>
        </w:rPr>
      </w:pPr>
      <w:r>
        <w:rPr>
          <w:lang w:val="en-US"/>
        </w:rPr>
        <w:t>My conduct in the YRG</w:t>
      </w:r>
      <w:r w:rsidR="006352E8">
        <w:rPr>
          <w:lang w:val="en-US"/>
        </w:rPr>
        <w:t xml:space="preserve"> will be consistent with the </w:t>
      </w:r>
      <w:r>
        <w:rPr>
          <w:lang w:val="en-US"/>
        </w:rPr>
        <w:t>YRG</w:t>
      </w:r>
      <w:r w:rsidR="006352E8">
        <w:rPr>
          <w:lang w:val="en-US"/>
        </w:rPr>
        <w:t xml:space="preserve"> Code of Conduct.</w:t>
      </w:r>
    </w:p>
    <w:p w:rsidR="00F35110" w:rsidRDefault="00F35110" w:rsidP="00F35110">
      <w:pPr>
        <w:pStyle w:val="ListParagraph"/>
        <w:numPr>
          <w:ilvl w:val="0"/>
          <w:numId w:val="38"/>
        </w:numPr>
        <w:rPr>
          <w:lang w:val="en-US"/>
        </w:rPr>
      </w:pPr>
      <w:r>
        <w:rPr>
          <w:lang w:val="en-US"/>
        </w:rPr>
        <w:t xml:space="preserve">If I become aware of any bullying, threats, hate speech or inappropriate use of the forums I will notify Cornerstone Youth Services Immediately. </w:t>
      </w:r>
    </w:p>
    <w:p w:rsidR="00F35110" w:rsidRDefault="00F35110" w:rsidP="00F35110">
      <w:pPr>
        <w:pStyle w:val="ListParagraph"/>
        <w:numPr>
          <w:ilvl w:val="0"/>
          <w:numId w:val="38"/>
        </w:numPr>
        <w:rPr>
          <w:lang w:val="en-US"/>
        </w:rPr>
      </w:pPr>
      <w:r>
        <w:rPr>
          <w:lang w:val="en-US"/>
        </w:rPr>
        <w:t xml:space="preserve">I will not share my login details with any other person, and will ensure I have logged out of my account before allowing others to use my device – especially on shared computers/devices. </w:t>
      </w:r>
    </w:p>
    <w:p w:rsidR="00F35110" w:rsidRDefault="00F35110" w:rsidP="00F35110">
      <w:pPr>
        <w:pStyle w:val="ListParagraph"/>
        <w:numPr>
          <w:ilvl w:val="0"/>
          <w:numId w:val="38"/>
        </w:numPr>
        <w:rPr>
          <w:lang w:val="en-US"/>
        </w:rPr>
      </w:pPr>
      <w:r>
        <w:rPr>
          <w:lang w:val="en-US"/>
        </w:rPr>
        <w:t xml:space="preserve">All information provided on the </w:t>
      </w:r>
      <w:r w:rsidR="00C710F7">
        <w:rPr>
          <w:lang w:val="en-US"/>
        </w:rPr>
        <w:t>YRG</w:t>
      </w:r>
      <w:r>
        <w:rPr>
          <w:lang w:val="en-US"/>
        </w:rPr>
        <w:t xml:space="preserve"> membership platform is private and confidential, and I agree not to share it outside of the group. </w:t>
      </w:r>
    </w:p>
    <w:p w:rsidR="00F35110" w:rsidRDefault="00F35110" w:rsidP="00F35110">
      <w:pPr>
        <w:pStyle w:val="ListParagraph"/>
        <w:numPr>
          <w:ilvl w:val="0"/>
          <w:numId w:val="38"/>
        </w:numPr>
        <w:rPr>
          <w:lang w:val="en-US"/>
        </w:rPr>
      </w:pPr>
      <w:r>
        <w:rPr>
          <w:lang w:val="en-US"/>
        </w:rPr>
        <w:t>In the event of my account being hacked or undermined I will notify Cornerstone Youth Services as soon as possible.</w:t>
      </w:r>
    </w:p>
    <w:p w:rsidR="00F35110" w:rsidRPr="00F211B1" w:rsidRDefault="00F35110" w:rsidP="00F35110">
      <w:pPr>
        <w:pStyle w:val="ListParagraph"/>
        <w:numPr>
          <w:ilvl w:val="0"/>
          <w:numId w:val="38"/>
        </w:numPr>
        <w:rPr>
          <w:lang w:val="en-US"/>
        </w:rPr>
      </w:pPr>
      <w:r>
        <w:rPr>
          <w:lang w:val="en-US"/>
        </w:rPr>
        <w:t xml:space="preserve">Failure to comply with this agreement can result in my account being suspended or permanently deleted. </w:t>
      </w:r>
    </w:p>
    <w:p w:rsidR="00F35110" w:rsidRDefault="00F35110" w:rsidP="00F35110">
      <w:pPr>
        <w:pStyle w:val="ListParagraph"/>
        <w:numPr>
          <w:ilvl w:val="0"/>
          <w:numId w:val="38"/>
        </w:numPr>
        <w:rPr>
          <w:lang w:val="en-US"/>
        </w:rPr>
      </w:pPr>
      <w:r>
        <w:rPr>
          <w:lang w:val="en-US"/>
        </w:rPr>
        <w:t xml:space="preserve">I understand that it is impossible to guarantee against hacking and the illegal exploitation of data. I agree that while Cornerstone Youth Services take reasonable steps to ensure the safety of my data, in the event of illegal hacking or data breaches I will not hold Cornerstone Youth Services responsible for any of my data stored on the website being hacked, exploited or otherwise accessed. </w:t>
      </w:r>
    </w:p>
    <w:p w:rsidR="00F35110" w:rsidRDefault="00F35110" w:rsidP="00F35110">
      <w:pPr>
        <w:rPr>
          <w:lang w:val="en-US"/>
        </w:rPr>
      </w:pPr>
    </w:p>
    <w:p w:rsidR="00F35110" w:rsidRDefault="00F35110" w:rsidP="00F35110">
      <w:pPr>
        <w:rPr>
          <w:lang w:val="en-US"/>
        </w:rPr>
      </w:pPr>
    </w:p>
    <w:p w:rsidR="00F35110" w:rsidRDefault="00F35110" w:rsidP="00F35110">
      <w:pPr>
        <w:rPr>
          <w:lang w:val="en-US"/>
        </w:rPr>
      </w:pPr>
    </w:p>
    <w:p w:rsidR="00F35110" w:rsidRDefault="00F35110" w:rsidP="00F35110">
      <w:pPr>
        <w:rPr>
          <w:lang w:val="en-US"/>
        </w:rPr>
      </w:pPr>
      <w:r>
        <w:rPr>
          <w:lang w:val="en-US"/>
        </w:rPr>
        <w:t>Name: _____________________________________________________</w:t>
      </w:r>
    </w:p>
    <w:p w:rsidR="00F35110" w:rsidRDefault="00F35110" w:rsidP="00F35110">
      <w:pPr>
        <w:rPr>
          <w:lang w:val="en-US"/>
        </w:rPr>
      </w:pPr>
      <w:r>
        <w:rPr>
          <w:lang w:val="en-US"/>
        </w:rPr>
        <w:br/>
        <w:t>Email: _____________________________________________________</w:t>
      </w:r>
    </w:p>
    <w:p w:rsidR="00F35110" w:rsidRDefault="00F35110" w:rsidP="00F35110">
      <w:pPr>
        <w:rPr>
          <w:lang w:val="en-US"/>
        </w:rPr>
      </w:pPr>
      <w:r>
        <w:rPr>
          <w:lang w:val="en-US"/>
        </w:rPr>
        <w:br/>
        <w:t>Signature: __________________________________________________</w:t>
      </w:r>
    </w:p>
    <w:p w:rsidR="00555D73" w:rsidRPr="008D10D0" w:rsidRDefault="00F35110" w:rsidP="0088322A">
      <w:pPr>
        <w:rPr>
          <w:lang w:val="en-US"/>
        </w:rPr>
      </w:pPr>
      <w:r>
        <w:rPr>
          <w:lang w:val="en-US"/>
        </w:rPr>
        <w:br/>
        <w:t>Date: ____/_____/___________</w:t>
      </w:r>
    </w:p>
    <w:sectPr w:rsidR="00555D73" w:rsidRPr="008D10D0" w:rsidSect="00044629">
      <w:headerReference w:type="default" r:id="rId21"/>
      <w:footerReference w:type="default" r:id="rId22"/>
      <w:headerReference w:type="first" r:id="rId23"/>
      <w:footerReference w:type="first" r:id="rId24"/>
      <w:pgSz w:w="11900" w:h="16820" w:code="9"/>
      <w:pgMar w:top="1134" w:right="113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BAE" w:rsidRDefault="00FD4BAE" w:rsidP="00CE628B">
      <w:r>
        <w:separator/>
      </w:r>
    </w:p>
  </w:endnote>
  <w:endnote w:type="continuationSeparator" w:id="0">
    <w:p w:rsidR="00FD4BAE" w:rsidRDefault="00FD4BAE" w:rsidP="00CE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BAE" w:rsidRPr="003903A8" w:rsidRDefault="00FD4BAE" w:rsidP="00096825">
    <w:pPr>
      <w:pStyle w:val="Footer"/>
      <w:spacing w:before="240"/>
      <w:rPr>
        <w:color w:val="616A74" w:themeColor="background2"/>
      </w:rPr>
    </w:pPr>
    <w:r w:rsidRPr="003903A8">
      <w:rPr>
        <w:color w:val="616A74" w:themeColor="background2"/>
      </w:rPr>
      <w:t xml:space="preserve">Page </w:t>
    </w:r>
    <w:r w:rsidRPr="003903A8">
      <w:rPr>
        <w:color w:val="616A74" w:themeColor="background2"/>
      </w:rPr>
      <w:fldChar w:fldCharType="begin"/>
    </w:r>
    <w:r w:rsidRPr="003903A8">
      <w:rPr>
        <w:color w:val="616A74" w:themeColor="background2"/>
      </w:rPr>
      <w:instrText xml:space="preserve"> PAGE   \* MERGEFORMAT </w:instrText>
    </w:r>
    <w:r w:rsidRPr="003903A8">
      <w:rPr>
        <w:color w:val="616A74" w:themeColor="background2"/>
      </w:rPr>
      <w:fldChar w:fldCharType="separate"/>
    </w:r>
    <w:r w:rsidR="00DD6FEB">
      <w:rPr>
        <w:noProof/>
        <w:color w:val="616A74" w:themeColor="background2"/>
      </w:rPr>
      <w:t>27</w:t>
    </w:r>
    <w:r w:rsidRPr="003903A8">
      <w:rPr>
        <w:color w:val="616A74" w:themeColor="background2"/>
      </w:rPr>
      <w:fldChar w:fldCharType="end"/>
    </w:r>
    <w:bookmarkStart w:id="6" w:name="Heading2"/>
    <w:bookmarkEnd w:id="6"/>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BAE" w:rsidRDefault="00FD4BAE" w:rsidP="00096825">
    <w:pPr>
      <w:pStyle w:val="FundingStatement"/>
    </w:pPr>
    <w:r w:rsidRPr="00B90F59">
      <w:rPr>
        <w:noProof/>
        <w:lang w:eastAsia="en-AU"/>
      </w:rPr>
      <mc:AlternateContent>
        <mc:Choice Requires="wps">
          <w:drawing>
            <wp:anchor distT="0" distB="0" distL="114300" distR="114300" simplePos="0" relativeHeight="251661312" behindDoc="0" locked="0" layoutInCell="1" allowOverlap="1" wp14:anchorId="415BD02F" wp14:editId="587B17BD">
              <wp:simplePos x="0" y="0"/>
              <wp:positionH relativeFrom="column">
                <wp:posOffset>-722778</wp:posOffset>
              </wp:positionH>
              <wp:positionV relativeFrom="paragraph">
                <wp:posOffset>-1439811</wp:posOffset>
              </wp:positionV>
              <wp:extent cx="4075858" cy="3778076"/>
              <wp:effectExtent l="0" t="0" r="1270" b="0"/>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5858" cy="3778076"/>
                      </a:xfrm>
                      <a:custGeom>
                        <a:avLst/>
                        <a:gdLst>
                          <a:gd name="T0" fmla="*/ 8973 w 10831"/>
                          <a:gd name="T1" fmla="*/ 10039 h 10040"/>
                          <a:gd name="T2" fmla="*/ 5252 w 10831"/>
                          <a:gd name="T3" fmla="*/ 7711 h 10040"/>
                          <a:gd name="T4" fmla="*/ 2266 w 10831"/>
                          <a:gd name="T5" fmla="*/ 5163 h 10040"/>
                          <a:gd name="T6" fmla="*/ 14 w 10831"/>
                          <a:gd name="T7" fmla="*/ 3115 h 10040"/>
                          <a:gd name="T8" fmla="*/ 0 w 10831"/>
                          <a:gd name="T9" fmla="*/ 3073 h 10040"/>
                          <a:gd name="T10" fmla="*/ 0 w 10831"/>
                          <a:gd name="T11" fmla="*/ 3038 h 10040"/>
                          <a:gd name="T12" fmla="*/ 42 w 10831"/>
                          <a:gd name="T13" fmla="*/ 2966 h 10040"/>
                          <a:gd name="T14" fmla="*/ 3528 w 10831"/>
                          <a:gd name="T15" fmla="*/ 42 h 10040"/>
                          <a:gd name="T16" fmla="*/ 3700 w 10831"/>
                          <a:gd name="T17" fmla="*/ 62 h 10040"/>
                          <a:gd name="T18" fmla="*/ 5384 w 10831"/>
                          <a:gd name="T19" fmla="*/ 1383 h 10040"/>
                          <a:gd name="T20" fmla="*/ 8595 w 10831"/>
                          <a:gd name="T21" fmla="*/ 4137 h 10040"/>
                          <a:gd name="T22" fmla="*/ 10742 w 10831"/>
                          <a:gd name="T23" fmla="*/ 6249 h 10040"/>
                          <a:gd name="T24" fmla="*/ 10802 w 10831"/>
                          <a:gd name="T25" fmla="*/ 6407 h 10040"/>
                          <a:gd name="T26" fmla="*/ 9188 w 10831"/>
                          <a:gd name="T27" fmla="*/ 9971 h 10040"/>
                          <a:gd name="T28" fmla="*/ 9104 w 10831"/>
                          <a:gd name="T29" fmla="*/ 10039 h 10040"/>
                          <a:gd name="T30" fmla="*/ 8973 w 10831"/>
                          <a:gd name="T31" fmla="*/ 10039 h 10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831" h="10040">
                            <a:moveTo>
                              <a:pt x="8973" y="10039"/>
                            </a:moveTo>
                            <a:cubicBezTo>
                              <a:pt x="7735" y="9977"/>
                              <a:pt x="5880" y="8833"/>
                              <a:pt x="5252" y="7711"/>
                            </a:cubicBezTo>
                            <a:cubicBezTo>
                              <a:pt x="4896" y="7076"/>
                              <a:pt x="4230" y="6026"/>
                              <a:pt x="2266" y="5163"/>
                            </a:cubicBezTo>
                            <a:cubicBezTo>
                              <a:pt x="1132" y="4667"/>
                              <a:pt x="466" y="3959"/>
                              <a:pt x="14" y="3115"/>
                            </a:cubicBezTo>
                            <a:cubicBezTo>
                              <a:pt x="7" y="3101"/>
                              <a:pt x="2" y="3087"/>
                              <a:pt x="0" y="3073"/>
                            </a:cubicBezTo>
                            <a:lnTo>
                              <a:pt x="0" y="3038"/>
                            </a:lnTo>
                            <a:cubicBezTo>
                              <a:pt x="4" y="3011"/>
                              <a:pt x="18" y="2985"/>
                              <a:pt x="42" y="2966"/>
                            </a:cubicBezTo>
                            <a:lnTo>
                              <a:pt x="3528" y="42"/>
                            </a:lnTo>
                            <a:cubicBezTo>
                              <a:pt x="3581" y="0"/>
                              <a:pt x="3657" y="8"/>
                              <a:pt x="3700" y="62"/>
                            </a:cubicBezTo>
                            <a:cubicBezTo>
                              <a:pt x="3914" y="341"/>
                              <a:pt x="4572" y="1123"/>
                              <a:pt x="5384" y="1383"/>
                            </a:cubicBezTo>
                            <a:cubicBezTo>
                              <a:pt x="7331" y="2006"/>
                              <a:pt x="7909" y="3070"/>
                              <a:pt x="8595" y="4137"/>
                            </a:cubicBezTo>
                            <a:cubicBezTo>
                              <a:pt x="9532" y="5592"/>
                              <a:pt x="10438" y="6108"/>
                              <a:pt x="10742" y="6249"/>
                            </a:cubicBezTo>
                            <a:cubicBezTo>
                              <a:pt x="10802" y="6277"/>
                              <a:pt x="10830" y="6348"/>
                              <a:pt x="10802" y="6407"/>
                            </a:cubicBezTo>
                            <a:lnTo>
                              <a:pt x="9188" y="9971"/>
                            </a:lnTo>
                            <a:cubicBezTo>
                              <a:pt x="9172" y="10006"/>
                              <a:pt x="9141" y="10031"/>
                              <a:pt x="9104" y="10039"/>
                            </a:cubicBezTo>
                            <a:lnTo>
                              <a:pt x="8973" y="10039"/>
                            </a:lnTo>
                          </a:path>
                        </a:pathLst>
                      </a:custGeom>
                      <a:solidFill>
                        <a:schemeClr val="accent3"/>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21945903" id="Freeform 5" o:spid="_x0000_s1026" style="position:absolute;margin-left:-56.9pt;margin-top:-113.35pt;width:320.95pt;height:29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31,1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" path="m8973,10039c7735,9977,5880,8833,5252,7711,4896,7076,4230,6026,2266,5163,1132,4667,466,3959,14,3115,7,3101,2,3087,,3073r,-35c4,3011,18,2985,42,2966l3528,42c3581,,3657,8,3700,62v214,279,872,1061,1684,1321c7331,2006,7909,3070,8595,4137v937,1455,1843,1971,2147,2112c10802,6277,10830,6348,10802,6407l9188,9971v-16,35,-47,60,-84,68l8973,10039e" fillcolor="#88dbdf [3206]" stroked="f">
              <v:path o:connecttype="custom" o:connectlocs="3376666,3777700;1976402,2901668;852728,1942849;5268,1172182;0,1156377;0,1143207;15805,1116113;1327636,15805;1392362,23331;2026075,520426;3234420,1556763;4042366,2351514;4064945,2410969;3457574,3752111;3425964,3777700;3376666,3777700" o:connectangles="0,0,0,0,0,0,0,0,0,0,0,0,0,0,0,0"/>
            </v:shape>
          </w:pict>
        </mc:Fallback>
      </mc:AlternateContent>
    </w:r>
    <w:r w:rsidRPr="00B90F59">
      <w:t>headspace</w:t>
    </w:r>
    <w:r w:rsidRPr="0072216B">
      <w:t xml:space="preserve"> </w:t>
    </w:r>
    <w:r w:rsidRPr="00096825">
      <w:t>National Youth Mental Health Foundation is funded by the Australian Government Department of Health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BAE" w:rsidRDefault="00FD4BAE" w:rsidP="00CE628B">
      <w:r>
        <w:separator/>
      </w:r>
    </w:p>
  </w:footnote>
  <w:footnote w:type="continuationSeparator" w:id="0">
    <w:p w:rsidR="00FD4BAE" w:rsidRDefault="00FD4BAE" w:rsidP="00CE6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BAE" w:rsidRPr="002313B6" w:rsidRDefault="00FD4BAE" w:rsidP="00D37468">
    <w:pPr>
      <w:pStyle w:val="Header"/>
      <w:tabs>
        <w:tab w:val="left" w:pos="8760"/>
      </w:tabs>
      <w:jc w:val="center"/>
      <w:rPr>
        <w:b w:val="0"/>
        <w:sz w:val="20"/>
        <w:szCs w:val="20"/>
      </w:rPr>
    </w:pPr>
    <w:r>
      <w:rPr>
        <w:b w:val="0"/>
        <w:sz w:val="20"/>
        <w:szCs w:val="20"/>
      </w:rPr>
      <w:t xml:space="preserve">YRG (Youth Reference Group)                                                                                 </w:t>
    </w:r>
    <w:r>
      <w:rPr>
        <w:noProof/>
        <w:lang w:eastAsia="en-AU"/>
      </w:rPr>
      <w:drawing>
        <wp:inline distT="0" distB="0" distL="0" distR="0">
          <wp:extent cx="795867" cy="44767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space logo in shape - Burnie.png"/>
                  <pic:cNvPicPr/>
                </pic:nvPicPr>
                <pic:blipFill>
                  <a:blip r:embed="rId1">
                    <a:extLst>
                      <a:ext uri="{28A0092B-C50C-407E-A947-70E740481C1C}">
                        <a14:useLocalDpi xmlns:a14="http://schemas.microsoft.com/office/drawing/2010/main" val="0"/>
                      </a:ext>
                    </a:extLst>
                  </a:blip>
                  <a:stretch>
                    <a:fillRect/>
                  </a:stretch>
                </pic:blipFill>
                <pic:spPr>
                  <a:xfrm>
                    <a:off x="0" y="0"/>
                    <a:ext cx="796987" cy="448305"/>
                  </a:xfrm>
                  <a:prstGeom prst="rect">
                    <a:avLst/>
                  </a:prstGeom>
                </pic:spPr>
              </pic:pic>
            </a:graphicData>
          </a:graphic>
        </wp:inline>
      </w:drawing>
    </w:r>
    <w:r w:rsidRPr="00D37468">
      <w:rPr>
        <w:noProof/>
        <w:lang w:eastAsia="en-AU"/>
      </w:rPr>
      <w:t xml:space="preserve"> </w:t>
    </w:r>
    <w:r>
      <w:rPr>
        <w:b w:val="0"/>
        <w:noProof/>
        <w:sz w:val="20"/>
        <w:szCs w:val="20"/>
        <w:lang w:eastAsia="en-AU"/>
      </w:rPr>
      <w:drawing>
        <wp:inline distT="0" distB="0" distL="0" distR="0">
          <wp:extent cx="590471" cy="48447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space logo in shape - Devonport.jpg"/>
                  <pic:cNvPicPr/>
                </pic:nvPicPr>
                <pic:blipFill>
                  <a:blip r:embed="rId2">
                    <a:extLst>
                      <a:ext uri="{28A0092B-C50C-407E-A947-70E740481C1C}">
                        <a14:useLocalDpi xmlns:a14="http://schemas.microsoft.com/office/drawing/2010/main" val="0"/>
                      </a:ext>
                    </a:extLst>
                  </a:blip>
                  <a:stretch>
                    <a:fillRect/>
                  </a:stretch>
                </pic:blipFill>
                <pic:spPr>
                  <a:xfrm>
                    <a:off x="0" y="0"/>
                    <a:ext cx="597520" cy="490261"/>
                  </a:xfrm>
                  <a:prstGeom prst="rect">
                    <a:avLst/>
                  </a:prstGeom>
                </pic:spPr>
              </pic:pic>
            </a:graphicData>
          </a:graphic>
        </wp:inline>
      </w:drawing>
    </w:r>
    <w:r>
      <w:rPr>
        <w:b w:val="0"/>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BAE" w:rsidRPr="00471BBA" w:rsidRDefault="00FD4BAE" w:rsidP="00CE628B">
    <w:pPr>
      <w:pStyle w:val="Header"/>
    </w:pPr>
    <w:r w:rsidRPr="00CD70B5">
      <w:rPr>
        <w:noProof/>
        <w:lang w:eastAsia="en-AU"/>
      </w:rPr>
      <mc:AlternateContent>
        <mc:Choice Requires="wps">
          <w:drawing>
            <wp:anchor distT="0" distB="0" distL="114300" distR="114300" simplePos="0" relativeHeight="251663360" behindDoc="0" locked="1" layoutInCell="1" allowOverlap="1" wp14:anchorId="68CEFD3A" wp14:editId="67D59AB8">
              <wp:simplePos x="0" y="0"/>
              <wp:positionH relativeFrom="page">
                <wp:posOffset>5419090</wp:posOffset>
              </wp:positionH>
              <wp:positionV relativeFrom="page">
                <wp:posOffset>551180</wp:posOffset>
              </wp:positionV>
              <wp:extent cx="1573530" cy="352425"/>
              <wp:effectExtent l="0" t="0" r="1270" b="3175"/>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352425"/>
                      </a:xfrm>
                      <a:custGeom>
                        <a:avLst/>
                        <a:gdLst>
                          <a:gd name="T0" fmla="*/ 657 w 3507"/>
                          <a:gd name="T1" fmla="*/ 427 h 786"/>
                          <a:gd name="T2" fmla="*/ 463 w 3507"/>
                          <a:gd name="T3" fmla="*/ 593 h 786"/>
                          <a:gd name="T4" fmla="*/ 274 w 3507"/>
                          <a:gd name="T5" fmla="*/ 416 h 786"/>
                          <a:gd name="T6" fmla="*/ 285 w 3507"/>
                          <a:gd name="T7" fmla="*/ 194 h 786"/>
                          <a:gd name="T8" fmla="*/ 135 w 3507"/>
                          <a:gd name="T9" fmla="*/ 299 h 786"/>
                          <a:gd name="T10" fmla="*/ 372 w 3507"/>
                          <a:gd name="T11" fmla="*/ 746 h 786"/>
                          <a:gd name="T12" fmla="*/ 85 w 3507"/>
                          <a:gd name="T13" fmla="*/ 641 h 786"/>
                          <a:gd name="T14" fmla="*/ 370 w 3507"/>
                          <a:gd name="T15" fmla="*/ 503 h 786"/>
                          <a:gd name="T16" fmla="*/ 175 w 3507"/>
                          <a:gd name="T17" fmla="*/ 503 h 786"/>
                          <a:gd name="T18" fmla="*/ 316 w 3507"/>
                          <a:gd name="T19" fmla="*/ 633 h 786"/>
                          <a:gd name="T20" fmla="*/ 0 w 3507"/>
                          <a:gd name="T21" fmla="*/ 662 h 786"/>
                          <a:gd name="T22" fmla="*/ 87 w 3507"/>
                          <a:gd name="T23" fmla="*/ 259 h 786"/>
                          <a:gd name="T24" fmla="*/ 327 w 3507"/>
                          <a:gd name="T25" fmla="*/ 285 h 786"/>
                          <a:gd name="T26" fmla="*/ 519 w 3507"/>
                          <a:gd name="T27" fmla="*/ 444 h 786"/>
                          <a:gd name="T28" fmla="*/ 621 w 3507"/>
                          <a:gd name="T29" fmla="*/ 641 h 786"/>
                          <a:gd name="T30" fmla="*/ 615 w 3507"/>
                          <a:gd name="T31" fmla="*/ 402 h 786"/>
                          <a:gd name="T32" fmla="*/ 451 w 3507"/>
                          <a:gd name="T33" fmla="*/ 118 h 786"/>
                          <a:gd name="T34" fmla="*/ 615 w 3507"/>
                          <a:gd name="T35" fmla="*/ 316 h 786"/>
                          <a:gd name="T36" fmla="*/ 474 w 3507"/>
                          <a:gd name="T37" fmla="*/ 265 h 786"/>
                          <a:gd name="T38" fmla="*/ 649 w 3507"/>
                          <a:gd name="T39" fmla="*/ 144 h 786"/>
                          <a:gd name="T40" fmla="*/ 372 w 3507"/>
                          <a:gd name="T41" fmla="*/ 48 h 786"/>
                          <a:gd name="T42" fmla="*/ 1027 w 3507"/>
                          <a:gd name="T43" fmla="*/ 746 h 786"/>
                          <a:gd name="T44" fmla="*/ 1131 w 3507"/>
                          <a:gd name="T45" fmla="*/ 737 h 786"/>
                          <a:gd name="T46" fmla="*/ 1177 w 3507"/>
                          <a:gd name="T47" fmla="*/ 675 h 786"/>
                          <a:gd name="T48" fmla="*/ 1210 w 3507"/>
                          <a:gd name="T49" fmla="*/ 684 h 786"/>
                          <a:gd name="T50" fmla="*/ 1298 w 3507"/>
                          <a:gd name="T51" fmla="*/ 684 h 786"/>
                          <a:gd name="T52" fmla="*/ 1298 w 3507"/>
                          <a:gd name="T53" fmla="*/ 684 h 786"/>
                          <a:gd name="T54" fmla="*/ 1411 w 3507"/>
                          <a:gd name="T55" fmla="*/ 734 h 786"/>
                          <a:gd name="T56" fmla="*/ 1577 w 3507"/>
                          <a:gd name="T57" fmla="*/ 647 h 786"/>
                          <a:gd name="T58" fmla="*/ 1617 w 3507"/>
                          <a:gd name="T59" fmla="*/ 734 h 786"/>
                          <a:gd name="T60" fmla="*/ 1667 w 3507"/>
                          <a:gd name="T61" fmla="*/ 720 h 786"/>
                          <a:gd name="T62" fmla="*/ 1788 w 3507"/>
                          <a:gd name="T63" fmla="*/ 650 h 786"/>
                          <a:gd name="T64" fmla="*/ 1785 w 3507"/>
                          <a:gd name="T65" fmla="*/ 689 h 786"/>
                          <a:gd name="T66" fmla="*/ 2013 w 3507"/>
                          <a:gd name="T67" fmla="*/ 743 h 786"/>
                          <a:gd name="T68" fmla="*/ 2090 w 3507"/>
                          <a:gd name="T69" fmla="*/ 734 h 786"/>
                          <a:gd name="T70" fmla="*/ 2140 w 3507"/>
                          <a:gd name="T71" fmla="*/ 672 h 786"/>
                          <a:gd name="T72" fmla="*/ 2171 w 3507"/>
                          <a:gd name="T73" fmla="*/ 684 h 786"/>
                          <a:gd name="T74" fmla="*/ 2296 w 3507"/>
                          <a:gd name="T75" fmla="*/ 737 h 786"/>
                          <a:gd name="T76" fmla="*/ 2301 w 3507"/>
                          <a:gd name="T77" fmla="*/ 650 h 786"/>
                          <a:gd name="T78" fmla="*/ 2454 w 3507"/>
                          <a:gd name="T79" fmla="*/ 740 h 786"/>
                          <a:gd name="T80" fmla="*/ 2533 w 3507"/>
                          <a:gd name="T81" fmla="*/ 712 h 786"/>
                          <a:gd name="T82" fmla="*/ 2603 w 3507"/>
                          <a:gd name="T83" fmla="*/ 672 h 786"/>
                          <a:gd name="T84" fmla="*/ 2671 w 3507"/>
                          <a:gd name="T85" fmla="*/ 653 h 786"/>
                          <a:gd name="T86" fmla="*/ 2750 w 3507"/>
                          <a:gd name="T87" fmla="*/ 703 h 786"/>
                          <a:gd name="T88" fmla="*/ 2645 w 3507"/>
                          <a:gd name="T89" fmla="*/ 740 h 786"/>
                          <a:gd name="T90" fmla="*/ 2832 w 3507"/>
                          <a:gd name="T91" fmla="*/ 746 h 786"/>
                          <a:gd name="T92" fmla="*/ 2953 w 3507"/>
                          <a:gd name="T93" fmla="*/ 684 h 786"/>
                          <a:gd name="T94" fmla="*/ 3086 w 3507"/>
                          <a:gd name="T95" fmla="*/ 751 h 786"/>
                          <a:gd name="T96" fmla="*/ 3159 w 3507"/>
                          <a:gd name="T97" fmla="*/ 743 h 786"/>
                          <a:gd name="T98" fmla="*/ 3249 w 3507"/>
                          <a:gd name="T99" fmla="*/ 751 h 786"/>
                          <a:gd name="T100" fmla="*/ 3266 w 3507"/>
                          <a:gd name="T101" fmla="*/ 684 h 786"/>
                          <a:gd name="T102" fmla="*/ 3275 w 3507"/>
                          <a:gd name="T103" fmla="*/ 692 h 786"/>
                          <a:gd name="T104" fmla="*/ 3388 w 3507"/>
                          <a:gd name="T105" fmla="*/ 672 h 786"/>
                          <a:gd name="T106" fmla="*/ 3435 w 3507"/>
                          <a:gd name="T107" fmla="*/ 751 h 786"/>
                          <a:gd name="T108" fmla="*/ 1222 w 3507"/>
                          <a:gd name="T109" fmla="*/ 416 h 786"/>
                          <a:gd name="T110" fmla="*/ 1490 w 3507"/>
                          <a:gd name="T111" fmla="*/ 338 h 786"/>
                          <a:gd name="T112" fmla="*/ 1819 w 3507"/>
                          <a:gd name="T113" fmla="*/ 214 h 786"/>
                          <a:gd name="T114" fmla="*/ 2121 w 3507"/>
                          <a:gd name="T115" fmla="*/ 79 h 786"/>
                          <a:gd name="T116" fmla="*/ 2366 w 3507"/>
                          <a:gd name="T117" fmla="*/ 372 h 786"/>
                          <a:gd name="T118" fmla="*/ 2383 w 3507"/>
                          <a:gd name="T119" fmla="*/ 206 h 786"/>
                          <a:gd name="T120" fmla="*/ 2967 w 3507"/>
                          <a:gd name="T121" fmla="*/ 214 h 786"/>
                          <a:gd name="T122" fmla="*/ 3187 w 3507"/>
                          <a:gd name="T123" fmla="*/ 378 h 786"/>
                          <a:gd name="T124" fmla="*/ 3368 w 3507"/>
                          <a:gd name="T125" fmla="*/ 464 h 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507" h="786">
                            <a:moveTo>
                              <a:pt x="698" y="0"/>
                            </a:moveTo>
                            <a:cubicBezTo>
                              <a:pt x="726" y="3"/>
                              <a:pt x="740" y="6"/>
                              <a:pt x="742" y="6"/>
                            </a:cubicBezTo>
                            <a:lnTo>
                              <a:pt x="739" y="6"/>
                            </a:lnTo>
                            <a:cubicBezTo>
                              <a:pt x="759" y="6"/>
                              <a:pt x="773" y="23"/>
                              <a:pt x="773" y="39"/>
                            </a:cubicBezTo>
                            <a:lnTo>
                              <a:pt x="773" y="37"/>
                            </a:lnTo>
                            <a:cubicBezTo>
                              <a:pt x="773" y="42"/>
                              <a:pt x="784" y="116"/>
                              <a:pt x="784" y="206"/>
                            </a:cubicBezTo>
                            <a:cubicBezTo>
                              <a:pt x="784" y="296"/>
                              <a:pt x="773" y="372"/>
                              <a:pt x="773" y="375"/>
                            </a:cubicBezTo>
                            <a:lnTo>
                              <a:pt x="773" y="372"/>
                            </a:lnTo>
                            <a:cubicBezTo>
                              <a:pt x="773" y="392"/>
                              <a:pt x="756" y="405"/>
                              <a:pt x="739" y="405"/>
                            </a:cubicBezTo>
                            <a:lnTo>
                              <a:pt x="736" y="405"/>
                            </a:lnTo>
                            <a:cubicBezTo>
                              <a:pt x="706" y="402"/>
                              <a:pt x="703" y="399"/>
                              <a:pt x="646" y="396"/>
                            </a:cubicBezTo>
                            <a:lnTo>
                              <a:pt x="646" y="402"/>
                            </a:lnTo>
                            <a:lnTo>
                              <a:pt x="646" y="405"/>
                            </a:lnTo>
                            <a:cubicBezTo>
                              <a:pt x="646" y="413"/>
                              <a:pt x="649" y="416"/>
                              <a:pt x="652" y="422"/>
                            </a:cubicBezTo>
                            <a:lnTo>
                              <a:pt x="657" y="427"/>
                            </a:lnTo>
                            <a:cubicBezTo>
                              <a:pt x="660" y="433"/>
                              <a:pt x="666" y="444"/>
                              <a:pt x="669" y="455"/>
                            </a:cubicBezTo>
                            <a:lnTo>
                              <a:pt x="669" y="458"/>
                            </a:lnTo>
                            <a:cubicBezTo>
                              <a:pt x="677" y="464"/>
                              <a:pt x="683" y="472"/>
                              <a:pt x="686" y="484"/>
                            </a:cubicBezTo>
                            <a:lnTo>
                              <a:pt x="688" y="498"/>
                            </a:lnTo>
                            <a:lnTo>
                              <a:pt x="694" y="523"/>
                            </a:lnTo>
                            <a:cubicBezTo>
                              <a:pt x="697" y="529"/>
                              <a:pt x="697" y="531"/>
                              <a:pt x="697" y="537"/>
                            </a:cubicBezTo>
                            <a:cubicBezTo>
                              <a:pt x="697" y="554"/>
                              <a:pt x="691" y="560"/>
                              <a:pt x="686" y="562"/>
                            </a:cubicBezTo>
                            <a:cubicBezTo>
                              <a:pt x="686" y="571"/>
                              <a:pt x="686" y="577"/>
                              <a:pt x="683" y="588"/>
                            </a:cubicBezTo>
                            <a:lnTo>
                              <a:pt x="683" y="593"/>
                            </a:lnTo>
                            <a:cubicBezTo>
                              <a:pt x="683" y="602"/>
                              <a:pt x="674" y="636"/>
                              <a:pt x="666" y="650"/>
                            </a:cubicBezTo>
                            <a:cubicBezTo>
                              <a:pt x="660" y="658"/>
                              <a:pt x="649" y="669"/>
                              <a:pt x="635" y="678"/>
                            </a:cubicBezTo>
                            <a:cubicBezTo>
                              <a:pt x="621" y="684"/>
                              <a:pt x="595" y="695"/>
                              <a:pt x="573" y="695"/>
                            </a:cubicBezTo>
                            <a:cubicBezTo>
                              <a:pt x="547" y="695"/>
                              <a:pt x="522" y="684"/>
                              <a:pt x="511" y="678"/>
                            </a:cubicBezTo>
                            <a:cubicBezTo>
                              <a:pt x="497" y="669"/>
                              <a:pt x="485" y="658"/>
                              <a:pt x="480" y="650"/>
                            </a:cubicBezTo>
                            <a:cubicBezTo>
                              <a:pt x="471" y="636"/>
                              <a:pt x="466" y="605"/>
                              <a:pt x="463" y="593"/>
                            </a:cubicBezTo>
                            <a:lnTo>
                              <a:pt x="463" y="591"/>
                            </a:lnTo>
                            <a:cubicBezTo>
                              <a:pt x="460" y="579"/>
                              <a:pt x="460" y="577"/>
                              <a:pt x="460" y="565"/>
                            </a:cubicBezTo>
                            <a:cubicBezTo>
                              <a:pt x="454" y="562"/>
                              <a:pt x="449" y="557"/>
                              <a:pt x="449" y="540"/>
                            </a:cubicBezTo>
                            <a:cubicBezTo>
                              <a:pt x="449" y="537"/>
                              <a:pt x="451" y="531"/>
                              <a:pt x="451" y="526"/>
                            </a:cubicBezTo>
                            <a:lnTo>
                              <a:pt x="460" y="495"/>
                            </a:lnTo>
                            <a:lnTo>
                              <a:pt x="463" y="481"/>
                            </a:lnTo>
                            <a:cubicBezTo>
                              <a:pt x="463" y="469"/>
                              <a:pt x="468" y="458"/>
                              <a:pt x="480" y="455"/>
                            </a:cubicBezTo>
                            <a:lnTo>
                              <a:pt x="480" y="453"/>
                            </a:lnTo>
                            <a:cubicBezTo>
                              <a:pt x="482" y="441"/>
                              <a:pt x="485" y="430"/>
                              <a:pt x="491" y="424"/>
                            </a:cubicBezTo>
                            <a:lnTo>
                              <a:pt x="497" y="419"/>
                            </a:lnTo>
                            <a:cubicBezTo>
                              <a:pt x="499" y="413"/>
                              <a:pt x="502" y="413"/>
                              <a:pt x="502" y="402"/>
                            </a:cubicBezTo>
                            <a:lnTo>
                              <a:pt x="502" y="399"/>
                            </a:lnTo>
                            <a:lnTo>
                              <a:pt x="502" y="393"/>
                            </a:lnTo>
                            <a:cubicBezTo>
                              <a:pt x="443" y="396"/>
                              <a:pt x="429" y="401"/>
                              <a:pt x="392" y="405"/>
                            </a:cubicBezTo>
                            <a:cubicBezTo>
                              <a:pt x="389" y="405"/>
                              <a:pt x="339" y="413"/>
                              <a:pt x="274" y="416"/>
                            </a:cubicBezTo>
                            <a:lnTo>
                              <a:pt x="268" y="416"/>
                            </a:lnTo>
                            <a:cubicBezTo>
                              <a:pt x="254" y="413"/>
                              <a:pt x="245" y="396"/>
                              <a:pt x="245" y="378"/>
                            </a:cubicBezTo>
                            <a:lnTo>
                              <a:pt x="245" y="375"/>
                            </a:lnTo>
                            <a:cubicBezTo>
                              <a:pt x="248" y="355"/>
                              <a:pt x="251" y="347"/>
                              <a:pt x="260" y="338"/>
                            </a:cubicBezTo>
                            <a:lnTo>
                              <a:pt x="262" y="332"/>
                            </a:lnTo>
                            <a:cubicBezTo>
                              <a:pt x="265" y="330"/>
                              <a:pt x="268" y="318"/>
                              <a:pt x="271" y="313"/>
                            </a:cubicBezTo>
                            <a:cubicBezTo>
                              <a:pt x="274" y="301"/>
                              <a:pt x="276" y="296"/>
                              <a:pt x="282" y="293"/>
                            </a:cubicBezTo>
                            <a:cubicBezTo>
                              <a:pt x="284" y="292"/>
                              <a:pt x="285" y="290"/>
                              <a:pt x="288" y="290"/>
                            </a:cubicBezTo>
                            <a:lnTo>
                              <a:pt x="299" y="251"/>
                            </a:lnTo>
                            <a:lnTo>
                              <a:pt x="299" y="245"/>
                            </a:lnTo>
                            <a:cubicBezTo>
                              <a:pt x="293" y="242"/>
                              <a:pt x="288" y="237"/>
                              <a:pt x="288" y="228"/>
                            </a:cubicBezTo>
                            <a:lnTo>
                              <a:pt x="288" y="225"/>
                            </a:lnTo>
                            <a:lnTo>
                              <a:pt x="288" y="220"/>
                            </a:lnTo>
                            <a:cubicBezTo>
                              <a:pt x="288" y="211"/>
                              <a:pt x="288" y="208"/>
                              <a:pt x="285" y="197"/>
                            </a:cubicBezTo>
                            <a:lnTo>
                              <a:pt x="285" y="194"/>
                            </a:lnTo>
                            <a:cubicBezTo>
                              <a:pt x="282" y="180"/>
                              <a:pt x="276" y="158"/>
                              <a:pt x="274" y="155"/>
                            </a:cubicBezTo>
                            <a:cubicBezTo>
                              <a:pt x="271" y="149"/>
                              <a:pt x="262" y="141"/>
                              <a:pt x="254" y="135"/>
                            </a:cubicBezTo>
                            <a:cubicBezTo>
                              <a:pt x="245" y="132"/>
                              <a:pt x="226" y="124"/>
                              <a:pt x="209" y="124"/>
                            </a:cubicBezTo>
                            <a:cubicBezTo>
                              <a:pt x="192" y="124"/>
                              <a:pt x="172" y="129"/>
                              <a:pt x="164" y="135"/>
                            </a:cubicBezTo>
                            <a:cubicBezTo>
                              <a:pt x="155" y="140"/>
                              <a:pt x="150" y="149"/>
                              <a:pt x="144" y="155"/>
                            </a:cubicBezTo>
                            <a:cubicBezTo>
                              <a:pt x="141" y="158"/>
                              <a:pt x="135" y="177"/>
                              <a:pt x="133" y="197"/>
                            </a:cubicBezTo>
                            <a:lnTo>
                              <a:pt x="133" y="200"/>
                            </a:lnTo>
                            <a:cubicBezTo>
                              <a:pt x="130" y="211"/>
                              <a:pt x="130" y="214"/>
                              <a:pt x="130" y="223"/>
                            </a:cubicBezTo>
                            <a:lnTo>
                              <a:pt x="130" y="228"/>
                            </a:lnTo>
                            <a:lnTo>
                              <a:pt x="130" y="231"/>
                            </a:lnTo>
                            <a:cubicBezTo>
                              <a:pt x="130" y="239"/>
                              <a:pt x="124" y="245"/>
                              <a:pt x="118" y="248"/>
                            </a:cubicBezTo>
                            <a:lnTo>
                              <a:pt x="118" y="254"/>
                            </a:lnTo>
                            <a:lnTo>
                              <a:pt x="127" y="279"/>
                            </a:lnTo>
                            <a:lnTo>
                              <a:pt x="130" y="296"/>
                            </a:lnTo>
                            <a:cubicBezTo>
                              <a:pt x="133" y="299"/>
                              <a:pt x="133" y="298"/>
                              <a:pt x="135" y="299"/>
                            </a:cubicBezTo>
                            <a:cubicBezTo>
                              <a:pt x="141" y="301"/>
                              <a:pt x="144" y="307"/>
                              <a:pt x="147" y="318"/>
                            </a:cubicBezTo>
                            <a:cubicBezTo>
                              <a:pt x="150" y="324"/>
                              <a:pt x="152" y="335"/>
                              <a:pt x="155" y="338"/>
                            </a:cubicBezTo>
                            <a:lnTo>
                              <a:pt x="158" y="344"/>
                            </a:lnTo>
                            <a:cubicBezTo>
                              <a:pt x="166" y="352"/>
                              <a:pt x="172" y="361"/>
                              <a:pt x="172" y="380"/>
                            </a:cubicBezTo>
                            <a:lnTo>
                              <a:pt x="172" y="383"/>
                            </a:lnTo>
                            <a:cubicBezTo>
                              <a:pt x="172" y="402"/>
                              <a:pt x="164" y="419"/>
                              <a:pt x="150" y="422"/>
                            </a:cubicBezTo>
                            <a:lnTo>
                              <a:pt x="144" y="422"/>
                            </a:lnTo>
                            <a:cubicBezTo>
                              <a:pt x="90" y="419"/>
                              <a:pt x="56" y="413"/>
                              <a:pt x="45" y="413"/>
                            </a:cubicBezTo>
                            <a:lnTo>
                              <a:pt x="45" y="416"/>
                            </a:lnTo>
                            <a:cubicBezTo>
                              <a:pt x="45" y="419"/>
                              <a:pt x="34" y="492"/>
                              <a:pt x="34" y="579"/>
                            </a:cubicBezTo>
                            <a:cubicBezTo>
                              <a:pt x="34" y="667"/>
                              <a:pt x="41" y="688"/>
                              <a:pt x="45" y="743"/>
                            </a:cubicBezTo>
                            <a:lnTo>
                              <a:pt x="45" y="746"/>
                            </a:lnTo>
                            <a:lnTo>
                              <a:pt x="48" y="746"/>
                            </a:lnTo>
                            <a:cubicBezTo>
                              <a:pt x="51" y="746"/>
                              <a:pt x="104" y="757"/>
                              <a:pt x="209" y="757"/>
                            </a:cubicBezTo>
                            <a:cubicBezTo>
                              <a:pt x="310" y="757"/>
                              <a:pt x="318" y="750"/>
                              <a:pt x="372" y="746"/>
                            </a:cubicBezTo>
                            <a:lnTo>
                              <a:pt x="375" y="746"/>
                            </a:lnTo>
                            <a:cubicBezTo>
                              <a:pt x="375" y="734"/>
                              <a:pt x="370" y="700"/>
                              <a:pt x="367" y="653"/>
                            </a:cubicBezTo>
                            <a:lnTo>
                              <a:pt x="358" y="653"/>
                            </a:lnTo>
                            <a:cubicBezTo>
                              <a:pt x="350" y="653"/>
                              <a:pt x="347" y="655"/>
                              <a:pt x="341" y="658"/>
                            </a:cubicBezTo>
                            <a:lnTo>
                              <a:pt x="336" y="664"/>
                            </a:lnTo>
                            <a:cubicBezTo>
                              <a:pt x="330" y="667"/>
                              <a:pt x="319" y="672"/>
                              <a:pt x="308" y="675"/>
                            </a:cubicBezTo>
                            <a:lnTo>
                              <a:pt x="305" y="675"/>
                            </a:lnTo>
                            <a:cubicBezTo>
                              <a:pt x="299" y="686"/>
                              <a:pt x="288" y="692"/>
                              <a:pt x="279" y="695"/>
                            </a:cubicBezTo>
                            <a:lnTo>
                              <a:pt x="265" y="698"/>
                            </a:lnTo>
                            <a:lnTo>
                              <a:pt x="240" y="703"/>
                            </a:lnTo>
                            <a:cubicBezTo>
                              <a:pt x="214" y="709"/>
                              <a:pt x="203" y="698"/>
                              <a:pt x="200" y="692"/>
                            </a:cubicBezTo>
                            <a:cubicBezTo>
                              <a:pt x="192" y="692"/>
                              <a:pt x="186" y="692"/>
                              <a:pt x="175" y="689"/>
                            </a:cubicBezTo>
                            <a:lnTo>
                              <a:pt x="169" y="689"/>
                            </a:lnTo>
                            <a:cubicBezTo>
                              <a:pt x="161" y="689"/>
                              <a:pt x="127" y="681"/>
                              <a:pt x="113" y="672"/>
                            </a:cubicBezTo>
                            <a:cubicBezTo>
                              <a:pt x="104" y="667"/>
                              <a:pt x="93" y="655"/>
                              <a:pt x="85" y="641"/>
                            </a:cubicBezTo>
                            <a:cubicBezTo>
                              <a:pt x="79" y="627"/>
                              <a:pt x="68" y="602"/>
                              <a:pt x="68" y="579"/>
                            </a:cubicBezTo>
                            <a:cubicBezTo>
                              <a:pt x="68" y="554"/>
                              <a:pt x="79" y="529"/>
                              <a:pt x="85" y="517"/>
                            </a:cubicBezTo>
                            <a:cubicBezTo>
                              <a:pt x="93" y="503"/>
                              <a:pt x="104" y="492"/>
                              <a:pt x="113" y="486"/>
                            </a:cubicBezTo>
                            <a:cubicBezTo>
                              <a:pt x="127" y="478"/>
                              <a:pt x="158" y="472"/>
                              <a:pt x="169" y="469"/>
                            </a:cubicBezTo>
                            <a:lnTo>
                              <a:pt x="175" y="469"/>
                            </a:lnTo>
                            <a:cubicBezTo>
                              <a:pt x="186" y="467"/>
                              <a:pt x="189" y="467"/>
                              <a:pt x="200" y="467"/>
                            </a:cubicBezTo>
                            <a:cubicBezTo>
                              <a:pt x="203" y="458"/>
                              <a:pt x="214" y="450"/>
                              <a:pt x="240" y="455"/>
                            </a:cubicBezTo>
                            <a:lnTo>
                              <a:pt x="265" y="461"/>
                            </a:lnTo>
                            <a:lnTo>
                              <a:pt x="279" y="464"/>
                            </a:lnTo>
                            <a:cubicBezTo>
                              <a:pt x="291" y="467"/>
                              <a:pt x="302" y="472"/>
                              <a:pt x="305" y="484"/>
                            </a:cubicBezTo>
                            <a:lnTo>
                              <a:pt x="308" y="484"/>
                            </a:lnTo>
                            <a:cubicBezTo>
                              <a:pt x="319" y="486"/>
                              <a:pt x="330" y="489"/>
                              <a:pt x="336" y="495"/>
                            </a:cubicBezTo>
                            <a:lnTo>
                              <a:pt x="341" y="500"/>
                            </a:lnTo>
                            <a:cubicBezTo>
                              <a:pt x="347" y="503"/>
                              <a:pt x="347" y="506"/>
                              <a:pt x="358" y="506"/>
                            </a:cubicBezTo>
                            <a:cubicBezTo>
                              <a:pt x="364" y="506"/>
                              <a:pt x="366" y="504"/>
                              <a:pt x="370" y="503"/>
                            </a:cubicBezTo>
                            <a:cubicBezTo>
                              <a:pt x="372" y="498"/>
                              <a:pt x="380" y="496"/>
                              <a:pt x="389" y="498"/>
                            </a:cubicBezTo>
                            <a:cubicBezTo>
                              <a:pt x="397" y="501"/>
                              <a:pt x="401" y="512"/>
                              <a:pt x="398" y="520"/>
                            </a:cubicBezTo>
                            <a:cubicBezTo>
                              <a:pt x="389" y="534"/>
                              <a:pt x="375" y="540"/>
                              <a:pt x="355" y="540"/>
                            </a:cubicBezTo>
                            <a:cubicBezTo>
                              <a:pt x="336" y="537"/>
                              <a:pt x="327" y="534"/>
                              <a:pt x="319" y="526"/>
                            </a:cubicBezTo>
                            <a:lnTo>
                              <a:pt x="313" y="523"/>
                            </a:lnTo>
                            <a:cubicBezTo>
                              <a:pt x="310" y="520"/>
                              <a:pt x="299" y="517"/>
                              <a:pt x="293" y="515"/>
                            </a:cubicBezTo>
                            <a:cubicBezTo>
                              <a:pt x="282" y="512"/>
                              <a:pt x="276" y="509"/>
                              <a:pt x="274" y="503"/>
                            </a:cubicBezTo>
                            <a:cubicBezTo>
                              <a:pt x="273" y="502"/>
                              <a:pt x="271" y="500"/>
                              <a:pt x="271" y="498"/>
                            </a:cubicBezTo>
                            <a:lnTo>
                              <a:pt x="231" y="486"/>
                            </a:lnTo>
                            <a:lnTo>
                              <a:pt x="226" y="486"/>
                            </a:lnTo>
                            <a:lnTo>
                              <a:pt x="226" y="489"/>
                            </a:lnTo>
                            <a:cubicBezTo>
                              <a:pt x="223" y="495"/>
                              <a:pt x="217" y="500"/>
                              <a:pt x="209" y="500"/>
                            </a:cubicBezTo>
                            <a:lnTo>
                              <a:pt x="203" y="500"/>
                            </a:lnTo>
                            <a:cubicBezTo>
                              <a:pt x="195" y="500"/>
                              <a:pt x="192" y="500"/>
                              <a:pt x="181" y="503"/>
                            </a:cubicBezTo>
                            <a:lnTo>
                              <a:pt x="175" y="503"/>
                            </a:lnTo>
                            <a:cubicBezTo>
                              <a:pt x="161" y="506"/>
                              <a:pt x="141" y="512"/>
                              <a:pt x="135" y="515"/>
                            </a:cubicBezTo>
                            <a:cubicBezTo>
                              <a:pt x="130" y="517"/>
                              <a:pt x="124" y="526"/>
                              <a:pt x="118" y="534"/>
                            </a:cubicBezTo>
                            <a:cubicBezTo>
                              <a:pt x="116" y="543"/>
                              <a:pt x="107" y="562"/>
                              <a:pt x="107" y="579"/>
                            </a:cubicBezTo>
                            <a:cubicBezTo>
                              <a:pt x="107" y="596"/>
                              <a:pt x="113" y="616"/>
                              <a:pt x="118" y="624"/>
                            </a:cubicBezTo>
                            <a:cubicBezTo>
                              <a:pt x="121" y="633"/>
                              <a:pt x="130" y="641"/>
                              <a:pt x="135" y="644"/>
                            </a:cubicBezTo>
                            <a:cubicBezTo>
                              <a:pt x="138" y="647"/>
                              <a:pt x="158" y="653"/>
                              <a:pt x="175" y="655"/>
                            </a:cubicBezTo>
                            <a:lnTo>
                              <a:pt x="181" y="655"/>
                            </a:lnTo>
                            <a:cubicBezTo>
                              <a:pt x="192" y="658"/>
                              <a:pt x="195" y="658"/>
                              <a:pt x="203" y="658"/>
                            </a:cubicBezTo>
                            <a:lnTo>
                              <a:pt x="209" y="658"/>
                            </a:lnTo>
                            <a:cubicBezTo>
                              <a:pt x="220" y="658"/>
                              <a:pt x="226" y="664"/>
                              <a:pt x="229" y="669"/>
                            </a:cubicBezTo>
                            <a:lnTo>
                              <a:pt x="234" y="669"/>
                            </a:lnTo>
                            <a:lnTo>
                              <a:pt x="274" y="658"/>
                            </a:lnTo>
                            <a:cubicBezTo>
                              <a:pt x="276" y="655"/>
                              <a:pt x="275" y="655"/>
                              <a:pt x="276" y="653"/>
                            </a:cubicBezTo>
                            <a:cubicBezTo>
                              <a:pt x="279" y="647"/>
                              <a:pt x="285" y="644"/>
                              <a:pt x="296" y="641"/>
                            </a:cubicBezTo>
                            <a:cubicBezTo>
                              <a:pt x="302" y="639"/>
                              <a:pt x="313" y="636"/>
                              <a:pt x="316" y="633"/>
                            </a:cubicBezTo>
                            <a:lnTo>
                              <a:pt x="322" y="630"/>
                            </a:lnTo>
                            <a:cubicBezTo>
                              <a:pt x="330" y="622"/>
                              <a:pt x="339" y="616"/>
                              <a:pt x="358" y="616"/>
                            </a:cubicBezTo>
                            <a:cubicBezTo>
                              <a:pt x="375" y="616"/>
                              <a:pt x="392" y="622"/>
                              <a:pt x="398" y="633"/>
                            </a:cubicBezTo>
                            <a:cubicBezTo>
                              <a:pt x="401" y="636"/>
                              <a:pt x="401" y="639"/>
                              <a:pt x="401" y="641"/>
                            </a:cubicBezTo>
                            <a:cubicBezTo>
                              <a:pt x="403" y="700"/>
                              <a:pt x="406" y="707"/>
                              <a:pt x="409" y="740"/>
                            </a:cubicBezTo>
                            <a:lnTo>
                              <a:pt x="409" y="743"/>
                            </a:lnTo>
                            <a:cubicBezTo>
                              <a:pt x="409" y="762"/>
                              <a:pt x="392" y="777"/>
                              <a:pt x="375" y="777"/>
                            </a:cubicBezTo>
                            <a:lnTo>
                              <a:pt x="378" y="777"/>
                            </a:lnTo>
                            <a:cubicBezTo>
                              <a:pt x="376" y="777"/>
                              <a:pt x="349" y="782"/>
                              <a:pt x="300" y="785"/>
                            </a:cubicBezTo>
                            <a:lnTo>
                              <a:pt x="114" y="785"/>
                            </a:lnTo>
                            <a:cubicBezTo>
                              <a:pt x="66" y="782"/>
                              <a:pt x="41" y="777"/>
                              <a:pt x="39" y="777"/>
                            </a:cubicBezTo>
                            <a:lnTo>
                              <a:pt x="42" y="777"/>
                            </a:lnTo>
                            <a:cubicBezTo>
                              <a:pt x="23" y="777"/>
                              <a:pt x="8" y="760"/>
                              <a:pt x="8" y="743"/>
                            </a:cubicBezTo>
                            <a:lnTo>
                              <a:pt x="8" y="746"/>
                            </a:lnTo>
                            <a:cubicBezTo>
                              <a:pt x="8" y="742"/>
                              <a:pt x="3" y="710"/>
                              <a:pt x="0" y="662"/>
                            </a:cubicBezTo>
                            <a:lnTo>
                              <a:pt x="0" y="492"/>
                            </a:lnTo>
                            <a:cubicBezTo>
                              <a:pt x="3" y="443"/>
                              <a:pt x="8" y="409"/>
                              <a:pt x="8" y="407"/>
                            </a:cubicBezTo>
                            <a:lnTo>
                              <a:pt x="8" y="410"/>
                            </a:lnTo>
                            <a:cubicBezTo>
                              <a:pt x="8" y="392"/>
                              <a:pt x="25" y="378"/>
                              <a:pt x="42" y="378"/>
                            </a:cubicBezTo>
                            <a:lnTo>
                              <a:pt x="45" y="378"/>
                            </a:lnTo>
                            <a:cubicBezTo>
                              <a:pt x="75" y="380"/>
                              <a:pt x="79" y="383"/>
                              <a:pt x="135" y="386"/>
                            </a:cubicBezTo>
                            <a:lnTo>
                              <a:pt x="135" y="380"/>
                            </a:lnTo>
                            <a:lnTo>
                              <a:pt x="135" y="378"/>
                            </a:lnTo>
                            <a:cubicBezTo>
                              <a:pt x="135" y="369"/>
                              <a:pt x="135" y="366"/>
                              <a:pt x="130" y="361"/>
                            </a:cubicBezTo>
                            <a:lnTo>
                              <a:pt x="124" y="355"/>
                            </a:lnTo>
                            <a:cubicBezTo>
                              <a:pt x="121" y="349"/>
                              <a:pt x="116" y="338"/>
                              <a:pt x="113" y="327"/>
                            </a:cubicBezTo>
                            <a:lnTo>
                              <a:pt x="113" y="324"/>
                            </a:lnTo>
                            <a:cubicBezTo>
                              <a:pt x="104" y="318"/>
                              <a:pt x="99" y="310"/>
                              <a:pt x="96" y="299"/>
                            </a:cubicBezTo>
                            <a:lnTo>
                              <a:pt x="93" y="285"/>
                            </a:lnTo>
                            <a:lnTo>
                              <a:pt x="87" y="259"/>
                            </a:lnTo>
                            <a:cubicBezTo>
                              <a:pt x="85" y="254"/>
                              <a:pt x="85" y="248"/>
                              <a:pt x="85" y="245"/>
                            </a:cubicBezTo>
                            <a:cubicBezTo>
                              <a:pt x="85" y="228"/>
                              <a:pt x="90" y="223"/>
                              <a:pt x="96" y="220"/>
                            </a:cubicBezTo>
                            <a:cubicBezTo>
                              <a:pt x="96" y="208"/>
                              <a:pt x="99" y="206"/>
                              <a:pt x="99" y="194"/>
                            </a:cubicBezTo>
                            <a:lnTo>
                              <a:pt x="99" y="192"/>
                            </a:lnTo>
                            <a:cubicBezTo>
                              <a:pt x="99" y="180"/>
                              <a:pt x="107" y="149"/>
                              <a:pt x="116" y="135"/>
                            </a:cubicBezTo>
                            <a:cubicBezTo>
                              <a:pt x="121" y="127"/>
                              <a:pt x="133" y="116"/>
                              <a:pt x="147" y="107"/>
                            </a:cubicBezTo>
                            <a:cubicBezTo>
                              <a:pt x="161" y="101"/>
                              <a:pt x="186" y="90"/>
                              <a:pt x="209" y="90"/>
                            </a:cubicBezTo>
                            <a:cubicBezTo>
                              <a:pt x="234" y="90"/>
                              <a:pt x="260" y="101"/>
                              <a:pt x="274" y="107"/>
                            </a:cubicBezTo>
                            <a:cubicBezTo>
                              <a:pt x="288" y="116"/>
                              <a:pt x="299" y="127"/>
                              <a:pt x="305" y="135"/>
                            </a:cubicBezTo>
                            <a:cubicBezTo>
                              <a:pt x="313" y="149"/>
                              <a:pt x="322" y="183"/>
                              <a:pt x="322" y="192"/>
                            </a:cubicBezTo>
                            <a:lnTo>
                              <a:pt x="322" y="194"/>
                            </a:lnTo>
                            <a:cubicBezTo>
                              <a:pt x="324" y="206"/>
                              <a:pt x="324" y="208"/>
                              <a:pt x="324" y="220"/>
                            </a:cubicBezTo>
                            <a:cubicBezTo>
                              <a:pt x="330" y="223"/>
                              <a:pt x="336" y="231"/>
                              <a:pt x="336" y="245"/>
                            </a:cubicBezTo>
                            <a:cubicBezTo>
                              <a:pt x="336" y="248"/>
                              <a:pt x="333" y="254"/>
                              <a:pt x="333" y="259"/>
                            </a:cubicBezTo>
                            <a:lnTo>
                              <a:pt x="327" y="285"/>
                            </a:lnTo>
                            <a:lnTo>
                              <a:pt x="324" y="296"/>
                            </a:lnTo>
                            <a:cubicBezTo>
                              <a:pt x="322" y="307"/>
                              <a:pt x="316" y="318"/>
                              <a:pt x="305" y="321"/>
                            </a:cubicBezTo>
                            <a:lnTo>
                              <a:pt x="305" y="324"/>
                            </a:lnTo>
                            <a:cubicBezTo>
                              <a:pt x="302" y="335"/>
                              <a:pt x="299" y="347"/>
                              <a:pt x="293" y="352"/>
                            </a:cubicBezTo>
                            <a:lnTo>
                              <a:pt x="288" y="358"/>
                            </a:lnTo>
                            <a:cubicBezTo>
                              <a:pt x="285" y="363"/>
                              <a:pt x="282" y="363"/>
                              <a:pt x="282" y="375"/>
                            </a:cubicBezTo>
                            <a:lnTo>
                              <a:pt x="282" y="378"/>
                            </a:lnTo>
                            <a:lnTo>
                              <a:pt x="282" y="383"/>
                            </a:lnTo>
                            <a:cubicBezTo>
                              <a:pt x="341" y="380"/>
                              <a:pt x="353" y="375"/>
                              <a:pt x="389" y="372"/>
                            </a:cubicBezTo>
                            <a:cubicBezTo>
                              <a:pt x="429" y="368"/>
                              <a:pt x="443" y="363"/>
                              <a:pt x="508" y="361"/>
                            </a:cubicBezTo>
                            <a:lnTo>
                              <a:pt x="513" y="361"/>
                            </a:lnTo>
                            <a:cubicBezTo>
                              <a:pt x="528" y="363"/>
                              <a:pt x="536" y="380"/>
                              <a:pt x="536" y="399"/>
                            </a:cubicBezTo>
                            <a:lnTo>
                              <a:pt x="536" y="402"/>
                            </a:lnTo>
                            <a:cubicBezTo>
                              <a:pt x="533" y="422"/>
                              <a:pt x="530" y="430"/>
                              <a:pt x="522" y="438"/>
                            </a:cubicBezTo>
                            <a:lnTo>
                              <a:pt x="519" y="444"/>
                            </a:lnTo>
                            <a:cubicBezTo>
                              <a:pt x="516" y="447"/>
                              <a:pt x="513" y="458"/>
                              <a:pt x="511" y="464"/>
                            </a:cubicBezTo>
                            <a:cubicBezTo>
                              <a:pt x="508" y="475"/>
                              <a:pt x="505" y="481"/>
                              <a:pt x="499" y="484"/>
                            </a:cubicBezTo>
                            <a:cubicBezTo>
                              <a:pt x="497" y="485"/>
                              <a:pt x="497" y="486"/>
                              <a:pt x="494" y="486"/>
                            </a:cubicBezTo>
                            <a:lnTo>
                              <a:pt x="482" y="526"/>
                            </a:lnTo>
                            <a:lnTo>
                              <a:pt x="482" y="531"/>
                            </a:lnTo>
                            <a:lnTo>
                              <a:pt x="485" y="531"/>
                            </a:lnTo>
                            <a:cubicBezTo>
                              <a:pt x="491" y="534"/>
                              <a:pt x="497" y="540"/>
                              <a:pt x="497" y="548"/>
                            </a:cubicBezTo>
                            <a:lnTo>
                              <a:pt x="497" y="551"/>
                            </a:lnTo>
                            <a:lnTo>
                              <a:pt x="497" y="557"/>
                            </a:lnTo>
                            <a:cubicBezTo>
                              <a:pt x="497" y="568"/>
                              <a:pt x="497" y="571"/>
                              <a:pt x="499" y="582"/>
                            </a:cubicBezTo>
                            <a:lnTo>
                              <a:pt x="499" y="585"/>
                            </a:lnTo>
                            <a:cubicBezTo>
                              <a:pt x="502" y="599"/>
                              <a:pt x="508" y="619"/>
                              <a:pt x="511" y="624"/>
                            </a:cubicBezTo>
                            <a:cubicBezTo>
                              <a:pt x="513" y="630"/>
                              <a:pt x="522" y="636"/>
                              <a:pt x="530" y="641"/>
                            </a:cubicBezTo>
                            <a:cubicBezTo>
                              <a:pt x="539" y="644"/>
                              <a:pt x="559" y="653"/>
                              <a:pt x="576" y="653"/>
                            </a:cubicBezTo>
                            <a:cubicBezTo>
                              <a:pt x="592" y="653"/>
                              <a:pt x="612" y="647"/>
                              <a:pt x="621" y="641"/>
                            </a:cubicBezTo>
                            <a:cubicBezTo>
                              <a:pt x="629" y="639"/>
                              <a:pt x="638" y="630"/>
                              <a:pt x="640" y="624"/>
                            </a:cubicBezTo>
                            <a:cubicBezTo>
                              <a:pt x="643" y="622"/>
                              <a:pt x="649" y="602"/>
                              <a:pt x="652" y="585"/>
                            </a:cubicBezTo>
                            <a:lnTo>
                              <a:pt x="652" y="579"/>
                            </a:lnTo>
                            <a:cubicBezTo>
                              <a:pt x="655" y="568"/>
                              <a:pt x="655" y="565"/>
                              <a:pt x="655" y="557"/>
                            </a:cubicBezTo>
                            <a:lnTo>
                              <a:pt x="655" y="551"/>
                            </a:lnTo>
                            <a:lnTo>
                              <a:pt x="655" y="548"/>
                            </a:lnTo>
                            <a:cubicBezTo>
                              <a:pt x="655" y="540"/>
                              <a:pt x="660" y="534"/>
                              <a:pt x="666" y="531"/>
                            </a:cubicBezTo>
                            <a:lnTo>
                              <a:pt x="666" y="526"/>
                            </a:lnTo>
                            <a:lnTo>
                              <a:pt x="660" y="503"/>
                            </a:lnTo>
                            <a:lnTo>
                              <a:pt x="657" y="486"/>
                            </a:lnTo>
                            <a:cubicBezTo>
                              <a:pt x="655" y="484"/>
                              <a:pt x="653" y="485"/>
                              <a:pt x="652" y="484"/>
                            </a:cubicBezTo>
                            <a:cubicBezTo>
                              <a:pt x="646" y="481"/>
                              <a:pt x="643" y="475"/>
                              <a:pt x="640" y="464"/>
                            </a:cubicBezTo>
                            <a:cubicBezTo>
                              <a:pt x="638" y="458"/>
                              <a:pt x="635" y="447"/>
                              <a:pt x="632" y="444"/>
                            </a:cubicBezTo>
                            <a:lnTo>
                              <a:pt x="629" y="438"/>
                            </a:lnTo>
                            <a:cubicBezTo>
                              <a:pt x="621" y="430"/>
                              <a:pt x="615" y="422"/>
                              <a:pt x="615" y="402"/>
                            </a:cubicBezTo>
                            <a:cubicBezTo>
                              <a:pt x="615" y="380"/>
                              <a:pt x="624" y="366"/>
                              <a:pt x="638" y="361"/>
                            </a:cubicBezTo>
                            <a:lnTo>
                              <a:pt x="643" y="361"/>
                            </a:lnTo>
                            <a:cubicBezTo>
                              <a:pt x="697" y="363"/>
                              <a:pt x="731" y="369"/>
                              <a:pt x="742" y="369"/>
                            </a:cubicBezTo>
                            <a:lnTo>
                              <a:pt x="742" y="366"/>
                            </a:lnTo>
                            <a:cubicBezTo>
                              <a:pt x="742" y="363"/>
                              <a:pt x="753" y="290"/>
                              <a:pt x="753" y="203"/>
                            </a:cubicBezTo>
                            <a:cubicBezTo>
                              <a:pt x="753" y="116"/>
                              <a:pt x="745" y="94"/>
                              <a:pt x="742" y="39"/>
                            </a:cubicBezTo>
                            <a:lnTo>
                              <a:pt x="742" y="37"/>
                            </a:lnTo>
                            <a:lnTo>
                              <a:pt x="739" y="37"/>
                            </a:lnTo>
                            <a:cubicBezTo>
                              <a:pt x="736" y="37"/>
                              <a:pt x="683" y="25"/>
                              <a:pt x="578" y="25"/>
                            </a:cubicBezTo>
                            <a:cubicBezTo>
                              <a:pt x="477" y="25"/>
                              <a:pt x="469" y="33"/>
                              <a:pt x="415" y="37"/>
                            </a:cubicBezTo>
                            <a:lnTo>
                              <a:pt x="412" y="37"/>
                            </a:lnTo>
                            <a:cubicBezTo>
                              <a:pt x="412" y="48"/>
                              <a:pt x="418" y="82"/>
                              <a:pt x="420" y="130"/>
                            </a:cubicBezTo>
                            <a:lnTo>
                              <a:pt x="429" y="130"/>
                            </a:lnTo>
                            <a:cubicBezTo>
                              <a:pt x="437" y="130"/>
                              <a:pt x="440" y="130"/>
                              <a:pt x="446" y="124"/>
                            </a:cubicBezTo>
                            <a:lnTo>
                              <a:pt x="451" y="118"/>
                            </a:lnTo>
                            <a:cubicBezTo>
                              <a:pt x="457" y="116"/>
                              <a:pt x="468" y="110"/>
                              <a:pt x="480" y="107"/>
                            </a:cubicBezTo>
                            <a:lnTo>
                              <a:pt x="482" y="107"/>
                            </a:lnTo>
                            <a:cubicBezTo>
                              <a:pt x="488" y="99"/>
                              <a:pt x="497" y="93"/>
                              <a:pt x="508" y="90"/>
                            </a:cubicBezTo>
                            <a:lnTo>
                              <a:pt x="522" y="87"/>
                            </a:lnTo>
                            <a:lnTo>
                              <a:pt x="547" y="82"/>
                            </a:lnTo>
                            <a:cubicBezTo>
                              <a:pt x="573" y="76"/>
                              <a:pt x="584" y="87"/>
                              <a:pt x="587" y="93"/>
                            </a:cubicBezTo>
                            <a:cubicBezTo>
                              <a:pt x="595" y="93"/>
                              <a:pt x="601" y="93"/>
                              <a:pt x="612" y="96"/>
                            </a:cubicBezTo>
                            <a:lnTo>
                              <a:pt x="618" y="96"/>
                            </a:lnTo>
                            <a:cubicBezTo>
                              <a:pt x="629" y="96"/>
                              <a:pt x="660" y="104"/>
                              <a:pt x="674" y="113"/>
                            </a:cubicBezTo>
                            <a:cubicBezTo>
                              <a:pt x="683" y="118"/>
                              <a:pt x="694" y="130"/>
                              <a:pt x="703" y="144"/>
                            </a:cubicBezTo>
                            <a:cubicBezTo>
                              <a:pt x="708" y="158"/>
                              <a:pt x="719" y="183"/>
                              <a:pt x="719" y="206"/>
                            </a:cubicBezTo>
                            <a:cubicBezTo>
                              <a:pt x="719" y="231"/>
                              <a:pt x="708" y="256"/>
                              <a:pt x="703" y="268"/>
                            </a:cubicBezTo>
                            <a:cubicBezTo>
                              <a:pt x="694" y="282"/>
                              <a:pt x="683" y="293"/>
                              <a:pt x="674" y="299"/>
                            </a:cubicBezTo>
                            <a:cubicBezTo>
                              <a:pt x="660" y="307"/>
                              <a:pt x="629" y="313"/>
                              <a:pt x="618" y="316"/>
                            </a:cubicBezTo>
                            <a:lnTo>
                              <a:pt x="615" y="316"/>
                            </a:lnTo>
                            <a:cubicBezTo>
                              <a:pt x="604" y="318"/>
                              <a:pt x="601" y="318"/>
                              <a:pt x="590" y="318"/>
                            </a:cubicBezTo>
                            <a:cubicBezTo>
                              <a:pt x="587" y="327"/>
                              <a:pt x="576" y="335"/>
                              <a:pt x="550" y="330"/>
                            </a:cubicBezTo>
                            <a:lnTo>
                              <a:pt x="525" y="324"/>
                            </a:lnTo>
                            <a:lnTo>
                              <a:pt x="511" y="321"/>
                            </a:lnTo>
                            <a:cubicBezTo>
                              <a:pt x="499" y="321"/>
                              <a:pt x="488" y="316"/>
                              <a:pt x="485" y="304"/>
                            </a:cubicBezTo>
                            <a:lnTo>
                              <a:pt x="482" y="304"/>
                            </a:lnTo>
                            <a:cubicBezTo>
                              <a:pt x="471" y="301"/>
                              <a:pt x="460" y="299"/>
                              <a:pt x="454" y="293"/>
                            </a:cubicBezTo>
                            <a:lnTo>
                              <a:pt x="449" y="287"/>
                            </a:lnTo>
                            <a:cubicBezTo>
                              <a:pt x="443" y="285"/>
                              <a:pt x="443" y="282"/>
                              <a:pt x="432" y="282"/>
                            </a:cubicBezTo>
                            <a:cubicBezTo>
                              <a:pt x="426" y="282"/>
                              <a:pt x="424" y="284"/>
                              <a:pt x="420" y="285"/>
                            </a:cubicBezTo>
                            <a:cubicBezTo>
                              <a:pt x="415" y="290"/>
                              <a:pt x="406" y="293"/>
                              <a:pt x="398" y="290"/>
                            </a:cubicBezTo>
                            <a:cubicBezTo>
                              <a:pt x="389" y="287"/>
                              <a:pt x="387" y="276"/>
                              <a:pt x="389" y="268"/>
                            </a:cubicBezTo>
                            <a:cubicBezTo>
                              <a:pt x="398" y="254"/>
                              <a:pt x="412" y="248"/>
                              <a:pt x="432" y="248"/>
                            </a:cubicBezTo>
                            <a:cubicBezTo>
                              <a:pt x="451" y="251"/>
                              <a:pt x="460" y="254"/>
                              <a:pt x="468" y="262"/>
                            </a:cubicBezTo>
                            <a:lnTo>
                              <a:pt x="474" y="265"/>
                            </a:lnTo>
                            <a:cubicBezTo>
                              <a:pt x="477" y="268"/>
                              <a:pt x="488" y="270"/>
                              <a:pt x="494" y="273"/>
                            </a:cubicBezTo>
                            <a:cubicBezTo>
                              <a:pt x="505" y="276"/>
                              <a:pt x="511" y="279"/>
                              <a:pt x="513" y="285"/>
                            </a:cubicBezTo>
                            <a:cubicBezTo>
                              <a:pt x="514" y="286"/>
                              <a:pt x="516" y="287"/>
                              <a:pt x="516" y="290"/>
                            </a:cubicBezTo>
                            <a:lnTo>
                              <a:pt x="556" y="301"/>
                            </a:lnTo>
                            <a:lnTo>
                              <a:pt x="561" y="301"/>
                            </a:lnTo>
                            <a:lnTo>
                              <a:pt x="561" y="299"/>
                            </a:lnTo>
                            <a:cubicBezTo>
                              <a:pt x="561" y="293"/>
                              <a:pt x="570" y="287"/>
                              <a:pt x="578" y="287"/>
                            </a:cubicBezTo>
                            <a:lnTo>
                              <a:pt x="584" y="287"/>
                            </a:lnTo>
                            <a:cubicBezTo>
                              <a:pt x="592" y="287"/>
                              <a:pt x="595" y="287"/>
                              <a:pt x="607" y="285"/>
                            </a:cubicBezTo>
                            <a:lnTo>
                              <a:pt x="609" y="285"/>
                            </a:lnTo>
                            <a:cubicBezTo>
                              <a:pt x="624" y="282"/>
                              <a:pt x="643" y="276"/>
                              <a:pt x="649" y="273"/>
                            </a:cubicBezTo>
                            <a:cubicBezTo>
                              <a:pt x="655" y="270"/>
                              <a:pt x="660" y="262"/>
                              <a:pt x="666" y="254"/>
                            </a:cubicBezTo>
                            <a:cubicBezTo>
                              <a:pt x="669" y="245"/>
                              <a:pt x="677" y="224"/>
                              <a:pt x="677" y="208"/>
                            </a:cubicBezTo>
                            <a:cubicBezTo>
                              <a:pt x="677" y="191"/>
                              <a:pt x="671" y="172"/>
                              <a:pt x="666" y="163"/>
                            </a:cubicBezTo>
                            <a:cubicBezTo>
                              <a:pt x="663" y="155"/>
                              <a:pt x="655" y="146"/>
                              <a:pt x="649" y="144"/>
                            </a:cubicBezTo>
                            <a:cubicBezTo>
                              <a:pt x="646" y="141"/>
                              <a:pt x="626" y="135"/>
                              <a:pt x="609" y="132"/>
                            </a:cubicBezTo>
                            <a:lnTo>
                              <a:pt x="604" y="132"/>
                            </a:lnTo>
                            <a:cubicBezTo>
                              <a:pt x="592" y="130"/>
                              <a:pt x="590" y="130"/>
                              <a:pt x="581" y="130"/>
                            </a:cubicBezTo>
                            <a:lnTo>
                              <a:pt x="576" y="130"/>
                            </a:lnTo>
                            <a:cubicBezTo>
                              <a:pt x="564" y="130"/>
                              <a:pt x="559" y="124"/>
                              <a:pt x="556" y="118"/>
                            </a:cubicBezTo>
                            <a:lnTo>
                              <a:pt x="550" y="118"/>
                            </a:lnTo>
                            <a:lnTo>
                              <a:pt x="511" y="130"/>
                            </a:lnTo>
                            <a:cubicBezTo>
                              <a:pt x="508" y="132"/>
                              <a:pt x="509" y="133"/>
                              <a:pt x="508" y="135"/>
                            </a:cubicBezTo>
                            <a:cubicBezTo>
                              <a:pt x="505" y="141"/>
                              <a:pt x="499" y="144"/>
                              <a:pt x="485" y="146"/>
                            </a:cubicBezTo>
                            <a:cubicBezTo>
                              <a:pt x="480" y="149"/>
                              <a:pt x="468" y="152"/>
                              <a:pt x="466" y="155"/>
                            </a:cubicBezTo>
                            <a:lnTo>
                              <a:pt x="460" y="158"/>
                            </a:lnTo>
                            <a:cubicBezTo>
                              <a:pt x="451" y="166"/>
                              <a:pt x="443" y="172"/>
                              <a:pt x="423" y="172"/>
                            </a:cubicBezTo>
                            <a:cubicBezTo>
                              <a:pt x="406" y="172"/>
                              <a:pt x="389" y="166"/>
                              <a:pt x="384" y="155"/>
                            </a:cubicBezTo>
                            <a:cubicBezTo>
                              <a:pt x="381" y="152"/>
                              <a:pt x="381" y="149"/>
                              <a:pt x="381" y="146"/>
                            </a:cubicBezTo>
                            <a:cubicBezTo>
                              <a:pt x="378" y="87"/>
                              <a:pt x="375" y="81"/>
                              <a:pt x="372" y="48"/>
                            </a:cubicBezTo>
                            <a:lnTo>
                              <a:pt x="372" y="45"/>
                            </a:lnTo>
                            <a:cubicBezTo>
                              <a:pt x="372" y="25"/>
                              <a:pt x="389" y="11"/>
                              <a:pt x="406" y="11"/>
                            </a:cubicBezTo>
                            <a:lnTo>
                              <a:pt x="403" y="11"/>
                            </a:lnTo>
                            <a:cubicBezTo>
                              <a:pt x="405" y="11"/>
                              <a:pt x="437" y="5"/>
                              <a:pt x="495" y="0"/>
                            </a:cubicBezTo>
                            <a:lnTo>
                              <a:pt x="698" y="0"/>
                            </a:lnTo>
                            <a:close/>
                            <a:moveTo>
                              <a:pt x="959" y="658"/>
                            </a:moveTo>
                            <a:cubicBezTo>
                              <a:pt x="959" y="650"/>
                              <a:pt x="965" y="647"/>
                              <a:pt x="971" y="647"/>
                            </a:cubicBezTo>
                            <a:cubicBezTo>
                              <a:pt x="973" y="647"/>
                              <a:pt x="979" y="650"/>
                              <a:pt x="979" y="653"/>
                            </a:cubicBezTo>
                            <a:lnTo>
                              <a:pt x="1024" y="715"/>
                            </a:lnTo>
                            <a:lnTo>
                              <a:pt x="1024" y="658"/>
                            </a:lnTo>
                            <a:cubicBezTo>
                              <a:pt x="1024" y="650"/>
                              <a:pt x="1029" y="647"/>
                              <a:pt x="1035" y="647"/>
                            </a:cubicBezTo>
                            <a:cubicBezTo>
                              <a:pt x="1040" y="647"/>
                              <a:pt x="1047" y="650"/>
                              <a:pt x="1047" y="658"/>
                            </a:cubicBezTo>
                            <a:lnTo>
                              <a:pt x="1047" y="740"/>
                            </a:lnTo>
                            <a:cubicBezTo>
                              <a:pt x="1047" y="748"/>
                              <a:pt x="1041" y="751"/>
                              <a:pt x="1035" y="751"/>
                            </a:cubicBezTo>
                            <a:cubicBezTo>
                              <a:pt x="1033" y="751"/>
                              <a:pt x="1027" y="748"/>
                              <a:pt x="1027" y="746"/>
                            </a:cubicBezTo>
                            <a:lnTo>
                              <a:pt x="982" y="684"/>
                            </a:lnTo>
                            <a:lnTo>
                              <a:pt x="982" y="737"/>
                            </a:lnTo>
                            <a:cubicBezTo>
                              <a:pt x="982" y="746"/>
                              <a:pt x="976" y="748"/>
                              <a:pt x="971" y="748"/>
                            </a:cubicBezTo>
                            <a:cubicBezTo>
                              <a:pt x="965" y="748"/>
                              <a:pt x="959" y="746"/>
                              <a:pt x="959" y="737"/>
                            </a:cubicBezTo>
                            <a:lnTo>
                              <a:pt x="959" y="658"/>
                            </a:lnTo>
                            <a:close/>
                            <a:moveTo>
                              <a:pt x="1131" y="737"/>
                            </a:moveTo>
                            <a:cubicBezTo>
                              <a:pt x="1131" y="743"/>
                              <a:pt x="1131" y="751"/>
                              <a:pt x="1120" y="751"/>
                            </a:cubicBezTo>
                            <a:cubicBezTo>
                              <a:pt x="1114" y="751"/>
                              <a:pt x="1112" y="748"/>
                              <a:pt x="1109" y="743"/>
                            </a:cubicBezTo>
                            <a:cubicBezTo>
                              <a:pt x="1103" y="748"/>
                              <a:pt x="1098" y="751"/>
                              <a:pt x="1089" y="751"/>
                            </a:cubicBezTo>
                            <a:cubicBezTo>
                              <a:pt x="1069" y="751"/>
                              <a:pt x="1055" y="734"/>
                              <a:pt x="1055" y="712"/>
                            </a:cubicBezTo>
                            <a:cubicBezTo>
                              <a:pt x="1055" y="689"/>
                              <a:pt x="1069" y="672"/>
                              <a:pt x="1089" y="672"/>
                            </a:cubicBezTo>
                            <a:cubicBezTo>
                              <a:pt x="1098" y="672"/>
                              <a:pt x="1103" y="675"/>
                              <a:pt x="1109" y="681"/>
                            </a:cubicBezTo>
                            <a:cubicBezTo>
                              <a:pt x="1109" y="675"/>
                              <a:pt x="1114" y="672"/>
                              <a:pt x="1120" y="672"/>
                            </a:cubicBezTo>
                            <a:cubicBezTo>
                              <a:pt x="1131" y="672"/>
                              <a:pt x="1131" y="681"/>
                              <a:pt x="1131" y="686"/>
                            </a:cubicBezTo>
                            <a:lnTo>
                              <a:pt x="1131" y="737"/>
                            </a:lnTo>
                            <a:close/>
                            <a:moveTo>
                              <a:pt x="1092" y="734"/>
                            </a:moveTo>
                            <a:cubicBezTo>
                              <a:pt x="1103" y="734"/>
                              <a:pt x="1109" y="723"/>
                              <a:pt x="1109" y="712"/>
                            </a:cubicBezTo>
                            <a:cubicBezTo>
                              <a:pt x="1109" y="700"/>
                              <a:pt x="1103" y="689"/>
                              <a:pt x="1092" y="689"/>
                            </a:cubicBezTo>
                            <a:cubicBezTo>
                              <a:pt x="1081" y="689"/>
                              <a:pt x="1075" y="700"/>
                              <a:pt x="1075" y="712"/>
                            </a:cubicBezTo>
                            <a:cubicBezTo>
                              <a:pt x="1078" y="723"/>
                              <a:pt x="1081" y="734"/>
                              <a:pt x="1092" y="734"/>
                            </a:cubicBezTo>
                            <a:close/>
                            <a:moveTo>
                              <a:pt x="1148" y="692"/>
                            </a:moveTo>
                            <a:lnTo>
                              <a:pt x="1143" y="692"/>
                            </a:lnTo>
                            <a:cubicBezTo>
                              <a:pt x="1137" y="692"/>
                              <a:pt x="1134" y="690"/>
                              <a:pt x="1134" y="684"/>
                            </a:cubicBezTo>
                            <a:cubicBezTo>
                              <a:pt x="1134" y="679"/>
                              <a:pt x="1137" y="675"/>
                              <a:pt x="1143" y="675"/>
                            </a:cubicBezTo>
                            <a:lnTo>
                              <a:pt x="1148" y="675"/>
                            </a:lnTo>
                            <a:lnTo>
                              <a:pt x="1148" y="664"/>
                            </a:lnTo>
                            <a:cubicBezTo>
                              <a:pt x="1148" y="658"/>
                              <a:pt x="1154" y="653"/>
                              <a:pt x="1160" y="653"/>
                            </a:cubicBezTo>
                            <a:cubicBezTo>
                              <a:pt x="1165" y="653"/>
                              <a:pt x="1171" y="658"/>
                              <a:pt x="1171" y="664"/>
                            </a:cubicBezTo>
                            <a:lnTo>
                              <a:pt x="1171" y="675"/>
                            </a:lnTo>
                            <a:lnTo>
                              <a:pt x="1177" y="675"/>
                            </a:lnTo>
                            <a:cubicBezTo>
                              <a:pt x="1182" y="675"/>
                              <a:pt x="1188" y="679"/>
                              <a:pt x="1188" y="684"/>
                            </a:cubicBezTo>
                            <a:cubicBezTo>
                              <a:pt x="1188" y="690"/>
                              <a:pt x="1182" y="692"/>
                              <a:pt x="1177" y="692"/>
                            </a:cubicBezTo>
                            <a:lnTo>
                              <a:pt x="1171" y="692"/>
                            </a:lnTo>
                            <a:lnTo>
                              <a:pt x="1171" y="740"/>
                            </a:lnTo>
                            <a:cubicBezTo>
                              <a:pt x="1171" y="746"/>
                              <a:pt x="1165" y="751"/>
                              <a:pt x="1160" y="751"/>
                            </a:cubicBezTo>
                            <a:cubicBezTo>
                              <a:pt x="1154" y="751"/>
                              <a:pt x="1148" y="746"/>
                              <a:pt x="1148" y="740"/>
                            </a:cubicBezTo>
                            <a:lnTo>
                              <a:pt x="1148" y="692"/>
                            </a:lnTo>
                            <a:close/>
                            <a:moveTo>
                              <a:pt x="1210" y="653"/>
                            </a:moveTo>
                            <a:cubicBezTo>
                              <a:pt x="1210" y="659"/>
                              <a:pt x="1205" y="664"/>
                              <a:pt x="1199" y="664"/>
                            </a:cubicBezTo>
                            <a:cubicBezTo>
                              <a:pt x="1193" y="664"/>
                              <a:pt x="1188" y="659"/>
                              <a:pt x="1188" y="653"/>
                            </a:cubicBezTo>
                            <a:cubicBezTo>
                              <a:pt x="1188" y="648"/>
                              <a:pt x="1193" y="641"/>
                              <a:pt x="1199" y="641"/>
                            </a:cubicBezTo>
                            <a:cubicBezTo>
                              <a:pt x="1205" y="641"/>
                              <a:pt x="1210" y="648"/>
                              <a:pt x="1210" y="653"/>
                            </a:cubicBezTo>
                            <a:close/>
                            <a:moveTo>
                              <a:pt x="1188" y="684"/>
                            </a:moveTo>
                            <a:cubicBezTo>
                              <a:pt x="1188" y="678"/>
                              <a:pt x="1193" y="672"/>
                              <a:pt x="1199" y="672"/>
                            </a:cubicBezTo>
                            <a:cubicBezTo>
                              <a:pt x="1205" y="672"/>
                              <a:pt x="1210" y="678"/>
                              <a:pt x="1210" y="684"/>
                            </a:cubicBezTo>
                            <a:lnTo>
                              <a:pt x="1210" y="740"/>
                            </a:lnTo>
                            <a:cubicBezTo>
                              <a:pt x="1210" y="746"/>
                              <a:pt x="1205" y="751"/>
                              <a:pt x="1199" y="751"/>
                            </a:cubicBezTo>
                            <a:cubicBezTo>
                              <a:pt x="1193" y="751"/>
                              <a:pt x="1188" y="746"/>
                              <a:pt x="1188" y="740"/>
                            </a:cubicBezTo>
                            <a:lnTo>
                              <a:pt x="1188" y="684"/>
                            </a:lnTo>
                            <a:close/>
                            <a:moveTo>
                              <a:pt x="1292" y="712"/>
                            </a:moveTo>
                            <a:cubicBezTo>
                              <a:pt x="1292" y="734"/>
                              <a:pt x="1278" y="751"/>
                              <a:pt x="1256" y="751"/>
                            </a:cubicBezTo>
                            <a:cubicBezTo>
                              <a:pt x="1233" y="751"/>
                              <a:pt x="1219" y="731"/>
                              <a:pt x="1219" y="712"/>
                            </a:cubicBezTo>
                            <a:cubicBezTo>
                              <a:pt x="1219" y="689"/>
                              <a:pt x="1233" y="672"/>
                              <a:pt x="1256" y="672"/>
                            </a:cubicBezTo>
                            <a:cubicBezTo>
                              <a:pt x="1275" y="672"/>
                              <a:pt x="1292" y="692"/>
                              <a:pt x="1292" y="712"/>
                            </a:cubicBezTo>
                            <a:close/>
                            <a:moveTo>
                              <a:pt x="1236" y="712"/>
                            </a:moveTo>
                            <a:cubicBezTo>
                              <a:pt x="1236" y="723"/>
                              <a:pt x="1241" y="734"/>
                              <a:pt x="1253" y="734"/>
                            </a:cubicBezTo>
                            <a:cubicBezTo>
                              <a:pt x="1264" y="734"/>
                              <a:pt x="1270" y="723"/>
                              <a:pt x="1270" y="712"/>
                            </a:cubicBezTo>
                            <a:cubicBezTo>
                              <a:pt x="1270" y="700"/>
                              <a:pt x="1264" y="689"/>
                              <a:pt x="1253" y="689"/>
                            </a:cubicBezTo>
                            <a:cubicBezTo>
                              <a:pt x="1241" y="689"/>
                              <a:pt x="1236" y="703"/>
                              <a:pt x="1236" y="712"/>
                            </a:cubicBezTo>
                            <a:close/>
                            <a:moveTo>
                              <a:pt x="1298" y="684"/>
                            </a:moveTo>
                            <a:cubicBezTo>
                              <a:pt x="1298" y="678"/>
                              <a:pt x="1303" y="672"/>
                              <a:pt x="1309" y="672"/>
                            </a:cubicBezTo>
                            <a:cubicBezTo>
                              <a:pt x="1315" y="672"/>
                              <a:pt x="1318" y="675"/>
                              <a:pt x="1318" y="681"/>
                            </a:cubicBezTo>
                            <a:cubicBezTo>
                              <a:pt x="1320" y="675"/>
                              <a:pt x="1329" y="672"/>
                              <a:pt x="1337" y="672"/>
                            </a:cubicBezTo>
                            <a:cubicBezTo>
                              <a:pt x="1354" y="672"/>
                              <a:pt x="1366" y="684"/>
                              <a:pt x="1366" y="700"/>
                            </a:cubicBezTo>
                            <a:lnTo>
                              <a:pt x="1366" y="740"/>
                            </a:lnTo>
                            <a:cubicBezTo>
                              <a:pt x="1366" y="746"/>
                              <a:pt x="1360" y="751"/>
                              <a:pt x="1354" y="751"/>
                            </a:cubicBezTo>
                            <a:cubicBezTo>
                              <a:pt x="1349" y="751"/>
                              <a:pt x="1343" y="746"/>
                              <a:pt x="1343" y="740"/>
                            </a:cubicBezTo>
                            <a:lnTo>
                              <a:pt x="1343" y="703"/>
                            </a:lnTo>
                            <a:cubicBezTo>
                              <a:pt x="1343" y="695"/>
                              <a:pt x="1337" y="689"/>
                              <a:pt x="1329" y="689"/>
                            </a:cubicBezTo>
                            <a:cubicBezTo>
                              <a:pt x="1320" y="689"/>
                              <a:pt x="1315" y="695"/>
                              <a:pt x="1315" y="703"/>
                            </a:cubicBezTo>
                            <a:lnTo>
                              <a:pt x="1315" y="740"/>
                            </a:lnTo>
                            <a:cubicBezTo>
                              <a:pt x="1315" y="746"/>
                              <a:pt x="1309" y="751"/>
                              <a:pt x="1303" y="751"/>
                            </a:cubicBezTo>
                            <a:cubicBezTo>
                              <a:pt x="1298" y="751"/>
                              <a:pt x="1292" y="746"/>
                              <a:pt x="1292" y="740"/>
                            </a:cubicBezTo>
                            <a:lnTo>
                              <a:pt x="1292" y="684"/>
                            </a:lnTo>
                            <a:lnTo>
                              <a:pt x="1298" y="684"/>
                            </a:lnTo>
                            <a:close/>
                            <a:moveTo>
                              <a:pt x="1450" y="737"/>
                            </a:moveTo>
                            <a:cubicBezTo>
                              <a:pt x="1450" y="743"/>
                              <a:pt x="1450" y="751"/>
                              <a:pt x="1439" y="751"/>
                            </a:cubicBezTo>
                            <a:cubicBezTo>
                              <a:pt x="1433" y="751"/>
                              <a:pt x="1430" y="748"/>
                              <a:pt x="1428" y="743"/>
                            </a:cubicBezTo>
                            <a:cubicBezTo>
                              <a:pt x="1422" y="748"/>
                              <a:pt x="1416" y="751"/>
                              <a:pt x="1408" y="751"/>
                            </a:cubicBezTo>
                            <a:cubicBezTo>
                              <a:pt x="1388" y="751"/>
                              <a:pt x="1374" y="734"/>
                              <a:pt x="1374" y="712"/>
                            </a:cubicBezTo>
                            <a:cubicBezTo>
                              <a:pt x="1374" y="689"/>
                              <a:pt x="1388" y="672"/>
                              <a:pt x="1408" y="672"/>
                            </a:cubicBezTo>
                            <a:cubicBezTo>
                              <a:pt x="1416" y="672"/>
                              <a:pt x="1422" y="675"/>
                              <a:pt x="1428" y="681"/>
                            </a:cubicBezTo>
                            <a:cubicBezTo>
                              <a:pt x="1428" y="675"/>
                              <a:pt x="1433" y="672"/>
                              <a:pt x="1439" y="672"/>
                            </a:cubicBezTo>
                            <a:cubicBezTo>
                              <a:pt x="1450" y="672"/>
                              <a:pt x="1450" y="681"/>
                              <a:pt x="1450" y="686"/>
                            </a:cubicBezTo>
                            <a:lnTo>
                              <a:pt x="1450" y="737"/>
                            </a:lnTo>
                            <a:close/>
                            <a:moveTo>
                              <a:pt x="1411" y="734"/>
                            </a:moveTo>
                            <a:cubicBezTo>
                              <a:pt x="1422" y="734"/>
                              <a:pt x="1428" y="723"/>
                              <a:pt x="1428" y="712"/>
                            </a:cubicBezTo>
                            <a:cubicBezTo>
                              <a:pt x="1428" y="700"/>
                              <a:pt x="1422" y="689"/>
                              <a:pt x="1411" y="689"/>
                            </a:cubicBezTo>
                            <a:cubicBezTo>
                              <a:pt x="1399" y="689"/>
                              <a:pt x="1394" y="700"/>
                              <a:pt x="1394" y="712"/>
                            </a:cubicBezTo>
                            <a:cubicBezTo>
                              <a:pt x="1394" y="723"/>
                              <a:pt x="1399" y="734"/>
                              <a:pt x="1411" y="734"/>
                            </a:cubicBezTo>
                            <a:close/>
                            <a:moveTo>
                              <a:pt x="1456" y="650"/>
                            </a:moveTo>
                            <a:cubicBezTo>
                              <a:pt x="1456" y="644"/>
                              <a:pt x="1461" y="639"/>
                              <a:pt x="1467" y="639"/>
                            </a:cubicBezTo>
                            <a:cubicBezTo>
                              <a:pt x="1473" y="639"/>
                              <a:pt x="1478" y="644"/>
                              <a:pt x="1478" y="650"/>
                            </a:cubicBezTo>
                            <a:lnTo>
                              <a:pt x="1478" y="740"/>
                            </a:lnTo>
                            <a:cubicBezTo>
                              <a:pt x="1478" y="746"/>
                              <a:pt x="1473" y="751"/>
                              <a:pt x="1467" y="751"/>
                            </a:cubicBezTo>
                            <a:cubicBezTo>
                              <a:pt x="1461" y="751"/>
                              <a:pt x="1456" y="746"/>
                              <a:pt x="1456" y="740"/>
                            </a:cubicBezTo>
                            <a:lnTo>
                              <a:pt x="1456" y="650"/>
                            </a:lnTo>
                            <a:close/>
                            <a:moveTo>
                              <a:pt x="1540" y="703"/>
                            </a:moveTo>
                            <a:lnTo>
                              <a:pt x="1512" y="664"/>
                            </a:lnTo>
                            <a:cubicBezTo>
                              <a:pt x="1512" y="661"/>
                              <a:pt x="1510" y="660"/>
                              <a:pt x="1509" y="658"/>
                            </a:cubicBezTo>
                            <a:cubicBezTo>
                              <a:pt x="1509" y="653"/>
                              <a:pt x="1515" y="647"/>
                              <a:pt x="1521" y="647"/>
                            </a:cubicBezTo>
                            <a:cubicBezTo>
                              <a:pt x="1524" y="647"/>
                              <a:pt x="1529" y="650"/>
                              <a:pt x="1529" y="653"/>
                            </a:cubicBezTo>
                            <a:lnTo>
                              <a:pt x="1549" y="684"/>
                            </a:lnTo>
                            <a:lnTo>
                              <a:pt x="1569" y="653"/>
                            </a:lnTo>
                            <a:cubicBezTo>
                              <a:pt x="1572" y="650"/>
                              <a:pt x="1574" y="647"/>
                              <a:pt x="1577" y="647"/>
                            </a:cubicBezTo>
                            <a:cubicBezTo>
                              <a:pt x="1583" y="647"/>
                              <a:pt x="1588" y="653"/>
                              <a:pt x="1588" y="658"/>
                            </a:cubicBezTo>
                            <a:cubicBezTo>
                              <a:pt x="1588" y="661"/>
                              <a:pt x="1588" y="664"/>
                              <a:pt x="1586" y="664"/>
                            </a:cubicBezTo>
                            <a:lnTo>
                              <a:pt x="1557" y="703"/>
                            </a:lnTo>
                            <a:lnTo>
                              <a:pt x="1557" y="743"/>
                            </a:lnTo>
                            <a:cubicBezTo>
                              <a:pt x="1557" y="748"/>
                              <a:pt x="1554" y="754"/>
                              <a:pt x="1546" y="754"/>
                            </a:cubicBezTo>
                            <a:cubicBezTo>
                              <a:pt x="1537" y="754"/>
                              <a:pt x="1535" y="748"/>
                              <a:pt x="1535" y="743"/>
                            </a:cubicBezTo>
                            <a:lnTo>
                              <a:pt x="1535" y="703"/>
                            </a:lnTo>
                            <a:lnTo>
                              <a:pt x="1540" y="703"/>
                            </a:lnTo>
                            <a:close/>
                            <a:moveTo>
                              <a:pt x="1653" y="712"/>
                            </a:moveTo>
                            <a:cubicBezTo>
                              <a:pt x="1653" y="734"/>
                              <a:pt x="1639" y="751"/>
                              <a:pt x="1617" y="751"/>
                            </a:cubicBezTo>
                            <a:cubicBezTo>
                              <a:pt x="1594" y="751"/>
                              <a:pt x="1580" y="731"/>
                              <a:pt x="1580" y="712"/>
                            </a:cubicBezTo>
                            <a:cubicBezTo>
                              <a:pt x="1580" y="689"/>
                              <a:pt x="1594" y="672"/>
                              <a:pt x="1617" y="672"/>
                            </a:cubicBezTo>
                            <a:cubicBezTo>
                              <a:pt x="1639" y="672"/>
                              <a:pt x="1653" y="692"/>
                              <a:pt x="1653" y="712"/>
                            </a:cubicBezTo>
                            <a:close/>
                            <a:moveTo>
                              <a:pt x="1600" y="712"/>
                            </a:moveTo>
                            <a:cubicBezTo>
                              <a:pt x="1600" y="723"/>
                              <a:pt x="1605" y="734"/>
                              <a:pt x="1617" y="734"/>
                            </a:cubicBezTo>
                            <a:cubicBezTo>
                              <a:pt x="1628" y="734"/>
                              <a:pt x="1634" y="723"/>
                              <a:pt x="1634" y="712"/>
                            </a:cubicBezTo>
                            <a:cubicBezTo>
                              <a:pt x="1634" y="700"/>
                              <a:pt x="1628" y="689"/>
                              <a:pt x="1617" y="689"/>
                            </a:cubicBezTo>
                            <a:cubicBezTo>
                              <a:pt x="1605" y="692"/>
                              <a:pt x="1600" y="703"/>
                              <a:pt x="1600" y="712"/>
                            </a:cubicBezTo>
                            <a:close/>
                            <a:moveTo>
                              <a:pt x="1662" y="684"/>
                            </a:moveTo>
                            <a:cubicBezTo>
                              <a:pt x="1662" y="678"/>
                              <a:pt x="1667" y="672"/>
                              <a:pt x="1673" y="672"/>
                            </a:cubicBezTo>
                            <a:cubicBezTo>
                              <a:pt x="1679" y="672"/>
                              <a:pt x="1684" y="678"/>
                              <a:pt x="1684" y="684"/>
                            </a:cubicBezTo>
                            <a:lnTo>
                              <a:pt x="1684" y="720"/>
                            </a:lnTo>
                            <a:cubicBezTo>
                              <a:pt x="1684" y="729"/>
                              <a:pt x="1690" y="734"/>
                              <a:pt x="1698" y="734"/>
                            </a:cubicBezTo>
                            <a:cubicBezTo>
                              <a:pt x="1704" y="734"/>
                              <a:pt x="1713" y="729"/>
                              <a:pt x="1713" y="720"/>
                            </a:cubicBezTo>
                            <a:lnTo>
                              <a:pt x="1713" y="684"/>
                            </a:lnTo>
                            <a:cubicBezTo>
                              <a:pt x="1713" y="678"/>
                              <a:pt x="1718" y="672"/>
                              <a:pt x="1724" y="672"/>
                            </a:cubicBezTo>
                            <a:cubicBezTo>
                              <a:pt x="1730" y="672"/>
                              <a:pt x="1735" y="678"/>
                              <a:pt x="1735" y="684"/>
                            </a:cubicBezTo>
                            <a:lnTo>
                              <a:pt x="1735" y="720"/>
                            </a:lnTo>
                            <a:cubicBezTo>
                              <a:pt x="1735" y="740"/>
                              <a:pt x="1724" y="751"/>
                              <a:pt x="1701" y="751"/>
                            </a:cubicBezTo>
                            <a:cubicBezTo>
                              <a:pt x="1679" y="751"/>
                              <a:pt x="1667" y="740"/>
                              <a:pt x="1667" y="720"/>
                            </a:cubicBezTo>
                            <a:lnTo>
                              <a:pt x="1667" y="684"/>
                            </a:lnTo>
                            <a:lnTo>
                              <a:pt x="1662" y="684"/>
                            </a:lnTo>
                            <a:close/>
                            <a:moveTo>
                              <a:pt x="1749" y="692"/>
                            </a:moveTo>
                            <a:lnTo>
                              <a:pt x="1744" y="692"/>
                            </a:lnTo>
                            <a:cubicBezTo>
                              <a:pt x="1738" y="692"/>
                              <a:pt x="1735" y="690"/>
                              <a:pt x="1735" y="684"/>
                            </a:cubicBezTo>
                            <a:cubicBezTo>
                              <a:pt x="1735" y="679"/>
                              <a:pt x="1738" y="675"/>
                              <a:pt x="1744" y="675"/>
                            </a:cubicBezTo>
                            <a:lnTo>
                              <a:pt x="1749" y="675"/>
                            </a:lnTo>
                            <a:lnTo>
                              <a:pt x="1749" y="664"/>
                            </a:lnTo>
                            <a:cubicBezTo>
                              <a:pt x="1749" y="658"/>
                              <a:pt x="1754" y="653"/>
                              <a:pt x="1760" y="653"/>
                            </a:cubicBezTo>
                            <a:cubicBezTo>
                              <a:pt x="1765" y="653"/>
                              <a:pt x="1771" y="658"/>
                              <a:pt x="1771" y="664"/>
                            </a:cubicBezTo>
                            <a:lnTo>
                              <a:pt x="1771" y="675"/>
                            </a:lnTo>
                            <a:lnTo>
                              <a:pt x="1776" y="675"/>
                            </a:lnTo>
                            <a:cubicBezTo>
                              <a:pt x="1780" y="675"/>
                              <a:pt x="1783" y="676"/>
                              <a:pt x="1785" y="678"/>
                            </a:cubicBezTo>
                            <a:lnTo>
                              <a:pt x="1785" y="650"/>
                            </a:lnTo>
                            <a:lnTo>
                              <a:pt x="1788" y="650"/>
                            </a:lnTo>
                            <a:cubicBezTo>
                              <a:pt x="1788" y="644"/>
                              <a:pt x="1793" y="639"/>
                              <a:pt x="1799" y="639"/>
                            </a:cubicBezTo>
                            <a:cubicBezTo>
                              <a:pt x="1805" y="639"/>
                              <a:pt x="1810" y="644"/>
                              <a:pt x="1810" y="650"/>
                            </a:cubicBezTo>
                            <a:lnTo>
                              <a:pt x="1810" y="678"/>
                            </a:lnTo>
                            <a:cubicBezTo>
                              <a:pt x="1816" y="672"/>
                              <a:pt x="1822" y="669"/>
                              <a:pt x="1830" y="669"/>
                            </a:cubicBezTo>
                            <a:cubicBezTo>
                              <a:pt x="1847" y="669"/>
                              <a:pt x="1858" y="681"/>
                              <a:pt x="1858" y="698"/>
                            </a:cubicBezTo>
                            <a:lnTo>
                              <a:pt x="1858" y="737"/>
                            </a:lnTo>
                            <a:cubicBezTo>
                              <a:pt x="1858" y="743"/>
                              <a:pt x="1853" y="748"/>
                              <a:pt x="1847" y="748"/>
                            </a:cubicBezTo>
                            <a:cubicBezTo>
                              <a:pt x="1841" y="748"/>
                              <a:pt x="1836" y="743"/>
                              <a:pt x="1836" y="737"/>
                            </a:cubicBezTo>
                            <a:lnTo>
                              <a:pt x="1836" y="703"/>
                            </a:lnTo>
                            <a:cubicBezTo>
                              <a:pt x="1836" y="695"/>
                              <a:pt x="1831" y="689"/>
                              <a:pt x="1822" y="689"/>
                            </a:cubicBezTo>
                            <a:cubicBezTo>
                              <a:pt x="1814" y="689"/>
                              <a:pt x="1808" y="695"/>
                              <a:pt x="1808" y="703"/>
                            </a:cubicBezTo>
                            <a:lnTo>
                              <a:pt x="1808" y="740"/>
                            </a:lnTo>
                            <a:cubicBezTo>
                              <a:pt x="1808" y="746"/>
                              <a:pt x="1802" y="751"/>
                              <a:pt x="1796" y="751"/>
                            </a:cubicBezTo>
                            <a:cubicBezTo>
                              <a:pt x="1791" y="751"/>
                              <a:pt x="1785" y="746"/>
                              <a:pt x="1785" y="740"/>
                            </a:cubicBezTo>
                            <a:lnTo>
                              <a:pt x="1785" y="689"/>
                            </a:lnTo>
                            <a:cubicBezTo>
                              <a:pt x="1783" y="691"/>
                              <a:pt x="1780" y="692"/>
                              <a:pt x="1776" y="692"/>
                            </a:cubicBezTo>
                            <a:lnTo>
                              <a:pt x="1771" y="692"/>
                            </a:lnTo>
                            <a:lnTo>
                              <a:pt x="1771" y="740"/>
                            </a:lnTo>
                            <a:cubicBezTo>
                              <a:pt x="1771" y="746"/>
                              <a:pt x="1765" y="751"/>
                              <a:pt x="1760" y="751"/>
                            </a:cubicBezTo>
                            <a:cubicBezTo>
                              <a:pt x="1754" y="751"/>
                              <a:pt x="1749" y="746"/>
                              <a:pt x="1749" y="740"/>
                            </a:cubicBezTo>
                            <a:lnTo>
                              <a:pt x="1749" y="692"/>
                            </a:lnTo>
                            <a:close/>
                            <a:moveTo>
                              <a:pt x="1909" y="658"/>
                            </a:moveTo>
                            <a:cubicBezTo>
                              <a:pt x="1909" y="653"/>
                              <a:pt x="1915" y="647"/>
                              <a:pt x="1923" y="647"/>
                            </a:cubicBezTo>
                            <a:cubicBezTo>
                              <a:pt x="1932" y="647"/>
                              <a:pt x="1937" y="653"/>
                              <a:pt x="1937" y="658"/>
                            </a:cubicBezTo>
                            <a:lnTo>
                              <a:pt x="1954" y="717"/>
                            </a:lnTo>
                            <a:lnTo>
                              <a:pt x="1971" y="658"/>
                            </a:lnTo>
                            <a:cubicBezTo>
                              <a:pt x="1974" y="653"/>
                              <a:pt x="1980" y="647"/>
                              <a:pt x="1985" y="647"/>
                            </a:cubicBezTo>
                            <a:cubicBezTo>
                              <a:pt x="1994" y="647"/>
                              <a:pt x="1999" y="653"/>
                              <a:pt x="1999" y="658"/>
                            </a:cubicBezTo>
                            <a:lnTo>
                              <a:pt x="2013" y="740"/>
                            </a:lnTo>
                            <a:lnTo>
                              <a:pt x="2013" y="743"/>
                            </a:lnTo>
                            <a:cubicBezTo>
                              <a:pt x="2013" y="748"/>
                              <a:pt x="2008" y="754"/>
                              <a:pt x="2002" y="754"/>
                            </a:cubicBezTo>
                            <a:cubicBezTo>
                              <a:pt x="1994" y="754"/>
                              <a:pt x="1991" y="751"/>
                              <a:pt x="1991" y="743"/>
                            </a:cubicBezTo>
                            <a:lnTo>
                              <a:pt x="1982" y="684"/>
                            </a:lnTo>
                            <a:lnTo>
                              <a:pt x="1966" y="746"/>
                            </a:lnTo>
                            <a:cubicBezTo>
                              <a:pt x="1966" y="748"/>
                              <a:pt x="1963" y="754"/>
                              <a:pt x="1954" y="754"/>
                            </a:cubicBezTo>
                            <a:cubicBezTo>
                              <a:pt x="1946" y="754"/>
                              <a:pt x="1943" y="748"/>
                              <a:pt x="1943" y="746"/>
                            </a:cubicBezTo>
                            <a:lnTo>
                              <a:pt x="1926" y="684"/>
                            </a:lnTo>
                            <a:lnTo>
                              <a:pt x="1918" y="743"/>
                            </a:lnTo>
                            <a:cubicBezTo>
                              <a:pt x="1918" y="748"/>
                              <a:pt x="1915" y="754"/>
                              <a:pt x="1906" y="754"/>
                            </a:cubicBezTo>
                            <a:cubicBezTo>
                              <a:pt x="1901" y="754"/>
                              <a:pt x="1895" y="751"/>
                              <a:pt x="1895" y="743"/>
                            </a:cubicBezTo>
                            <a:lnTo>
                              <a:pt x="1895" y="740"/>
                            </a:lnTo>
                            <a:lnTo>
                              <a:pt x="1909" y="658"/>
                            </a:lnTo>
                            <a:close/>
                            <a:moveTo>
                              <a:pt x="2059" y="734"/>
                            </a:moveTo>
                            <a:cubicBezTo>
                              <a:pt x="2070" y="734"/>
                              <a:pt x="2076" y="726"/>
                              <a:pt x="2081" y="726"/>
                            </a:cubicBezTo>
                            <a:cubicBezTo>
                              <a:pt x="2087" y="726"/>
                              <a:pt x="2090" y="731"/>
                              <a:pt x="2090" y="734"/>
                            </a:cubicBezTo>
                            <a:cubicBezTo>
                              <a:pt x="2090" y="743"/>
                              <a:pt x="2070" y="751"/>
                              <a:pt x="2056" y="751"/>
                            </a:cubicBezTo>
                            <a:cubicBezTo>
                              <a:pt x="2033" y="751"/>
                              <a:pt x="2016" y="734"/>
                              <a:pt x="2016" y="712"/>
                            </a:cubicBezTo>
                            <a:cubicBezTo>
                              <a:pt x="2016" y="689"/>
                              <a:pt x="2030" y="672"/>
                              <a:pt x="2053" y="672"/>
                            </a:cubicBezTo>
                            <a:cubicBezTo>
                              <a:pt x="2076" y="672"/>
                              <a:pt x="2090" y="692"/>
                              <a:pt x="2090" y="712"/>
                            </a:cubicBezTo>
                            <a:cubicBezTo>
                              <a:pt x="2090" y="717"/>
                              <a:pt x="2087" y="720"/>
                              <a:pt x="2081" y="720"/>
                            </a:cubicBezTo>
                            <a:lnTo>
                              <a:pt x="2039" y="720"/>
                            </a:lnTo>
                            <a:cubicBezTo>
                              <a:pt x="2042" y="731"/>
                              <a:pt x="2050" y="734"/>
                              <a:pt x="2059" y="734"/>
                            </a:cubicBezTo>
                            <a:close/>
                            <a:moveTo>
                              <a:pt x="2073" y="706"/>
                            </a:moveTo>
                            <a:cubicBezTo>
                              <a:pt x="2073" y="698"/>
                              <a:pt x="2067" y="689"/>
                              <a:pt x="2056" y="689"/>
                            </a:cubicBezTo>
                            <a:cubicBezTo>
                              <a:pt x="2047" y="689"/>
                              <a:pt x="2039" y="698"/>
                              <a:pt x="2039" y="706"/>
                            </a:cubicBezTo>
                            <a:lnTo>
                              <a:pt x="2073" y="706"/>
                            </a:lnTo>
                            <a:close/>
                            <a:moveTo>
                              <a:pt x="2101" y="684"/>
                            </a:moveTo>
                            <a:cubicBezTo>
                              <a:pt x="2101" y="678"/>
                              <a:pt x="2107" y="672"/>
                              <a:pt x="2112" y="672"/>
                            </a:cubicBezTo>
                            <a:cubicBezTo>
                              <a:pt x="2118" y="672"/>
                              <a:pt x="2121" y="675"/>
                              <a:pt x="2121" y="681"/>
                            </a:cubicBezTo>
                            <a:cubicBezTo>
                              <a:pt x="2124" y="675"/>
                              <a:pt x="2132" y="672"/>
                              <a:pt x="2140" y="672"/>
                            </a:cubicBezTo>
                            <a:cubicBezTo>
                              <a:pt x="2157" y="672"/>
                              <a:pt x="2169" y="684"/>
                              <a:pt x="2169" y="700"/>
                            </a:cubicBezTo>
                            <a:lnTo>
                              <a:pt x="2169" y="740"/>
                            </a:lnTo>
                            <a:cubicBezTo>
                              <a:pt x="2169" y="746"/>
                              <a:pt x="2163" y="751"/>
                              <a:pt x="2157" y="751"/>
                            </a:cubicBezTo>
                            <a:cubicBezTo>
                              <a:pt x="2152" y="751"/>
                              <a:pt x="2146" y="746"/>
                              <a:pt x="2146" y="740"/>
                            </a:cubicBezTo>
                            <a:lnTo>
                              <a:pt x="2146" y="703"/>
                            </a:lnTo>
                            <a:cubicBezTo>
                              <a:pt x="2146" y="695"/>
                              <a:pt x="2140" y="689"/>
                              <a:pt x="2132" y="689"/>
                            </a:cubicBezTo>
                            <a:cubicBezTo>
                              <a:pt x="2124" y="689"/>
                              <a:pt x="2118" y="695"/>
                              <a:pt x="2118" y="703"/>
                            </a:cubicBezTo>
                            <a:lnTo>
                              <a:pt x="2118" y="740"/>
                            </a:lnTo>
                            <a:cubicBezTo>
                              <a:pt x="2118" y="746"/>
                              <a:pt x="2113" y="751"/>
                              <a:pt x="2107" y="751"/>
                            </a:cubicBezTo>
                            <a:cubicBezTo>
                              <a:pt x="2102" y="751"/>
                              <a:pt x="2095" y="746"/>
                              <a:pt x="2095" y="740"/>
                            </a:cubicBezTo>
                            <a:lnTo>
                              <a:pt x="2095" y="684"/>
                            </a:lnTo>
                            <a:lnTo>
                              <a:pt x="2101" y="684"/>
                            </a:lnTo>
                            <a:close/>
                            <a:moveTo>
                              <a:pt x="2186" y="692"/>
                            </a:moveTo>
                            <a:lnTo>
                              <a:pt x="2180" y="692"/>
                            </a:lnTo>
                            <a:cubicBezTo>
                              <a:pt x="2174" y="692"/>
                              <a:pt x="2171" y="690"/>
                              <a:pt x="2171" y="684"/>
                            </a:cubicBezTo>
                            <a:cubicBezTo>
                              <a:pt x="2171" y="679"/>
                              <a:pt x="2174" y="675"/>
                              <a:pt x="2180" y="675"/>
                            </a:cubicBezTo>
                            <a:lnTo>
                              <a:pt x="2186" y="675"/>
                            </a:lnTo>
                            <a:lnTo>
                              <a:pt x="2186" y="664"/>
                            </a:lnTo>
                            <a:cubicBezTo>
                              <a:pt x="2186" y="658"/>
                              <a:pt x="2191" y="653"/>
                              <a:pt x="2197" y="653"/>
                            </a:cubicBezTo>
                            <a:cubicBezTo>
                              <a:pt x="2203" y="653"/>
                              <a:pt x="2208" y="658"/>
                              <a:pt x="2208" y="664"/>
                            </a:cubicBezTo>
                            <a:lnTo>
                              <a:pt x="2208" y="675"/>
                            </a:lnTo>
                            <a:lnTo>
                              <a:pt x="2214" y="675"/>
                            </a:lnTo>
                            <a:cubicBezTo>
                              <a:pt x="2219" y="675"/>
                              <a:pt x="2225" y="679"/>
                              <a:pt x="2225" y="684"/>
                            </a:cubicBezTo>
                            <a:cubicBezTo>
                              <a:pt x="2225" y="690"/>
                              <a:pt x="2219" y="692"/>
                              <a:pt x="2214" y="692"/>
                            </a:cubicBezTo>
                            <a:lnTo>
                              <a:pt x="2208" y="692"/>
                            </a:lnTo>
                            <a:lnTo>
                              <a:pt x="2208" y="740"/>
                            </a:lnTo>
                            <a:cubicBezTo>
                              <a:pt x="2208" y="746"/>
                              <a:pt x="2203" y="751"/>
                              <a:pt x="2197" y="751"/>
                            </a:cubicBezTo>
                            <a:cubicBezTo>
                              <a:pt x="2191" y="751"/>
                              <a:pt x="2186" y="746"/>
                              <a:pt x="2186" y="740"/>
                            </a:cubicBezTo>
                            <a:lnTo>
                              <a:pt x="2186" y="692"/>
                            </a:lnTo>
                            <a:close/>
                            <a:moveTo>
                              <a:pt x="2296" y="737"/>
                            </a:moveTo>
                            <a:cubicBezTo>
                              <a:pt x="2296" y="743"/>
                              <a:pt x="2296" y="751"/>
                              <a:pt x="2284" y="751"/>
                            </a:cubicBezTo>
                            <a:cubicBezTo>
                              <a:pt x="2279" y="751"/>
                              <a:pt x="2276" y="748"/>
                              <a:pt x="2273" y="743"/>
                            </a:cubicBezTo>
                            <a:cubicBezTo>
                              <a:pt x="2267" y="748"/>
                              <a:pt x="2262" y="751"/>
                              <a:pt x="2253" y="751"/>
                            </a:cubicBezTo>
                            <a:cubicBezTo>
                              <a:pt x="2234" y="751"/>
                              <a:pt x="2219" y="734"/>
                              <a:pt x="2219" y="712"/>
                            </a:cubicBezTo>
                            <a:cubicBezTo>
                              <a:pt x="2219" y="689"/>
                              <a:pt x="2236" y="672"/>
                              <a:pt x="2253" y="672"/>
                            </a:cubicBezTo>
                            <a:cubicBezTo>
                              <a:pt x="2262" y="672"/>
                              <a:pt x="2267" y="675"/>
                              <a:pt x="2273" y="681"/>
                            </a:cubicBezTo>
                            <a:cubicBezTo>
                              <a:pt x="2273" y="675"/>
                              <a:pt x="2279" y="672"/>
                              <a:pt x="2284" y="672"/>
                            </a:cubicBezTo>
                            <a:cubicBezTo>
                              <a:pt x="2296" y="672"/>
                              <a:pt x="2296" y="681"/>
                              <a:pt x="2296" y="686"/>
                            </a:cubicBezTo>
                            <a:lnTo>
                              <a:pt x="2296" y="737"/>
                            </a:lnTo>
                            <a:close/>
                            <a:moveTo>
                              <a:pt x="2256" y="734"/>
                            </a:moveTo>
                            <a:cubicBezTo>
                              <a:pt x="2267" y="734"/>
                              <a:pt x="2273" y="723"/>
                              <a:pt x="2273" y="712"/>
                            </a:cubicBezTo>
                            <a:cubicBezTo>
                              <a:pt x="2273" y="700"/>
                              <a:pt x="2267" y="689"/>
                              <a:pt x="2256" y="689"/>
                            </a:cubicBezTo>
                            <a:cubicBezTo>
                              <a:pt x="2245" y="689"/>
                              <a:pt x="2239" y="700"/>
                              <a:pt x="2239" y="712"/>
                            </a:cubicBezTo>
                            <a:cubicBezTo>
                              <a:pt x="2239" y="723"/>
                              <a:pt x="2245" y="734"/>
                              <a:pt x="2256" y="734"/>
                            </a:cubicBezTo>
                            <a:close/>
                            <a:moveTo>
                              <a:pt x="2301" y="650"/>
                            </a:moveTo>
                            <a:cubicBezTo>
                              <a:pt x="2301" y="644"/>
                              <a:pt x="2308" y="639"/>
                              <a:pt x="2313" y="639"/>
                            </a:cubicBezTo>
                            <a:cubicBezTo>
                              <a:pt x="2319" y="639"/>
                              <a:pt x="2324" y="644"/>
                              <a:pt x="2324" y="650"/>
                            </a:cubicBezTo>
                            <a:lnTo>
                              <a:pt x="2324" y="740"/>
                            </a:lnTo>
                            <a:cubicBezTo>
                              <a:pt x="2324" y="746"/>
                              <a:pt x="2319" y="751"/>
                              <a:pt x="2313" y="751"/>
                            </a:cubicBezTo>
                            <a:cubicBezTo>
                              <a:pt x="2308" y="751"/>
                              <a:pt x="2301" y="746"/>
                              <a:pt x="2301" y="740"/>
                            </a:cubicBezTo>
                            <a:lnTo>
                              <a:pt x="2301" y="650"/>
                            </a:lnTo>
                            <a:close/>
                            <a:moveTo>
                              <a:pt x="2363" y="658"/>
                            </a:moveTo>
                            <a:cubicBezTo>
                              <a:pt x="2363" y="650"/>
                              <a:pt x="2370" y="647"/>
                              <a:pt x="2375" y="647"/>
                            </a:cubicBezTo>
                            <a:cubicBezTo>
                              <a:pt x="2381" y="647"/>
                              <a:pt x="2386" y="650"/>
                              <a:pt x="2386" y="658"/>
                            </a:cubicBezTo>
                            <a:lnTo>
                              <a:pt x="2386" y="689"/>
                            </a:lnTo>
                            <a:lnTo>
                              <a:pt x="2431" y="689"/>
                            </a:lnTo>
                            <a:lnTo>
                              <a:pt x="2431" y="658"/>
                            </a:lnTo>
                            <a:cubicBezTo>
                              <a:pt x="2431" y="650"/>
                              <a:pt x="2437" y="647"/>
                              <a:pt x="2442" y="647"/>
                            </a:cubicBezTo>
                            <a:cubicBezTo>
                              <a:pt x="2448" y="647"/>
                              <a:pt x="2454" y="650"/>
                              <a:pt x="2454" y="658"/>
                            </a:cubicBezTo>
                            <a:lnTo>
                              <a:pt x="2454" y="740"/>
                            </a:lnTo>
                            <a:cubicBezTo>
                              <a:pt x="2454" y="748"/>
                              <a:pt x="2448" y="751"/>
                              <a:pt x="2442" y="751"/>
                            </a:cubicBezTo>
                            <a:cubicBezTo>
                              <a:pt x="2437" y="751"/>
                              <a:pt x="2431" y="748"/>
                              <a:pt x="2431" y="740"/>
                            </a:cubicBezTo>
                            <a:lnTo>
                              <a:pt x="2431" y="709"/>
                            </a:lnTo>
                            <a:lnTo>
                              <a:pt x="2386" y="709"/>
                            </a:lnTo>
                            <a:lnTo>
                              <a:pt x="2386" y="740"/>
                            </a:lnTo>
                            <a:cubicBezTo>
                              <a:pt x="2386" y="748"/>
                              <a:pt x="2381" y="751"/>
                              <a:pt x="2375" y="751"/>
                            </a:cubicBezTo>
                            <a:cubicBezTo>
                              <a:pt x="2370" y="751"/>
                              <a:pt x="2363" y="748"/>
                              <a:pt x="2363" y="740"/>
                            </a:cubicBezTo>
                            <a:lnTo>
                              <a:pt x="2363" y="658"/>
                            </a:lnTo>
                            <a:close/>
                            <a:moveTo>
                              <a:pt x="2502" y="734"/>
                            </a:moveTo>
                            <a:cubicBezTo>
                              <a:pt x="2513" y="734"/>
                              <a:pt x="2519" y="726"/>
                              <a:pt x="2524" y="726"/>
                            </a:cubicBezTo>
                            <a:cubicBezTo>
                              <a:pt x="2530" y="726"/>
                              <a:pt x="2533" y="731"/>
                              <a:pt x="2533" y="734"/>
                            </a:cubicBezTo>
                            <a:cubicBezTo>
                              <a:pt x="2533" y="743"/>
                              <a:pt x="2513" y="751"/>
                              <a:pt x="2499" y="751"/>
                            </a:cubicBezTo>
                            <a:cubicBezTo>
                              <a:pt x="2476" y="751"/>
                              <a:pt x="2459" y="734"/>
                              <a:pt x="2459" y="712"/>
                            </a:cubicBezTo>
                            <a:cubicBezTo>
                              <a:pt x="2459" y="689"/>
                              <a:pt x="2473" y="672"/>
                              <a:pt x="2496" y="672"/>
                            </a:cubicBezTo>
                            <a:cubicBezTo>
                              <a:pt x="2519" y="672"/>
                              <a:pt x="2533" y="692"/>
                              <a:pt x="2533" y="712"/>
                            </a:cubicBezTo>
                            <a:cubicBezTo>
                              <a:pt x="2533" y="717"/>
                              <a:pt x="2530" y="720"/>
                              <a:pt x="2524" y="720"/>
                            </a:cubicBezTo>
                            <a:lnTo>
                              <a:pt x="2482" y="720"/>
                            </a:lnTo>
                            <a:cubicBezTo>
                              <a:pt x="2485" y="731"/>
                              <a:pt x="2493" y="734"/>
                              <a:pt x="2502" y="734"/>
                            </a:cubicBezTo>
                            <a:close/>
                            <a:moveTo>
                              <a:pt x="2513" y="706"/>
                            </a:moveTo>
                            <a:cubicBezTo>
                              <a:pt x="2513" y="698"/>
                              <a:pt x="2507" y="689"/>
                              <a:pt x="2496" y="689"/>
                            </a:cubicBezTo>
                            <a:cubicBezTo>
                              <a:pt x="2487" y="689"/>
                              <a:pt x="2479" y="698"/>
                              <a:pt x="2479" y="706"/>
                            </a:cubicBezTo>
                            <a:lnTo>
                              <a:pt x="2513" y="706"/>
                            </a:lnTo>
                            <a:close/>
                            <a:moveTo>
                              <a:pt x="2614" y="737"/>
                            </a:moveTo>
                            <a:cubicBezTo>
                              <a:pt x="2614" y="743"/>
                              <a:pt x="2614" y="751"/>
                              <a:pt x="2603" y="751"/>
                            </a:cubicBezTo>
                            <a:cubicBezTo>
                              <a:pt x="2598" y="751"/>
                              <a:pt x="2595" y="748"/>
                              <a:pt x="2592" y="743"/>
                            </a:cubicBezTo>
                            <a:cubicBezTo>
                              <a:pt x="2586" y="748"/>
                              <a:pt x="2581" y="751"/>
                              <a:pt x="2572" y="751"/>
                            </a:cubicBezTo>
                            <a:cubicBezTo>
                              <a:pt x="2552" y="751"/>
                              <a:pt x="2538" y="734"/>
                              <a:pt x="2538" y="712"/>
                            </a:cubicBezTo>
                            <a:cubicBezTo>
                              <a:pt x="2538" y="689"/>
                              <a:pt x="2552" y="672"/>
                              <a:pt x="2572" y="672"/>
                            </a:cubicBezTo>
                            <a:cubicBezTo>
                              <a:pt x="2581" y="672"/>
                              <a:pt x="2586" y="675"/>
                              <a:pt x="2592" y="681"/>
                            </a:cubicBezTo>
                            <a:cubicBezTo>
                              <a:pt x="2592" y="675"/>
                              <a:pt x="2598" y="672"/>
                              <a:pt x="2603" y="672"/>
                            </a:cubicBezTo>
                            <a:cubicBezTo>
                              <a:pt x="2614" y="672"/>
                              <a:pt x="2614" y="681"/>
                              <a:pt x="2614" y="686"/>
                            </a:cubicBezTo>
                            <a:lnTo>
                              <a:pt x="2614" y="737"/>
                            </a:lnTo>
                            <a:close/>
                            <a:moveTo>
                              <a:pt x="2578" y="734"/>
                            </a:moveTo>
                            <a:cubicBezTo>
                              <a:pt x="2590" y="734"/>
                              <a:pt x="2595" y="723"/>
                              <a:pt x="2595" y="712"/>
                            </a:cubicBezTo>
                            <a:cubicBezTo>
                              <a:pt x="2595" y="700"/>
                              <a:pt x="2589" y="689"/>
                              <a:pt x="2578" y="689"/>
                            </a:cubicBezTo>
                            <a:cubicBezTo>
                              <a:pt x="2566" y="689"/>
                              <a:pt x="2561" y="700"/>
                              <a:pt x="2561" y="712"/>
                            </a:cubicBezTo>
                            <a:cubicBezTo>
                              <a:pt x="2561" y="723"/>
                              <a:pt x="2567" y="734"/>
                              <a:pt x="2578" y="734"/>
                            </a:cubicBezTo>
                            <a:close/>
                            <a:moveTo>
                              <a:pt x="2623" y="650"/>
                            </a:moveTo>
                            <a:cubicBezTo>
                              <a:pt x="2623" y="644"/>
                              <a:pt x="2629" y="639"/>
                              <a:pt x="2634" y="639"/>
                            </a:cubicBezTo>
                            <a:cubicBezTo>
                              <a:pt x="2640" y="639"/>
                              <a:pt x="2645" y="644"/>
                              <a:pt x="2645" y="650"/>
                            </a:cubicBezTo>
                            <a:lnTo>
                              <a:pt x="2645" y="684"/>
                            </a:lnTo>
                            <a:cubicBezTo>
                              <a:pt x="2645" y="678"/>
                              <a:pt x="2648" y="675"/>
                              <a:pt x="2654" y="675"/>
                            </a:cubicBezTo>
                            <a:lnTo>
                              <a:pt x="2660" y="675"/>
                            </a:lnTo>
                            <a:lnTo>
                              <a:pt x="2660" y="664"/>
                            </a:lnTo>
                            <a:cubicBezTo>
                              <a:pt x="2660" y="658"/>
                              <a:pt x="2665" y="653"/>
                              <a:pt x="2671" y="653"/>
                            </a:cubicBezTo>
                            <a:cubicBezTo>
                              <a:pt x="2677" y="653"/>
                              <a:pt x="2682" y="658"/>
                              <a:pt x="2682" y="664"/>
                            </a:cubicBezTo>
                            <a:lnTo>
                              <a:pt x="2682" y="675"/>
                            </a:lnTo>
                            <a:lnTo>
                              <a:pt x="2688" y="675"/>
                            </a:lnTo>
                            <a:cubicBezTo>
                              <a:pt x="2693" y="675"/>
                              <a:pt x="2699" y="678"/>
                              <a:pt x="2699" y="684"/>
                            </a:cubicBezTo>
                            <a:lnTo>
                              <a:pt x="2699" y="650"/>
                            </a:lnTo>
                            <a:lnTo>
                              <a:pt x="2702" y="650"/>
                            </a:lnTo>
                            <a:cubicBezTo>
                              <a:pt x="2702" y="644"/>
                              <a:pt x="2708" y="639"/>
                              <a:pt x="2713" y="639"/>
                            </a:cubicBezTo>
                            <a:cubicBezTo>
                              <a:pt x="2719" y="639"/>
                              <a:pt x="2724" y="644"/>
                              <a:pt x="2724" y="650"/>
                            </a:cubicBezTo>
                            <a:lnTo>
                              <a:pt x="2724" y="678"/>
                            </a:lnTo>
                            <a:cubicBezTo>
                              <a:pt x="2730" y="672"/>
                              <a:pt x="2736" y="669"/>
                              <a:pt x="2744" y="669"/>
                            </a:cubicBezTo>
                            <a:cubicBezTo>
                              <a:pt x="2761" y="669"/>
                              <a:pt x="2772" y="681"/>
                              <a:pt x="2772" y="698"/>
                            </a:cubicBezTo>
                            <a:lnTo>
                              <a:pt x="2772" y="737"/>
                            </a:lnTo>
                            <a:cubicBezTo>
                              <a:pt x="2772" y="743"/>
                              <a:pt x="2767" y="748"/>
                              <a:pt x="2761" y="748"/>
                            </a:cubicBezTo>
                            <a:cubicBezTo>
                              <a:pt x="2756" y="748"/>
                              <a:pt x="2750" y="743"/>
                              <a:pt x="2750" y="737"/>
                            </a:cubicBezTo>
                            <a:lnTo>
                              <a:pt x="2750" y="703"/>
                            </a:lnTo>
                            <a:cubicBezTo>
                              <a:pt x="2750" y="695"/>
                              <a:pt x="2745" y="689"/>
                              <a:pt x="2736" y="689"/>
                            </a:cubicBezTo>
                            <a:cubicBezTo>
                              <a:pt x="2728" y="689"/>
                              <a:pt x="2722" y="695"/>
                              <a:pt x="2722" y="703"/>
                            </a:cubicBezTo>
                            <a:lnTo>
                              <a:pt x="2722" y="740"/>
                            </a:lnTo>
                            <a:cubicBezTo>
                              <a:pt x="2722" y="746"/>
                              <a:pt x="2716" y="751"/>
                              <a:pt x="2710" y="751"/>
                            </a:cubicBezTo>
                            <a:cubicBezTo>
                              <a:pt x="2705" y="751"/>
                              <a:pt x="2699" y="746"/>
                              <a:pt x="2699" y="740"/>
                            </a:cubicBezTo>
                            <a:lnTo>
                              <a:pt x="2699" y="684"/>
                            </a:lnTo>
                            <a:cubicBezTo>
                              <a:pt x="2699" y="689"/>
                              <a:pt x="2693" y="692"/>
                              <a:pt x="2688" y="692"/>
                            </a:cubicBezTo>
                            <a:lnTo>
                              <a:pt x="2682" y="692"/>
                            </a:lnTo>
                            <a:lnTo>
                              <a:pt x="2682" y="740"/>
                            </a:lnTo>
                            <a:cubicBezTo>
                              <a:pt x="2682" y="746"/>
                              <a:pt x="2677" y="751"/>
                              <a:pt x="2671" y="751"/>
                            </a:cubicBezTo>
                            <a:cubicBezTo>
                              <a:pt x="2665" y="751"/>
                              <a:pt x="2660" y="746"/>
                              <a:pt x="2660" y="740"/>
                            </a:cubicBezTo>
                            <a:lnTo>
                              <a:pt x="2660" y="692"/>
                            </a:lnTo>
                            <a:lnTo>
                              <a:pt x="2654" y="692"/>
                            </a:lnTo>
                            <a:cubicBezTo>
                              <a:pt x="2648" y="692"/>
                              <a:pt x="2645" y="689"/>
                              <a:pt x="2645" y="684"/>
                            </a:cubicBezTo>
                            <a:lnTo>
                              <a:pt x="2645" y="740"/>
                            </a:lnTo>
                            <a:cubicBezTo>
                              <a:pt x="2645" y="746"/>
                              <a:pt x="2640" y="751"/>
                              <a:pt x="2634" y="751"/>
                            </a:cubicBezTo>
                            <a:cubicBezTo>
                              <a:pt x="2629" y="751"/>
                              <a:pt x="2623" y="746"/>
                              <a:pt x="2623" y="740"/>
                            </a:cubicBezTo>
                            <a:lnTo>
                              <a:pt x="2623" y="650"/>
                            </a:lnTo>
                            <a:close/>
                            <a:moveTo>
                              <a:pt x="2812" y="658"/>
                            </a:moveTo>
                            <a:cubicBezTo>
                              <a:pt x="2812" y="653"/>
                              <a:pt x="2815" y="647"/>
                              <a:pt x="2823" y="647"/>
                            </a:cubicBezTo>
                            <a:lnTo>
                              <a:pt x="2860" y="647"/>
                            </a:lnTo>
                            <a:cubicBezTo>
                              <a:pt x="2866" y="647"/>
                              <a:pt x="2868" y="653"/>
                              <a:pt x="2868" y="658"/>
                            </a:cubicBezTo>
                            <a:cubicBezTo>
                              <a:pt x="2868" y="664"/>
                              <a:pt x="2866" y="669"/>
                              <a:pt x="2860" y="669"/>
                            </a:cubicBezTo>
                            <a:lnTo>
                              <a:pt x="2832" y="669"/>
                            </a:lnTo>
                            <a:lnTo>
                              <a:pt x="2832" y="692"/>
                            </a:lnTo>
                            <a:lnTo>
                              <a:pt x="2854" y="692"/>
                            </a:lnTo>
                            <a:cubicBezTo>
                              <a:pt x="2860" y="692"/>
                              <a:pt x="2866" y="698"/>
                              <a:pt x="2866" y="703"/>
                            </a:cubicBezTo>
                            <a:cubicBezTo>
                              <a:pt x="2866" y="709"/>
                              <a:pt x="2863" y="715"/>
                              <a:pt x="2854" y="715"/>
                            </a:cubicBezTo>
                            <a:lnTo>
                              <a:pt x="2832" y="715"/>
                            </a:lnTo>
                            <a:lnTo>
                              <a:pt x="2832" y="746"/>
                            </a:lnTo>
                            <a:cubicBezTo>
                              <a:pt x="2832" y="754"/>
                              <a:pt x="2826" y="757"/>
                              <a:pt x="2820" y="757"/>
                            </a:cubicBezTo>
                            <a:cubicBezTo>
                              <a:pt x="2815" y="757"/>
                              <a:pt x="2809" y="754"/>
                              <a:pt x="2809" y="746"/>
                            </a:cubicBezTo>
                            <a:lnTo>
                              <a:pt x="2809" y="658"/>
                            </a:lnTo>
                            <a:lnTo>
                              <a:pt x="2812" y="658"/>
                            </a:lnTo>
                            <a:close/>
                            <a:moveTo>
                              <a:pt x="2947" y="712"/>
                            </a:moveTo>
                            <a:cubicBezTo>
                              <a:pt x="2947" y="734"/>
                              <a:pt x="2934" y="751"/>
                              <a:pt x="2911" y="751"/>
                            </a:cubicBezTo>
                            <a:cubicBezTo>
                              <a:pt x="2889" y="751"/>
                              <a:pt x="2874" y="731"/>
                              <a:pt x="2874" y="712"/>
                            </a:cubicBezTo>
                            <a:cubicBezTo>
                              <a:pt x="2874" y="689"/>
                              <a:pt x="2891" y="672"/>
                              <a:pt x="2911" y="672"/>
                            </a:cubicBezTo>
                            <a:cubicBezTo>
                              <a:pt x="2930" y="672"/>
                              <a:pt x="2947" y="692"/>
                              <a:pt x="2947" y="712"/>
                            </a:cubicBezTo>
                            <a:close/>
                            <a:moveTo>
                              <a:pt x="2894" y="712"/>
                            </a:moveTo>
                            <a:cubicBezTo>
                              <a:pt x="2894" y="723"/>
                              <a:pt x="2899" y="734"/>
                              <a:pt x="2911" y="734"/>
                            </a:cubicBezTo>
                            <a:cubicBezTo>
                              <a:pt x="2922" y="734"/>
                              <a:pt x="2928" y="723"/>
                              <a:pt x="2928" y="712"/>
                            </a:cubicBezTo>
                            <a:cubicBezTo>
                              <a:pt x="2928" y="700"/>
                              <a:pt x="2922" y="689"/>
                              <a:pt x="2911" y="689"/>
                            </a:cubicBezTo>
                            <a:cubicBezTo>
                              <a:pt x="2897" y="692"/>
                              <a:pt x="2894" y="703"/>
                              <a:pt x="2894" y="712"/>
                            </a:cubicBezTo>
                            <a:close/>
                            <a:moveTo>
                              <a:pt x="2953" y="684"/>
                            </a:moveTo>
                            <a:cubicBezTo>
                              <a:pt x="2953" y="678"/>
                              <a:pt x="2959" y="672"/>
                              <a:pt x="2964" y="672"/>
                            </a:cubicBezTo>
                            <a:cubicBezTo>
                              <a:pt x="2970" y="672"/>
                              <a:pt x="2976" y="678"/>
                              <a:pt x="2976" y="684"/>
                            </a:cubicBezTo>
                            <a:lnTo>
                              <a:pt x="2976" y="720"/>
                            </a:lnTo>
                            <a:cubicBezTo>
                              <a:pt x="2976" y="729"/>
                              <a:pt x="2981" y="734"/>
                              <a:pt x="2990" y="734"/>
                            </a:cubicBezTo>
                            <a:cubicBezTo>
                              <a:pt x="2995" y="734"/>
                              <a:pt x="3004" y="729"/>
                              <a:pt x="3004" y="720"/>
                            </a:cubicBezTo>
                            <a:lnTo>
                              <a:pt x="3004" y="684"/>
                            </a:lnTo>
                            <a:cubicBezTo>
                              <a:pt x="3004" y="678"/>
                              <a:pt x="3009" y="672"/>
                              <a:pt x="3015" y="672"/>
                            </a:cubicBezTo>
                            <a:cubicBezTo>
                              <a:pt x="3021" y="672"/>
                              <a:pt x="3026" y="678"/>
                              <a:pt x="3026" y="684"/>
                            </a:cubicBezTo>
                            <a:lnTo>
                              <a:pt x="3029" y="684"/>
                            </a:lnTo>
                            <a:cubicBezTo>
                              <a:pt x="3029" y="678"/>
                              <a:pt x="3035" y="672"/>
                              <a:pt x="3040" y="672"/>
                            </a:cubicBezTo>
                            <a:cubicBezTo>
                              <a:pt x="3046" y="672"/>
                              <a:pt x="3049" y="675"/>
                              <a:pt x="3049" y="681"/>
                            </a:cubicBezTo>
                            <a:cubicBezTo>
                              <a:pt x="3052" y="675"/>
                              <a:pt x="3060" y="672"/>
                              <a:pt x="3069" y="672"/>
                            </a:cubicBezTo>
                            <a:cubicBezTo>
                              <a:pt x="3086" y="672"/>
                              <a:pt x="3097" y="684"/>
                              <a:pt x="3097" y="700"/>
                            </a:cubicBezTo>
                            <a:lnTo>
                              <a:pt x="3097" y="740"/>
                            </a:lnTo>
                            <a:cubicBezTo>
                              <a:pt x="3097" y="746"/>
                              <a:pt x="3092" y="751"/>
                              <a:pt x="3086" y="751"/>
                            </a:cubicBezTo>
                            <a:cubicBezTo>
                              <a:pt x="3081" y="751"/>
                              <a:pt x="3074" y="746"/>
                              <a:pt x="3074" y="740"/>
                            </a:cubicBezTo>
                            <a:lnTo>
                              <a:pt x="3074" y="703"/>
                            </a:lnTo>
                            <a:cubicBezTo>
                              <a:pt x="3074" y="695"/>
                              <a:pt x="3069" y="689"/>
                              <a:pt x="3060" y="689"/>
                            </a:cubicBezTo>
                            <a:cubicBezTo>
                              <a:pt x="3052" y="689"/>
                              <a:pt x="3046" y="695"/>
                              <a:pt x="3046" y="703"/>
                            </a:cubicBezTo>
                            <a:lnTo>
                              <a:pt x="3046" y="740"/>
                            </a:lnTo>
                            <a:cubicBezTo>
                              <a:pt x="3046" y="746"/>
                              <a:pt x="3041" y="751"/>
                              <a:pt x="3035" y="751"/>
                            </a:cubicBezTo>
                            <a:cubicBezTo>
                              <a:pt x="3030" y="751"/>
                              <a:pt x="3024" y="746"/>
                              <a:pt x="3024" y="740"/>
                            </a:cubicBezTo>
                            <a:lnTo>
                              <a:pt x="3024" y="735"/>
                            </a:lnTo>
                            <a:cubicBezTo>
                              <a:pt x="3019" y="745"/>
                              <a:pt x="3009" y="751"/>
                              <a:pt x="2993" y="751"/>
                            </a:cubicBezTo>
                            <a:cubicBezTo>
                              <a:pt x="2970" y="751"/>
                              <a:pt x="2959" y="740"/>
                              <a:pt x="2959" y="720"/>
                            </a:cubicBezTo>
                            <a:lnTo>
                              <a:pt x="2959" y="684"/>
                            </a:lnTo>
                            <a:lnTo>
                              <a:pt x="2953" y="684"/>
                            </a:lnTo>
                            <a:close/>
                            <a:moveTo>
                              <a:pt x="3182" y="740"/>
                            </a:moveTo>
                            <a:cubicBezTo>
                              <a:pt x="3182" y="746"/>
                              <a:pt x="3176" y="751"/>
                              <a:pt x="3170" y="751"/>
                            </a:cubicBezTo>
                            <a:cubicBezTo>
                              <a:pt x="3165" y="751"/>
                              <a:pt x="3162" y="748"/>
                              <a:pt x="3159" y="743"/>
                            </a:cubicBezTo>
                            <a:cubicBezTo>
                              <a:pt x="3156" y="748"/>
                              <a:pt x="3148" y="751"/>
                              <a:pt x="3139" y="751"/>
                            </a:cubicBezTo>
                            <a:cubicBezTo>
                              <a:pt x="3117" y="751"/>
                              <a:pt x="3105" y="732"/>
                              <a:pt x="3105" y="712"/>
                            </a:cubicBezTo>
                            <a:cubicBezTo>
                              <a:pt x="3105" y="693"/>
                              <a:pt x="3117" y="669"/>
                              <a:pt x="3139" y="669"/>
                            </a:cubicBezTo>
                            <a:cubicBezTo>
                              <a:pt x="3148" y="669"/>
                              <a:pt x="3153" y="672"/>
                              <a:pt x="3159" y="678"/>
                            </a:cubicBezTo>
                            <a:lnTo>
                              <a:pt x="3159" y="650"/>
                            </a:lnTo>
                            <a:cubicBezTo>
                              <a:pt x="3159" y="644"/>
                              <a:pt x="3165" y="639"/>
                              <a:pt x="3170" y="639"/>
                            </a:cubicBezTo>
                            <a:cubicBezTo>
                              <a:pt x="3176" y="639"/>
                              <a:pt x="3182" y="644"/>
                              <a:pt x="3182" y="650"/>
                            </a:cubicBezTo>
                            <a:lnTo>
                              <a:pt x="3182" y="740"/>
                            </a:lnTo>
                            <a:close/>
                            <a:moveTo>
                              <a:pt x="3142" y="692"/>
                            </a:moveTo>
                            <a:cubicBezTo>
                              <a:pt x="3131" y="692"/>
                              <a:pt x="3125" y="703"/>
                              <a:pt x="3125" y="715"/>
                            </a:cubicBezTo>
                            <a:cubicBezTo>
                              <a:pt x="3125" y="723"/>
                              <a:pt x="3131" y="737"/>
                              <a:pt x="3142" y="737"/>
                            </a:cubicBezTo>
                            <a:cubicBezTo>
                              <a:pt x="3153" y="737"/>
                              <a:pt x="3159" y="726"/>
                              <a:pt x="3159" y="715"/>
                            </a:cubicBezTo>
                            <a:cubicBezTo>
                              <a:pt x="3159" y="700"/>
                              <a:pt x="3153" y="692"/>
                              <a:pt x="3142" y="692"/>
                            </a:cubicBezTo>
                            <a:close/>
                            <a:moveTo>
                              <a:pt x="3261" y="737"/>
                            </a:moveTo>
                            <a:cubicBezTo>
                              <a:pt x="3261" y="743"/>
                              <a:pt x="3261" y="751"/>
                              <a:pt x="3249" y="751"/>
                            </a:cubicBezTo>
                            <a:cubicBezTo>
                              <a:pt x="3244" y="751"/>
                              <a:pt x="3241" y="748"/>
                              <a:pt x="3238" y="743"/>
                            </a:cubicBezTo>
                            <a:cubicBezTo>
                              <a:pt x="3232" y="748"/>
                              <a:pt x="3227" y="751"/>
                              <a:pt x="3218" y="751"/>
                            </a:cubicBezTo>
                            <a:cubicBezTo>
                              <a:pt x="3198" y="751"/>
                              <a:pt x="3184" y="734"/>
                              <a:pt x="3184" y="712"/>
                            </a:cubicBezTo>
                            <a:cubicBezTo>
                              <a:pt x="3184" y="689"/>
                              <a:pt x="3198" y="672"/>
                              <a:pt x="3218" y="672"/>
                            </a:cubicBezTo>
                            <a:cubicBezTo>
                              <a:pt x="3227" y="672"/>
                              <a:pt x="3232" y="675"/>
                              <a:pt x="3238" y="681"/>
                            </a:cubicBezTo>
                            <a:cubicBezTo>
                              <a:pt x="3238" y="675"/>
                              <a:pt x="3244" y="672"/>
                              <a:pt x="3249" y="672"/>
                            </a:cubicBezTo>
                            <a:cubicBezTo>
                              <a:pt x="3261" y="672"/>
                              <a:pt x="3261" y="681"/>
                              <a:pt x="3261" y="686"/>
                            </a:cubicBezTo>
                            <a:lnTo>
                              <a:pt x="3261" y="737"/>
                            </a:lnTo>
                            <a:close/>
                            <a:moveTo>
                              <a:pt x="3224" y="734"/>
                            </a:moveTo>
                            <a:cubicBezTo>
                              <a:pt x="3235" y="734"/>
                              <a:pt x="3241" y="723"/>
                              <a:pt x="3241" y="712"/>
                            </a:cubicBezTo>
                            <a:cubicBezTo>
                              <a:pt x="3241" y="700"/>
                              <a:pt x="3235" y="689"/>
                              <a:pt x="3224" y="689"/>
                            </a:cubicBezTo>
                            <a:cubicBezTo>
                              <a:pt x="3213" y="689"/>
                              <a:pt x="3207" y="700"/>
                              <a:pt x="3207" y="712"/>
                            </a:cubicBezTo>
                            <a:cubicBezTo>
                              <a:pt x="3207" y="723"/>
                              <a:pt x="3213" y="734"/>
                              <a:pt x="3224" y="734"/>
                            </a:cubicBezTo>
                            <a:close/>
                            <a:moveTo>
                              <a:pt x="3275" y="692"/>
                            </a:moveTo>
                            <a:cubicBezTo>
                              <a:pt x="3269" y="692"/>
                              <a:pt x="3266" y="690"/>
                              <a:pt x="3266" y="684"/>
                            </a:cubicBezTo>
                            <a:cubicBezTo>
                              <a:pt x="3266" y="679"/>
                              <a:pt x="3269" y="675"/>
                              <a:pt x="3275" y="675"/>
                            </a:cubicBezTo>
                            <a:lnTo>
                              <a:pt x="3280" y="675"/>
                            </a:lnTo>
                            <a:lnTo>
                              <a:pt x="3280" y="664"/>
                            </a:lnTo>
                            <a:cubicBezTo>
                              <a:pt x="3280" y="658"/>
                              <a:pt x="3287" y="653"/>
                              <a:pt x="3292" y="653"/>
                            </a:cubicBezTo>
                            <a:cubicBezTo>
                              <a:pt x="3298" y="653"/>
                              <a:pt x="3303" y="658"/>
                              <a:pt x="3303" y="664"/>
                            </a:cubicBezTo>
                            <a:lnTo>
                              <a:pt x="3303" y="675"/>
                            </a:lnTo>
                            <a:lnTo>
                              <a:pt x="3309" y="675"/>
                            </a:lnTo>
                            <a:cubicBezTo>
                              <a:pt x="3314" y="675"/>
                              <a:pt x="3320" y="679"/>
                              <a:pt x="3320" y="684"/>
                            </a:cubicBezTo>
                            <a:cubicBezTo>
                              <a:pt x="3320" y="690"/>
                              <a:pt x="3314" y="692"/>
                              <a:pt x="3309" y="692"/>
                            </a:cubicBezTo>
                            <a:lnTo>
                              <a:pt x="3300" y="692"/>
                            </a:lnTo>
                            <a:lnTo>
                              <a:pt x="3300" y="740"/>
                            </a:lnTo>
                            <a:cubicBezTo>
                              <a:pt x="3300" y="746"/>
                              <a:pt x="3295" y="751"/>
                              <a:pt x="3289" y="751"/>
                            </a:cubicBezTo>
                            <a:cubicBezTo>
                              <a:pt x="3284" y="751"/>
                              <a:pt x="3277" y="746"/>
                              <a:pt x="3277" y="740"/>
                            </a:cubicBezTo>
                            <a:lnTo>
                              <a:pt x="3277" y="692"/>
                            </a:lnTo>
                            <a:lnTo>
                              <a:pt x="3275" y="692"/>
                            </a:lnTo>
                            <a:close/>
                            <a:moveTo>
                              <a:pt x="3345" y="653"/>
                            </a:moveTo>
                            <a:cubicBezTo>
                              <a:pt x="3345" y="659"/>
                              <a:pt x="3340" y="664"/>
                              <a:pt x="3334" y="664"/>
                            </a:cubicBezTo>
                            <a:cubicBezTo>
                              <a:pt x="3328" y="664"/>
                              <a:pt x="3323" y="659"/>
                              <a:pt x="3323" y="653"/>
                            </a:cubicBezTo>
                            <a:cubicBezTo>
                              <a:pt x="3323" y="648"/>
                              <a:pt x="3328" y="641"/>
                              <a:pt x="3334" y="641"/>
                            </a:cubicBezTo>
                            <a:cubicBezTo>
                              <a:pt x="3340" y="641"/>
                              <a:pt x="3345" y="648"/>
                              <a:pt x="3345" y="653"/>
                            </a:cubicBezTo>
                            <a:close/>
                            <a:moveTo>
                              <a:pt x="3323" y="684"/>
                            </a:moveTo>
                            <a:cubicBezTo>
                              <a:pt x="3323" y="678"/>
                              <a:pt x="3328" y="672"/>
                              <a:pt x="3334" y="672"/>
                            </a:cubicBezTo>
                            <a:cubicBezTo>
                              <a:pt x="3340" y="672"/>
                              <a:pt x="3345" y="678"/>
                              <a:pt x="3345" y="684"/>
                            </a:cubicBezTo>
                            <a:lnTo>
                              <a:pt x="3345" y="740"/>
                            </a:lnTo>
                            <a:cubicBezTo>
                              <a:pt x="3345" y="746"/>
                              <a:pt x="3340" y="751"/>
                              <a:pt x="3334" y="751"/>
                            </a:cubicBezTo>
                            <a:cubicBezTo>
                              <a:pt x="3328" y="751"/>
                              <a:pt x="3323" y="746"/>
                              <a:pt x="3323" y="740"/>
                            </a:cubicBezTo>
                            <a:lnTo>
                              <a:pt x="3323" y="684"/>
                            </a:lnTo>
                            <a:close/>
                            <a:moveTo>
                              <a:pt x="3388" y="751"/>
                            </a:moveTo>
                            <a:cubicBezTo>
                              <a:pt x="3365" y="751"/>
                              <a:pt x="3351" y="731"/>
                              <a:pt x="3351" y="712"/>
                            </a:cubicBezTo>
                            <a:cubicBezTo>
                              <a:pt x="3351" y="689"/>
                              <a:pt x="3368" y="672"/>
                              <a:pt x="3388" y="672"/>
                            </a:cubicBezTo>
                            <a:cubicBezTo>
                              <a:pt x="3410" y="672"/>
                              <a:pt x="3424" y="692"/>
                              <a:pt x="3424" y="712"/>
                            </a:cubicBezTo>
                            <a:lnTo>
                              <a:pt x="3424" y="684"/>
                            </a:lnTo>
                            <a:lnTo>
                              <a:pt x="3430" y="684"/>
                            </a:lnTo>
                            <a:cubicBezTo>
                              <a:pt x="3430" y="678"/>
                              <a:pt x="3435" y="672"/>
                              <a:pt x="3441" y="672"/>
                            </a:cubicBezTo>
                            <a:cubicBezTo>
                              <a:pt x="3447" y="672"/>
                              <a:pt x="3450" y="675"/>
                              <a:pt x="3450" y="681"/>
                            </a:cubicBezTo>
                            <a:cubicBezTo>
                              <a:pt x="3452" y="675"/>
                              <a:pt x="3461" y="672"/>
                              <a:pt x="3469" y="672"/>
                            </a:cubicBezTo>
                            <a:cubicBezTo>
                              <a:pt x="3486" y="672"/>
                              <a:pt x="3498" y="684"/>
                              <a:pt x="3498" y="700"/>
                            </a:cubicBezTo>
                            <a:lnTo>
                              <a:pt x="3498" y="740"/>
                            </a:lnTo>
                            <a:cubicBezTo>
                              <a:pt x="3498" y="746"/>
                              <a:pt x="3492" y="751"/>
                              <a:pt x="3486" y="751"/>
                            </a:cubicBezTo>
                            <a:cubicBezTo>
                              <a:pt x="3481" y="751"/>
                              <a:pt x="3475" y="746"/>
                              <a:pt x="3475" y="740"/>
                            </a:cubicBezTo>
                            <a:lnTo>
                              <a:pt x="3475" y="703"/>
                            </a:lnTo>
                            <a:cubicBezTo>
                              <a:pt x="3475" y="695"/>
                              <a:pt x="3470" y="689"/>
                              <a:pt x="3461" y="689"/>
                            </a:cubicBezTo>
                            <a:cubicBezTo>
                              <a:pt x="3453" y="689"/>
                              <a:pt x="3447" y="695"/>
                              <a:pt x="3447" y="703"/>
                            </a:cubicBezTo>
                            <a:lnTo>
                              <a:pt x="3447" y="740"/>
                            </a:lnTo>
                            <a:cubicBezTo>
                              <a:pt x="3447" y="746"/>
                              <a:pt x="3441" y="751"/>
                              <a:pt x="3435" y="751"/>
                            </a:cubicBezTo>
                            <a:cubicBezTo>
                              <a:pt x="3430" y="751"/>
                              <a:pt x="3424" y="746"/>
                              <a:pt x="3424" y="740"/>
                            </a:cubicBezTo>
                            <a:lnTo>
                              <a:pt x="3424" y="712"/>
                            </a:lnTo>
                            <a:cubicBezTo>
                              <a:pt x="3424" y="734"/>
                              <a:pt x="3410" y="751"/>
                              <a:pt x="3388" y="751"/>
                            </a:cubicBezTo>
                            <a:close/>
                            <a:moveTo>
                              <a:pt x="3371" y="712"/>
                            </a:moveTo>
                            <a:cubicBezTo>
                              <a:pt x="3371" y="723"/>
                              <a:pt x="3376" y="734"/>
                              <a:pt x="3388" y="734"/>
                            </a:cubicBezTo>
                            <a:cubicBezTo>
                              <a:pt x="3399" y="734"/>
                              <a:pt x="3404" y="723"/>
                              <a:pt x="3404" y="712"/>
                            </a:cubicBezTo>
                            <a:cubicBezTo>
                              <a:pt x="3404" y="700"/>
                              <a:pt x="3399" y="689"/>
                              <a:pt x="3388" y="689"/>
                            </a:cubicBezTo>
                            <a:cubicBezTo>
                              <a:pt x="3376" y="692"/>
                              <a:pt x="3371" y="703"/>
                              <a:pt x="3371" y="712"/>
                            </a:cubicBezTo>
                            <a:close/>
                            <a:moveTo>
                              <a:pt x="959" y="79"/>
                            </a:moveTo>
                            <a:cubicBezTo>
                              <a:pt x="959" y="54"/>
                              <a:pt x="976" y="34"/>
                              <a:pt x="999" y="34"/>
                            </a:cubicBezTo>
                            <a:cubicBezTo>
                              <a:pt x="1021" y="34"/>
                              <a:pt x="1038" y="51"/>
                              <a:pt x="1038" y="79"/>
                            </a:cubicBezTo>
                            <a:lnTo>
                              <a:pt x="1038" y="186"/>
                            </a:lnTo>
                            <a:cubicBezTo>
                              <a:pt x="1055" y="166"/>
                              <a:pt x="1086" y="158"/>
                              <a:pt x="1112" y="158"/>
                            </a:cubicBezTo>
                            <a:cubicBezTo>
                              <a:pt x="1174" y="158"/>
                              <a:pt x="1222" y="197"/>
                              <a:pt x="1222" y="265"/>
                            </a:cubicBezTo>
                            <a:lnTo>
                              <a:pt x="1222" y="416"/>
                            </a:lnTo>
                            <a:cubicBezTo>
                              <a:pt x="1222" y="441"/>
                              <a:pt x="1204" y="461"/>
                              <a:pt x="1182" y="461"/>
                            </a:cubicBezTo>
                            <a:cubicBezTo>
                              <a:pt x="1159" y="461"/>
                              <a:pt x="1143" y="444"/>
                              <a:pt x="1143" y="416"/>
                            </a:cubicBezTo>
                            <a:lnTo>
                              <a:pt x="1143" y="279"/>
                            </a:lnTo>
                            <a:cubicBezTo>
                              <a:pt x="1143" y="242"/>
                              <a:pt x="1120" y="225"/>
                              <a:pt x="1092" y="225"/>
                            </a:cubicBezTo>
                            <a:cubicBezTo>
                              <a:pt x="1058" y="225"/>
                              <a:pt x="1041" y="248"/>
                              <a:pt x="1041" y="279"/>
                            </a:cubicBezTo>
                            <a:lnTo>
                              <a:pt x="1041" y="416"/>
                            </a:lnTo>
                            <a:cubicBezTo>
                              <a:pt x="1041" y="441"/>
                              <a:pt x="1024" y="461"/>
                              <a:pt x="1002" y="461"/>
                            </a:cubicBezTo>
                            <a:cubicBezTo>
                              <a:pt x="979" y="461"/>
                              <a:pt x="962" y="444"/>
                              <a:pt x="962" y="416"/>
                            </a:cubicBezTo>
                            <a:lnTo>
                              <a:pt x="962" y="79"/>
                            </a:lnTo>
                            <a:lnTo>
                              <a:pt x="959" y="79"/>
                            </a:lnTo>
                            <a:close/>
                            <a:moveTo>
                              <a:pt x="1318" y="287"/>
                            </a:moveTo>
                            <a:lnTo>
                              <a:pt x="1445" y="287"/>
                            </a:lnTo>
                            <a:cubicBezTo>
                              <a:pt x="1439" y="251"/>
                              <a:pt x="1416" y="225"/>
                              <a:pt x="1380" y="225"/>
                            </a:cubicBezTo>
                            <a:cubicBezTo>
                              <a:pt x="1346" y="225"/>
                              <a:pt x="1320" y="254"/>
                              <a:pt x="1318" y="287"/>
                            </a:cubicBezTo>
                            <a:close/>
                            <a:moveTo>
                              <a:pt x="1490" y="338"/>
                            </a:moveTo>
                            <a:lnTo>
                              <a:pt x="1315" y="338"/>
                            </a:lnTo>
                            <a:cubicBezTo>
                              <a:pt x="1320" y="378"/>
                              <a:pt x="1354" y="393"/>
                              <a:pt x="1391" y="393"/>
                            </a:cubicBezTo>
                            <a:cubicBezTo>
                              <a:pt x="1433" y="393"/>
                              <a:pt x="1461" y="363"/>
                              <a:pt x="1481" y="363"/>
                            </a:cubicBezTo>
                            <a:cubicBezTo>
                              <a:pt x="1498" y="363"/>
                              <a:pt x="1515" y="380"/>
                              <a:pt x="1515" y="396"/>
                            </a:cubicBezTo>
                            <a:cubicBezTo>
                              <a:pt x="1515" y="430"/>
                              <a:pt x="1445" y="464"/>
                              <a:pt x="1385" y="464"/>
                            </a:cubicBezTo>
                            <a:cubicBezTo>
                              <a:pt x="1295" y="464"/>
                              <a:pt x="1236" y="399"/>
                              <a:pt x="1236" y="313"/>
                            </a:cubicBezTo>
                            <a:cubicBezTo>
                              <a:pt x="1236" y="231"/>
                              <a:pt x="1295" y="158"/>
                              <a:pt x="1380" y="158"/>
                            </a:cubicBezTo>
                            <a:cubicBezTo>
                              <a:pt x="1467" y="158"/>
                              <a:pt x="1524" y="234"/>
                              <a:pt x="1524" y="301"/>
                            </a:cubicBezTo>
                            <a:cubicBezTo>
                              <a:pt x="1524" y="327"/>
                              <a:pt x="1515" y="338"/>
                              <a:pt x="1490" y="338"/>
                            </a:cubicBezTo>
                            <a:close/>
                            <a:moveTo>
                              <a:pt x="1617" y="316"/>
                            </a:moveTo>
                            <a:cubicBezTo>
                              <a:pt x="1617" y="352"/>
                              <a:pt x="1636" y="393"/>
                              <a:pt x="1679" y="393"/>
                            </a:cubicBezTo>
                            <a:cubicBezTo>
                              <a:pt x="1721" y="393"/>
                              <a:pt x="1741" y="352"/>
                              <a:pt x="1741" y="316"/>
                            </a:cubicBezTo>
                            <a:cubicBezTo>
                              <a:pt x="1741" y="276"/>
                              <a:pt x="1721" y="234"/>
                              <a:pt x="1679" y="234"/>
                            </a:cubicBezTo>
                            <a:cubicBezTo>
                              <a:pt x="1636" y="234"/>
                              <a:pt x="1617" y="276"/>
                              <a:pt x="1617" y="316"/>
                            </a:cubicBezTo>
                            <a:close/>
                            <a:moveTo>
                              <a:pt x="1819" y="214"/>
                            </a:moveTo>
                            <a:lnTo>
                              <a:pt x="1819" y="413"/>
                            </a:lnTo>
                            <a:cubicBezTo>
                              <a:pt x="1819" y="433"/>
                              <a:pt x="1819" y="464"/>
                              <a:pt x="1779" y="464"/>
                            </a:cubicBezTo>
                            <a:cubicBezTo>
                              <a:pt x="1754" y="464"/>
                              <a:pt x="1746" y="450"/>
                              <a:pt x="1741" y="430"/>
                            </a:cubicBezTo>
                            <a:cubicBezTo>
                              <a:pt x="1721" y="453"/>
                              <a:pt x="1696" y="467"/>
                              <a:pt x="1665" y="467"/>
                            </a:cubicBezTo>
                            <a:cubicBezTo>
                              <a:pt x="1588" y="467"/>
                              <a:pt x="1532" y="405"/>
                              <a:pt x="1532" y="316"/>
                            </a:cubicBezTo>
                            <a:cubicBezTo>
                              <a:pt x="1532" y="228"/>
                              <a:pt x="1591" y="161"/>
                              <a:pt x="1665" y="161"/>
                            </a:cubicBezTo>
                            <a:cubicBezTo>
                              <a:pt x="1696" y="161"/>
                              <a:pt x="1724" y="172"/>
                              <a:pt x="1741" y="197"/>
                            </a:cubicBezTo>
                            <a:cubicBezTo>
                              <a:pt x="1744" y="177"/>
                              <a:pt x="1760" y="163"/>
                              <a:pt x="1779" y="163"/>
                            </a:cubicBezTo>
                            <a:cubicBezTo>
                              <a:pt x="1819" y="163"/>
                              <a:pt x="1819" y="194"/>
                              <a:pt x="1819" y="214"/>
                            </a:cubicBezTo>
                            <a:close/>
                            <a:moveTo>
                              <a:pt x="2042" y="310"/>
                            </a:moveTo>
                            <a:cubicBezTo>
                              <a:pt x="2042" y="270"/>
                              <a:pt x="2023" y="231"/>
                              <a:pt x="1980" y="231"/>
                            </a:cubicBezTo>
                            <a:cubicBezTo>
                              <a:pt x="1938" y="231"/>
                              <a:pt x="1918" y="276"/>
                              <a:pt x="1918" y="313"/>
                            </a:cubicBezTo>
                            <a:cubicBezTo>
                              <a:pt x="1918" y="349"/>
                              <a:pt x="1938" y="392"/>
                              <a:pt x="1980" y="392"/>
                            </a:cubicBezTo>
                            <a:cubicBezTo>
                              <a:pt x="2023" y="392"/>
                              <a:pt x="2042" y="349"/>
                              <a:pt x="2042" y="310"/>
                            </a:cubicBezTo>
                            <a:close/>
                            <a:moveTo>
                              <a:pt x="2121" y="79"/>
                            </a:moveTo>
                            <a:lnTo>
                              <a:pt x="2121" y="416"/>
                            </a:lnTo>
                            <a:cubicBezTo>
                              <a:pt x="2121" y="444"/>
                              <a:pt x="2104" y="461"/>
                              <a:pt x="2081" y="461"/>
                            </a:cubicBezTo>
                            <a:cubicBezTo>
                              <a:pt x="2059" y="461"/>
                              <a:pt x="2047" y="447"/>
                              <a:pt x="2042" y="427"/>
                            </a:cubicBezTo>
                            <a:cubicBezTo>
                              <a:pt x="2028" y="453"/>
                              <a:pt x="1997" y="464"/>
                              <a:pt x="1968" y="464"/>
                            </a:cubicBezTo>
                            <a:cubicBezTo>
                              <a:pt x="1887" y="464"/>
                              <a:pt x="1836" y="392"/>
                              <a:pt x="1836" y="316"/>
                            </a:cubicBezTo>
                            <a:cubicBezTo>
                              <a:pt x="1836" y="237"/>
                              <a:pt x="1881" y="158"/>
                              <a:pt x="1966" y="158"/>
                            </a:cubicBezTo>
                            <a:cubicBezTo>
                              <a:pt x="1994" y="158"/>
                              <a:pt x="2022" y="169"/>
                              <a:pt x="2042" y="186"/>
                            </a:cubicBezTo>
                            <a:lnTo>
                              <a:pt x="2042" y="79"/>
                            </a:lnTo>
                            <a:cubicBezTo>
                              <a:pt x="2042" y="51"/>
                              <a:pt x="2059" y="34"/>
                              <a:pt x="2081" y="34"/>
                            </a:cubicBezTo>
                            <a:cubicBezTo>
                              <a:pt x="2104" y="34"/>
                              <a:pt x="2121" y="54"/>
                              <a:pt x="2121" y="79"/>
                            </a:cubicBezTo>
                            <a:close/>
                            <a:moveTo>
                              <a:pt x="2358" y="214"/>
                            </a:moveTo>
                            <a:cubicBezTo>
                              <a:pt x="2358" y="234"/>
                              <a:pt x="2344" y="251"/>
                              <a:pt x="2324" y="251"/>
                            </a:cubicBezTo>
                            <a:cubicBezTo>
                              <a:pt x="2310" y="251"/>
                              <a:pt x="2279" y="228"/>
                              <a:pt x="2256" y="228"/>
                            </a:cubicBezTo>
                            <a:cubicBezTo>
                              <a:pt x="2242" y="228"/>
                              <a:pt x="2228" y="237"/>
                              <a:pt x="2228" y="251"/>
                            </a:cubicBezTo>
                            <a:cubicBezTo>
                              <a:pt x="2228" y="287"/>
                              <a:pt x="2366" y="282"/>
                              <a:pt x="2366" y="372"/>
                            </a:cubicBezTo>
                            <a:cubicBezTo>
                              <a:pt x="2366" y="424"/>
                              <a:pt x="2321" y="464"/>
                              <a:pt x="2253" y="464"/>
                            </a:cubicBezTo>
                            <a:cubicBezTo>
                              <a:pt x="2211" y="464"/>
                              <a:pt x="2143" y="438"/>
                              <a:pt x="2143" y="402"/>
                            </a:cubicBezTo>
                            <a:cubicBezTo>
                              <a:pt x="2143" y="389"/>
                              <a:pt x="2155" y="366"/>
                              <a:pt x="2177" y="366"/>
                            </a:cubicBezTo>
                            <a:cubicBezTo>
                              <a:pt x="2208" y="366"/>
                              <a:pt x="2222" y="393"/>
                              <a:pt x="2259" y="393"/>
                            </a:cubicBezTo>
                            <a:cubicBezTo>
                              <a:pt x="2282" y="393"/>
                              <a:pt x="2290" y="386"/>
                              <a:pt x="2290" y="372"/>
                            </a:cubicBezTo>
                            <a:cubicBezTo>
                              <a:pt x="2290" y="335"/>
                              <a:pt x="2152" y="341"/>
                              <a:pt x="2152" y="251"/>
                            </a:cubicBezTo>
                            <a:cubicBezTo>
                              <a:pt x="2152" y="194"/>
                              <a:pt x="2197" y="158"/>
                              <a:pt x="2259" y="158"/>
                            </a:cubicBezTo>
                            <a:cubicBezTo>
                              <a:pt x="2298" y="158"/>
                              <a:pt x="2358" y="175"/>
                              <a:pt x="2358" y="214"/>
                            </a:cubicBezTo>
                            <a:close/>
                            <a:moveTo>
                              <a:pt x="2462" y="313"/>
                            </a:moveTo>
                            <a:cubicBezTo>
                              <a:pt x="2462" y="349"/>
                              <a:pt x="2479" y="393"/>
                              <a:pt x="2524" y="393"/>
                            </a:cubicBezTo>
                            <a:cubicBezTo>
                              <a:pt x="2566" y="393"/>
                              <a:pt x="2586" y="349"/>
                              <a:pt x="2586" y="316"/>
                            </a:cubicBezTo>
                            <a:cubicBezTo>
                              <a:pt x="2586" y="279"/>
                              <a:pt x="2566" y="234"/>
                              <a:pt x="2524" y="234"/>
                            </a:cubicBezTo>
                            <a:cubicBezTo>
                              <a:pt x="2482" y="234"/>
                              <a:pt x="2462" y="273"/>
                              <a:pt x="2462" y="313"/>
                            </a:cubicBezTo>
                            <a:close/>
                            <a:moveTo>
                              <a:pt x="2383" y="534"/>
                            </a:moveTo>
                            <a:lnTo>
                              <a:pt x="2383" y="206"/>
                            </a:lnTo>
                            <a:cubicBezTo>
                              <a:pt x="2383" y="177"/>
                              <a:pt x="2400" y="161"/>
                              <a:pt x="2423" y="161"/>
                            </a:cubicBezTo>
                            <a:cubicBezTo>
                              <a:pt x="2445" y="161"/>
                              <a:pt x="2456" y="175"/>
                              <a:pt x="2462" y="194"/>
                            </a:cubicBezTo>
                            <a:cubicBezTo>
                              <a:pt x="2476" y="169"/>
                              <a:pt x="2507" y="158"/>
                              <a:pt x="2538" y="158"/>
                            </a:cubicBezTo>
                            <a:cubicBezTo>
                              <a:pt x="2626" y="158"/>
                              <a:pt x="2668" y="239"/>
                              <a:pt x="2668" y="316"/>
                            </a:cubicBezTo>
                            <a:cubicBezTo>
                              <a:pt x="2668" y="392"/>
                              <a:pt x="2614" y="464"/>
                              <a:pt x="2535" y="464"/>
                            </a:cubicBezTo>
                            <a:cubicBezTo>
                              <a:pt x="2510" y="464"/>
                              <a:pt x="2482" y="453"/>
                              <a:pt x="2462" y="436"/>
                            </a:cubicBezTo>
                            <a:lnTo>
                              <a:pt x="2462" y="534"/>
                            </a:lnTo>
                            <a:cubicBezTo>
                              <a:pt x="2462" y="562"/>
                              <a:pt x="2445" y="579"/>
                              <a:pt x="2423" y="579"/>
                            </a:cubicBezTo>
                            <a:cubicBezTo>
                              <a:pt x="2400" y="579"/>
                              <a:pt x="2383" y="560"/>
                              <a:pt x="2383" y="534"/>
                            </a:cubicBezTo>
                            <a:close/>
                            <a:moveTo>
                              <a:pt x="2761" y="316"/>
                            </a:moveTo>
                            <a:cubicBezTo>
                              <a:pt x="2761" y="352"/>
                              <a:pt x="2781" y="393"/>
                              <a:pt x="2823" y="393"/>
                            </a:cubicBezTo>
                            <a:cubicBezTo>
                              <a:pt x="2866" y="393"/>
                              <a:pt x="2885" y="352"/>
                              <a:pt x="2885" y="316"/>
                            </a:cubicBezTo>
                            <a:cubicBezTo>
                              <a:pt x="2885" y="276"/>
                              <a:pt x="2866" y="234"/>
                              <a:pt x="2823" y="234"/>
                            </a:cubicBezTo>
                            <a:cubicBezTo>
                              <a:pt x="2781" y="234"/>
                              <a:pt x="2761" y="276"/>
                              <a:pt x="2761" y="316"/>
                            </a:cubicBezTo>
                            <a:close/>
                            <a:moveTo>
                              <a:pt x="2967" y="214"/>
                            </a:moveTo>
                            <a:lnTo>
                              <a:pt x="2967" y="413"/>
                            </a:lnTo>
                            <a:cubicBezTo>
                              <a:pt x="2967" y="433"/>
                              <a:pt x="2967" y="464"/>
                              <a:pt x="2928" y="464"/>
                            </a:cubicBezTo>
                            <a:cubicBezTo>
                              <a:pt x="2902" y="464"/>
                              <a:pt x="2894" y="450"/>
                              <a:pt x="2888" y="430"/>
                            </a:cubicBezTo>
                            <a:cubicBezTo>
                              <a:pt x="2868" y="453"/>
                              <a:pt x="2843" y="467"/>
                              <a:pt x="2812" y="467"/>
                            </a:cubicBezTo>
                            <a:cubicBezTo>
                              <a:pt x="2736" y="467"/>
                              <a:pt x="2679" y="405"/>
                              <a:pt x="2679" y="316"/>
                            </a:cubicBezTo>
                            <a:cubicBezTo>
                              <a:pt x="2679" y="228"/>
                              <a:pt x="2739" y="161"/>
                              <a:pt x="2812" y="161"/>
                            </a:cubicBezTo>
                            <a:cubicBezTo>
                              <a:pt x="2843" y="161"/>
                              <a:pt x="2871" y="172"/>
                              <a:pt x="2888" y="197"/>
                            </a:cubicBezTo>
                            <a:cubicBezTo>
                              <a:pt x="2891" y="177"/>
                              <a:pt x="2908" y="163"/>
                              <a:pt x="2928" y="163"/>
                            </a:cubicBezTo>
                            <a:cubicBezTo>
                              <a:pt x="2967" y="163"/>
                              <a:pt x="2967" y="194"/>
                              <a:pt x="2967" y="214"/>
                            </a:cubicBezTo>
                            <a:close/>
                            <a:moveTo>
                              <a:pt x="3221" y="208"/>
                            </a:moveTo>
                            <a:cubicBezTo>
                              <a:pt x="3221" y="225"/>
                              <a:pt x="3210" y="248"/>
                              <a:pt x="3190" y="248"/>
                            </a:cubicBezTo>
                            <a:cubicBezTo>
                              <a:pt x="3170" y="248"/>
                              <a:pt x="3153" y="231"/>
                              <a:pt x="3128" y="234"/>
                            </a:cubicBezTo>
                            <a:cubicBezTo>
                              <a:pt x="3083" y="234"/>
                              <a:pt x="3060" y="273"/>
                              <a:pt x="3060" y="316"/>
                            </a:cubicBezTo>
                            <a:cubicBezTo>
                              <a:pt x="3060" y="352"/>
                              <a:pt x="3086" y="393"/>
                              <a:pt x="3128" y="393"/>
                            </a:cubicBezTo>
                            <a:cubicBezTo>
                              <a:pt x="3148" y="393"/>
                              <a:pt x="3179" y="378"/>
                              <a:pt x="3187" y="378"/>
                            </a:cubicBezTo>
                            <a:cubicBezTo>
                              <a:pt x="3207" y="378"/>
                              <a:pt x="3221" y="392"/>
                              <a:pt x="3221" y="410"/>
                            </a:cubicBezTo>
                            <a:cubicBezTo>
                              <a:pt x="3221" y="450"/>
                              <a:pt x="3151" y="464"/>
                              <a:pt x="3122" y="464"/>
                            </a:cubicBezTo>
                            <a:cubicBezTo>
                              <a:pt x="3035" y="464"/>
                              <a:pt x="2978" y="394"/>
                              <a:pt x="2978" y="313"/>
                            </a:cubicBezTo>
                            <a:cubicBezTo>
                              <a:pt x="2978" y="231"/>
                              <a:pt x="3038" y="158"/>
                              <a:pt x="3122" y="158"/>
                            </a:cubicBezTo>
                            <a:cubicBezTo>
                              <a:pt x="3156" y="158"/>
                              <a:pt x="3221" y="169"/>
                              <a:pt x="3221" y="208"/>
                            </a:cubicBezTo>
                            <a:close/>
                            <a:moveTo>
                              <a:pt x="3300" y="287"/>
                            </a:moveTo>
                            <a:lnTo>
                              <a:pt x="3427" y="287"/>
                            </a:lnTo>
                            <a:cubicBezTo>
                              <a:pt x="3421" y="251"/>
                              <a:pt x="3399" y="225"/>
                              <a:pt x="3362" y="225"/>
                            </a:cubicBezTo>
                            <a:cubicBezTo>
                              <a:pt x="3328" y="225"/>
                              <a:pt x="3303" y="254"/>
                              <a:pt x="3300" y="287"/>
                            </a:cubicBezTo>
                            <a:close/>
                            <a:moveTo>
                              <a:pt x="3472" y="338"/>
                            </a:moveTo>
                            <a:lnTo>
                              <a:pt x="3297" y="338"/>
                            </a:lnTo>
                            <a:cubicBezTo>
                              <a:pt x="3303" y="378"/>
                              <a:pt x="3337" y="393"/>
                              <a:pt x="3373" y="393"/>
                            </a:cubicBezTo>
                            <a:cubicBezTo>
                              <a:pt x="3416" y="393"/>
                              <a:pt x="3444" y="363"/>
                              <a:pt x="3464" y="363"/>
                            </a:cubicBezTo>
                            <a:cubicBezTo>
                              <a:pt x="3481" y="363"/>
                              <a:pt x="3498" y="380"/>
                              <a:pt x="3498" y="396"/>
                            </a:cubicBezTo>
                            <a:cubicBezTo>
                              <a:pt x="3498" y="430"/>
                              <a:pt x="3427" y="464"/>
                              <a:pt x="3368" y="464"/>
                            </a:cubicBezTo>
                            <a:cubicBezTo>
                              <a:pt x="3277" y="464"/>
                              <a:pt x="3218" y="399"/>
                              <a:pt x="3218" y="313"/>
                            </a:cubicBezTo>
                            <a:cubicBezTo>
                              <a:pt x="3218" y="231"/>
                              <a:pt x="3277" y="158"/>
                              <a:pt x="3362" y="158"/>
                            </a:cubicBezTo>
                            <a:cubicBezTo>
                              <a:pt x="3450" y="158"/>
                              <a:pt x="3506" y="234"/>
                              <a:pt x="3506" y="301"/>
                            </a:cubicBezTo>
                            <a:cubicBezTo>
                              <a:pt x="3506" y="327"/>
                              <a:pt x="3498" y="338"/>
                              <a:pt x="3472" y="338"/>
                            </a:cubicBezTo>
                            <a:close/>
                          </a:path>
                        </a:pathLst>
                      </a:custGeom>
                      <a:solidFill>
                        <a:srgbClr val="FFFFFF"/>
                      </a:solidFill>
                      <a:ln>
                        <a:noFill/>
                      </a:ln>
                      <a:effectLs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29339D5D" id="Freeform 1" o:spid="_x0000_s1026" style="position:absolute;margin-left:426.7pt;margin-top:43.4pt;width:123.9pt;height:27.7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0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" path="m698,v28,3,42,6,44,6l739,6v20,,34,17,34,33l773,37v,5,11,79,11,169c784,296,773,372,773,375r,-3c773,392,756,405,739,405r-3,c706,402,703,399,646,396r,6l646,405v,8,3,11,6,17l657,427v3,6,9,17,12,28l669,458v8,6,14,14,17,26l688,498r6,25c697,529,697,531,697,537v,17,-6,23,-11,25c686,571,686,577,683,588r,5c683,602,674,636,666,650v-6,8,-17,19,-31,28c621,684,595,695,573,695v-26,,-51,-11,-62,-17c497,669,485,658,480,650v-9,-14,-14,-45,-17,-57l463,591v-3,-12,-3,-14,-3,-26c454,562,449,557,449,540v,-3,2,-9,2,-14l460,495r3,-14c463,469,468,458,480,455r,-2c482,441,485,430,491,424r6,-5c499,413,502,413,502,402r,-3l502,393v-59,3,-73,8,-110,12c389,405,339,413,274,416r-6,c254,413,245,396,245,378r,-3c248,355,251,347,260,338r2,-6c265,330,268,318,271,313v3,-12,5,-17,11,-20c284,292,285,290,288,290r11,-39l299,245v-6,-3,-11,-8,-11,-17l288,225r,-5c288,211,288,208,285,197r,-3c282,180,276,158,274,155v-3,-6,-12,-14,-20,-20c245,132,226,124,209,124v-17,,-37,5,-45,11c155,140,150,149,144,155v-3,3,-9,22,-11,42l133,200v-3,11,-3,14,-3,23l130,228r,3c130,239,124,245,118,248r,6l127,279r3,17c133,299,133,298,135,299v6,2,9,8,12,19c150,324,152,335,155,338r3,6c166,352,172,361,172,380r,3c172,402,164,419,150,422r-6,c90,419,56,413,45,413r,3c45,419,34,492,34,579v,88,7,109,11,164l45,746r3,c51,746,104,757,209,757v101,,109,-7,163,-11l375,746v,-12,-5,-46,-8,-93l358,653v-8,,-11,2,-17,5l336,664v-6,3,-17,8,-28,11l305,675v-6,11,-17,17,-26,20l265,698r-25,5c214,709,203,698,200,692v-8,,-14,,-25,-3l169,689v-8,,-42,-8,-56,-17c104,667,93,655,85,641,79,627,68,602,68,579v,-25,11,-50,17,-62c93,503,104,492,113,486v14,-8,45,-14,56,-17l175,469v11,-2,14,-2,25,-2c203,458,214,450,240,455r25,6l279,464v12,3,23,8,26,20l308,484v11,2,22,5,28,11l341,500v6,3,6,6,17,6c364,506,366,504,370,503v2,-5,10,-7,19,-5c397,501,401,512,398,520v-9,14,-23,20,-43,20c336,537,327,534,319,526r-6,-3c310,520,299,517,293,515v-11,-3,-17,-6,-19,-12c273,502,271,500,271,498l231,486r-5,l226,489v-3,6,-9,11,-17,11l203,500v-8,,-11,,-22,3l175,503v-14,3,-34,9,-40,12c130,517,124,526,118,534v-2,9,-11,28,-11,45c107,596,113,616,118,624v3,9,12,17,17,20c138,647,158,653,175,655r6,c192,658,195,658,203,658r6,c220,658,226,664,229,669r5,l274,658v2,-3,1,-3,2,-5c279,647,285,644,296,641v6,-2,17,-5,20,-8l322,630v8,-8,17,-14,36,-14c375,616,392,622,398,633v3,3,3,6,3,8c403,700,406,707,409,740r,3c409,762,392,777,375,777r3,c376,777,349,782,300,785r-186,c66,782,41,777,39,777r3,c23,777,8,760,8,743r,3c8,742,3,710,,662l,492c3,443,8,409,8,407r,3c8,392,25,378,42,378r3,c75,380,79,383,135,386r,-6l135,378v,-9,,-12,-5,-17l124,355v-3,-6,-8,-17,-11,-28l113,324c104,318,99,310,96,299l93,285,87,259v-2,-5,-2,-11,-2,-14c85,228,90,223,96,220v,-12,3,-14,3,-26l99,192v,-12,8,-43,17,-57c121,127,133,116,147,107v14,-6,39,-17,62,-17c234,90,260,101,274,107v14,9,25,20,31,28c313,149,322,183,322,192r,2c324,206,324,208,324,220v6,3,12,11,12,25c336,248,333,254,333,259r-6,26l324,296v-2,11,-8,22,-19,25l305,324v-3,11,-6,23,-12,28l288,358v-3,5,-6,5,-6,17l282,378r,5c341,380,353,375,389,372v40,-4,54,-9,119,-11l513,361v15,2,23,19,23,38l536,402v-3,20,-6,28,-14,36l519,444v-3,3,-6,14,-8,20c508,475,505,481,499,484v-2,1,-2,2,-5,2l482,526r,5l485,531v6,3,12,9,12,17l497,551r,6c497,568,497,571,499,582r,3c502,599,508,619,511,624v2,6,11,12,19,17c539,644,559,653,576,653v16,,36,-6,45,-12c629,639,638,630,640,624v3,-2,9,-22,12,-39l652,579v3,-11,3,-14,3,-22l655,551r,-3c655,540,660,534,666,531r,-5l660,503r-3,-17c655,484,653,485,652,484v-6,-3,-9,-9,-12,-20c638,458,635,447,632,444r-3,-6c621,430,615,422,615,402v,-22,9,-36,23,-41l643,361v54,2,88,8,99,8l742,366v,-3,11,-76,11,-163c753,116,745,94,742,39r,-2l739,37c736,37,683,25,578,25,477,25,469,33,415,37r-3,c412,48,418,82,420,130r9,c437,130,440,130,446,124r5,-6c457,116,468,110,480,107r2,c488,99,497,93,508,90r14,-3l547,82v26,-6,37,5,40,11c595,93,601,93,612,96r6,c629,96,660,104,674,113v9,5,20,17,29,31c708,158,719,183,719,206v,25,-11,50,-16,62c694,282,683,293,674,299v-14,8,-45,14,-56,17l615,316v-11,2,-14,2,-25,2c587,327,576,335,550,330r-25,-6l511,321v-12,,-23,-5,-26,-17l482,304v-11,-3,-22,-5,-28,-11l449,287v-6,-2,-6,-5,-17,-5c426,282,424,284,420,285v-5,5,-14,8,-22,5c389,287,387,276,389,268v9,-14,23,-20,43,-20c451,251,460,254,468,262r6,3c477,268,488,270,494,273v11,3,17,6,19,12c514,286,516,287,516,290r40,11l561,301r,-2c561,293,570,287,578,287r6,c592,287,595,287,607,285r2,c624,282,643,276,649,273v6,-3,11,-11,17,-19c669,245,677,224,677,208v,-17,-6,-36,-11,-45c663,155,655,146,649,144v-3,-3,-23,-9,-40,-12l604,132v-12,-2,-14,-2,-23,-2l576,130v-12,,-17,-6,-20,-12l550,118r-39,12c508,132,509,133,508,135v-3,6,-9,9,-23,11c480,149,468,152,466,155r-6,3c451,166,443,172,423,172v-17,,-34,-6,-39,-17c381,152,381,149,381,146,378,87,375,81,372,48r,-3c372,25,389,11,406,11r-3,c405,11,437,5,495,l698,xm959,658v,-8,6,-11,12,-11c973,647,979,650,979,653r45,62l1024,658v,-8,5,-11,11,-11c1040,647,1047,650,1047,658r,82c1047,748,1041,751,1035,751v-2,,-8,-3,-8,-5l982,684r,53c982,746,976,748,971,748v-6,,-12,-2,-12,-11l959,658xm1131,737v,6,,14,-11,14c1114,751,1112,748,1109,743v-6,5,-11,8,-20,8c1069,751,1055,734,1055,712v,-23,14,-40,34,-40c1098,672,1103,675,1109,681v,-6,5,-9,11,-9c1131,672,1131,681,1131,686r,51xm1092,734v11,,17,-11,17,-22c1109,700,1103,689,1092,689v-11,,-17,11,-17,23c1078,723,1081,734,1092,734xm1148,692r-5,c1137,692,1134,690,1134,684v,-5,3,-9,9,-9l1148,675r,-11c1148,658,1154,653,1160,653v5,,11,5,11,11l1171,675r6,c1182,675,1188,679,1188,684v,6,-6,8,-11,8l1171,692r,48c1171,746,1165,751,1160,751v-6,,-12,-5,-12,-11l1148,692xm1210,653v,6,-5,11,-11,11c1193,664,1188,659,1188,653v,-5,5,-12,11,-12c1205,641,1210,648,1210,653xm1188,684v,-6,5,-12,11,-12c1205,672,1210,678,1210,684r,56c1210,746,1205,751,1199,751v-6,,-11,-5,-11,-11l1188,684xm1292,712v,22,-14,39,-36,39c1233,751,1219,731,1219,712v,-23,14,-40,37,-40c1275,672,1292,692,1292,712xm1236,712v,11,5,22,17,22c1264,734,1270,723,1270,712v,-12,-6,-23,-17,-23c1241,689,1236,703,1236,712xm1298,684v,-6,5,-12,11,-12c1315,672,1318,675,1318,681v2,-6,11,-9,19,-9c1354,672,1366,684,1366,700r,40c1366,746,1360,751,1354,751v-5,,-11,-5,-11,-11l1343,703v,-8,-6,-14,-14,-14c1320,689,1315,695,1315,703r,37c1315,746,1309,751,1303,751v-5,,-11,-5,-11,-11l1292,684r6,xm1450,737v,6,,14,-11,14c1433,751,1430,748,1428,743v-6,5,-12,8,-20,8c1388,751,1374,734,1374,712v,-23,14,-40,34,-40c1416,672,1422,675,1428,681v,-6,5,-9,11,-9c1450,672,1450,681,1450,686r,51xm1411,734v11,,17,-11,17,-22c1428,700,1422,689,1411,689v-12,,-17,11,-17,23c1394,723,1399,734,1411,734xm1456,650v,-6,5,-11,11,-11c1473,639,1478,644,1478,650r,90c1478,746,1473,751,1467,751v-6,,-11,-5,-11,-11l1456,650xm1540,703r-28,-39c1512,661,1510,660,1509,658v,-5,6,-11,12,-11c1524,647,1529,650,1529,653r20,31l1569,653v3,-3,5,-6,8,-6c1583,647,1588,653,1588,658v,3,,6,-2,6l1557,703r,40c1557,748,1554,754,1546,754v-9,,-11,-6,-11,-11l1535,703r5,xm1653,712v,22,-14,39,-36,39c1594,751,1580,731,1580,712v,-23,14,-40,37,-40c1639,672,1653,692,1653,712xm1600,712v,11,5,22,17,22c1628,734,1634,723,1634,712v,-12,-6,-23,-17,-23c1605,692,1600,703,1600,712xm1662,684v,-6,5,-12,11,-12c1679,672,1684,678,1684,684r,36c1684,729,1690,734,1698,734v6,,15,-5,15,-14l1713,684v,-6,5,-12,11,-12c1730,672,1735,678,1735,684r,36c1735,740,1724,751,1701,751v-22,,-34,-11,-34,-31l1667,684r-5,xm1749,692r-5,c1738,692,1735,690,1735,684v,-5,3,-9,9,-9l1749,675r,-11c1749,658,1754,653,1760,653v5,,11,5,11,11l1771,675r5,c1780,675,1783,676,1785,678r,-28l1788,650v,-6,5,-11,11,-11c1805,639,1810,644,1810,650r,28c1816,672,1822,669,1830,669v17,,28,12,28,29l1858,737v,6,-5,11,-11,11c1841,748,1836,743,1836,737r,-34c1836,695,1831,689,1822,689v-8,,-14,6,-14,14l1808,740v,6,-6,11,-12,11c1791,751,1785,746,1785,740r,-51c1783,691,1780,692,1776,692r-5,l1771,740v,6,-6,11,-11,11c1754,751,1749,746,1749,740r,-48xm1909,658v,-5,6,-11,14,-11c1932,647,1937,653,1937,658r17,59l1971,658v3,-5,9,-11,14,-11c1994,647,1999,653,1999,658r14,82l2013,743v,5,-5,11,-11,11c1994,754,1991,751,1991,743r-9,-59l1966,746v,2,-3,8,-12,8c1946,754,1943,748,1943,746r-17,-62l1918,743v,5,-3,11,-12,11c1901,754,1895,751,1895,743r,-3l1909,658xm2059,734v11,,17,-8,22,-8c2087,726,2090,731,2090,734v,9,-20,17,-34,17c2033,751,2016,734,2016,712v,-23,14,-40,37,-40c2076,672,2090,692,2090,712v,5,-3,8,-9,8l2039,720v3,11,11,14,20,14xm2073,706v,-8,-6,-17,-17,-17c2047,689,2039,698,2039,706r34,xm2101,684v,-6,6,-12,11,-12c2118,672,2121,675,2121,681v3,-6,11,-9,19,-9c2157,672,2169,684,2169,700r,40c2169,746,2163,751,2157,751v-5,,-11,-5,-11,-11l2146,703v,-8,-6,-14,-14,-14c2124,689,2118,695,2118,703r,37c2118,746,2113,751,2107,751v-5,,-12,-5,-12,-11l2095,684r6,xm2186,692r-6,c2174,692,2171,690,2171,684v,-5,3,-9,9,-9l2186,675r,-11c2186,658,2191,653,2197,653v6,,11,5,11,11l2208,675r6,c2219,675,2225,679,2225,684v,6,-6,8,-11,8l2208,692r,48c2208,746,2203,751,2197,751v-6,,-11,-5,-11,-11l2186,692xm2296,737v,6,,14,-12,14c2279,751,2276,748,2273,743v-6,5,-11,8,-20,8c2234,751,2219,734,2219,712v,-23,17,-40,34,-40c2262,672,2267,675,2273,681v,-6,6,-9,11,-9c2296,672,2296,681,2296,686r,51xm2256,734v11,,17,-11,17,-22c2273,700,2267,689,2256,689v-11,,-17,11,-17,23c2239,723,2245,734,2256,734xm2301,650v,-6,7,-11,12,-11c2319,639,2324,644,2324,650r,90c2324,746,2319,751,2313,751v-5,,-12,-5,-12,-11l2301,650xm2363,658v,-8,7,-11,12,-11c2381,647,2386,650,2386,658r,31l2431,689r,-31c2431,650,2437,647,2442,647v6,,12,3,12,11l2454,740v,8,-6,11,-12,11c2437,751,2431,748,2431,740r,-31l2386,709r,31c2386,748,2381,751,2375,751v-5,,-12,-3,-12,-11l2363,658xm2502,734v11,,17,-8,22,-8c2530,726,2533,731,2533,734v,9,-20,17,-34,17c2476,751,2459,734,2459,712v,-23,14,-40,37,-40c2519,672,2533,692,2533,712v,5,-3,8,-9,8l2482,720v3,11,11,14,20,14xm2513,706v,-8,-6,-17,-17,-17c2487,689,2479,698,2479,706r34,xm2614,737v,6,,14,-11,14c2598,751,2595,748,2592,743v-6,5,-11,8,-20,8c2552,751,2538,734,2538,712v,-23,14,-40,34,-40c2581,672,2586,675,2592,681v,-6,6,-9,11,-9c2614,672,2614,681,2614,686r,51xm2578,734v12,,17,-11,17,-22c2595,700,2589,689,2578,689v-12,,-17,11,-17,23c2561,723,2567,734,2578,734xm2623,650v,-6,6,-11,11,-11c2640,639,2645,644,2645,650r,34c2645,678,2648,675,2654,675r6,l2660,664v,-6,5,-11,11,-11c2677,653,2682,658,2682,664r,11l2688,675v5,,11,3,11,9l2699,650r3,c2702,644,2708,639,2713,639v6,,11,5,11,11l2724,678v6,-6,12,-9,20,-9c2761,669,2772,681,2772,698r,39c2772,743,2767,748,2761,748v-5,,-11,-5,-11,-11l2750,703v,-8,-5,-14,-14,-14c2728,689,2722,695,2722,703r,37c2722,746,2716,751,2710,751v-5,,-11,-5,-11,-11l2699,684v,5,-6,8,-11,8l2682,692r,48c2682,746,2677,751,2671,751v-6,,-11,-5,-11,-11l2660,692r-6,c2648,692,2645,689,2645,684r,56c2645,746,2640,751,2634,751v-5,,-11,-5,-11,-11l2623,650xm2812,658v,-5,3,-11,11,-11l2860,647v6,,8,6,8,11c2868,664,2866,669,2860,669r-28,l2832,692r22,c2860,692,2866,698,2866,703v,6,-3,12,-12,12l2832,715r,31c2832,754,2826,757,2820,757v-5,,-11,-3,-11,-11l2809,658r3,xm2947,712v,22,-13,39,-36,39c2889,751,2874,731,2874,712v,-23,17,-40,37,-40c2930,672,2947,692,2947,712xm2894,712v,11,5,22,17,22c2922,734,2928,723,2928,712v,-12,-6,-23,-17,-23c2897,692,2894,703,2894,712xm2953,684v,-6,6,-12,11,-12c2970,672,2976,678,2976,684r,36c2976,729,2981,734,2990,734v5,,14,-5,14,-14l3004,684v,-6,5,-12,11,-12c3021,672,3026,678,3026,684r3,c3029,678,3035,672,3040,672v6,,9,3,9,9c3052,675,3060,672,3069,672v17,,28,12,28,28l3097,740v,6,-5,11,-11,11c3081,751,3074,746,3074,740r,-37c3074,695,3069,689,3060,689v-8,,-14,6,-14,14l3046,740v,6,-5,11,-11,11c3030,751,3024,746,3024,740r,-5c3019,745,3009,751,2993,751v-23,,-34,-11,-34,-31l2959,684r-6,xm3182,740v,6,-6,11,-12,11c3165,751,3162,748,3159,743v-3,5,-11,8,-20,8c3117,751,3105,732,3105,712v,-19,12,-43,34,-43c3148,669,3153,672,3159,678r,-28c3159,644,3165,639,3170,639v6,,12,5,12,11l3182,740xm3142,692v-11,,-17,11,-17,23c3125,723,3131,737,3142,737v11,,17,-11,17,-22c3159,700,3153,692,3142,692xm3261,737v,6,,14,-12,14c3244,751,3241,748,3238,743v-6,5,-11,8,-20,8c3198,751,3184,734,3184,712v,-23,14,-40,34,-40c3227,672,3232,675,3238,681v,-6,6,-9,11,-9c3261,672,3261,681,3261,686r,51xm3224,734v11,,17,-11,17,-22c3241,700,3235,689,3224,689v-11,,-17,11,-17,23c3207,723,3213,734,3224,734xm3275,692v-6,,-9,-2,-9,-8c3266,679,3269,675,3275,675r5,l3280,664v,-6,7,-11,12,-11c3298,653,3303,658,3303,664r,11l3309,675v5,,11,4,11,9c3320,690,3314,692,3309,692r-9,l3300,740v,6,-5,11,-11,11c3284,751,3277,746,3277,740r,-48l3275,692xm3345,653v,6,-5,11,-11,11c3328,664,3323,659,3323,653v,-5,5,-12,11,-12c3340,641,3345,648,3345,653xm3323,684v,-6,5,-12,11,-12c3340,672,3345,678,3345,684r,56c3345,746,3340,751,3334,751v-6,,-11,-5,-11,-11l3323,684xm3388,751v-23,,-37,-20,-37,-39c3351,689,3368,672,3388,672v22,,36,20,36,40l3424,684r6,c3430,678,3435,672,3441,672v6,,9,3,9,9c3452,675,3461,672,3469,672v17,,29,12,29,28l3498,740v,6,-6,11,-12,11c3481,751,3475,746,3475,740r,-37c3475,695,3470,689,3461,689v-8,,-14,6,-14,14l3447,740v,6,-6,11,-12,11c3430,751,3424,746,3424,740r,-28c3424,734,3410,751,3388,751xm3371,712v,11,5,22,17,22c3399,734,3404,723,3404,712v,-12,-5,-23,-16,-23c3376,692,3371,703,3371,712xm959,79v,-25,17,-45,40,-45c1021,34,1038,51,1038,79r,107c1055,166,1086,158,1112,158v62,,110,39,110,107l1222,416v,25,-18,45,-40,45c1159,461,1143,444,1143,416r,-137c1143,242,1120,225,1092,225v-34,,-51,23,-51,54l1041,416v,25,-17,45,-39,45c979,461,962,444,962,416r,-337l959,79xm1318,287r127,c1439,251,1416,225,1380,225v-34,,-60,29,-62,62xm1490,338r-175,c1320,378,1354,393,1391,393v42,,70,-30,90,-30c1498,363,1515,380,1515,396v,34,-70,68,-130,68c1295,464,1236,399,1236,313v,-82,59,-155,144,-155c1467,158,1524,234,1524,301v,26,-9,37,-34,37xm1617,316v,36,19,77,62,77c1721,393,1741,352,1741,316v,-40,-20,-82,-62,-82c1636,234,1617,276,1617,316xm1819,214r,199c1819,433,1819,464,1779,464v-25,,-33,-14,-38,-34c1721,453,1696,467,1665,467v-77,,-133,-62,-133,-151c1532,228,1591,161,1665,161v31,,59,11,76,36c1744,177,1760,163,1779,163v40,,40,31,40,51xm2042,310v,-40,-19,-79,-62,-79c1938,231,1918,276,1918,313v,36,20,79,62,79c2023,392,2042,349,2042,310xm2121,79r,337c2121,444,2104,461,2081,461v-22,,-34,-14,-39,-34c2028,453,1997,464,1968,464v-81,,-132,-72,-132,-148c1836,237,1881,158,1966,158v28,,56,11,76,28l2042,79v,-28,17,-45,39,-45c2104,34,2121,54,2121,79xm2358,214v,20,-14,37,-34,37c2310,251,2279,228,2256,228v-14,,-28,9,-28,23c2228,287,2366,282,2366,372v,52,-45,92,-113,92c2211,464,2143,438,2143,402v,-13,12,-36,34,-36c2208,366,2222,393,2259,393v23,,31,-7,31,-21c2290,335,2152,341,2152,251v,-57,45,-93,107,-93c2298,158,2358,175,2358,214xm2462,313v,36,17,80,62,80c2566,393,2586,349,2586,316v,-37,-20,-82,-62,-82c2482,234,2462,273,2462,313xm2383,534r,-328c2383,177,2400,161,2423,161v22,,33,14,39,33c2476,169,2507,158,2538,158v88,,130,81,130,158c2668,392,2614,464,2535,464v-25,,-53,-11,-73,-28l2462,534v,28,-17,45,-39,45c2400,579,2383,560,2383,534xm2761,316v,36,20,77,62,77c2866,393,2885,352,2885,316v,-40,-19,-82,-62,-82c2781,234,2761,276,2761,316xm2967,214r,199c2967,433,2967,464,2928,464v-26,,-34,-14,-40,-34c2868,453,2843,467,2812,467v-76,,-133,-62,-133,-151c2679,228,2739,161,2812,161v31,,59,11,76,36c2891,177,2908,163,2928,163v39,,39,31,39,51xm3221,208v,17,-11,40,-31,40c3170,248,3153,231,3128,234v-45,,-68,39,-68,82c3060,352,3086,393,3128,393v20,,51,-15,59,-15c3207,378,3221,392,3221,410v,40,-70,54,-99,54c3035,464,2978,394,2978,313v,-82,60,-155,144,-155c3156,158,3221,169,3221,208xm3300,287r127,c3421,251,3399,225,3362,225v-34,,-59,29,-62,62xm3472,338r-175,c3303,378,3337,393,3373,393v43,,71,-30,91,-30c3481,363,3498,380,3498,396v,34,-71,68,-130,68c3277,464,3218,399,3218,313v,-82,59,-155,144,-155c3450,158,3506,234,3506,301v,26,-8,37,-34,37xe" stroked="f">
              <v:path o:connecttype="custom" o:connectlocs="294784,191457;207740,265888;122939,186525;127875,86985;60572,134065;166910,334490;38138,287410;166013,225534;78519,225534;141784,283823;0,296826;39035,116130;146719,127788;232866,199080;278632,287410;275940,180248;202356,52909;275940,141687;212676,118820;291195,64566;166910,21522;460797,334490;507460,330454;528099,302655;542906,306690;582390,306690;582390,306690;633091,329109;707573,290100;725520,329109;747954,322832;802245,291446;800899,308932;903198,333145;937747,329109;960181,301310;974090,306690;1030175,330454;1032419,291446;1101067,331800;1136513,319245;1167921,301310;1198431,292791;1233877,315210;1186766,331800;1270669,334490;1324960,306690;1384635,336732;1417388,333145;1457770,336732;1465397,306690;1469436,310277;1520137,301310;1541225,336732;548290,186525;668537,151552;816154,95953;951656,35422;1061583,166797;1069211,92366;1331241,95953;1429952,169487;1511163,208047" o:connectangles="0,0,0,0,0,0,0,0,0,0,0,0,0,0,0,0,0,0,0,0,0,0,0,0,0,0,0,0,0,0,0,0,0,0,0,0,0,0,0,0,0,0,0,0,0,0,0,0,0,0,0,0,0,0,0,0,0,0,0,0,0,0,0"/>
              <w10:wrap anchorx="page" anchory="page"/>
              <w10:anchorlock/>
            </v:shape>
          </w:pict>
        </mc:Fallback>
      </mc:AlternateContent>
    </w:r>
    <w:r>
      <w:rPr>
        <w:noProof/>
        <w:lang w:eastAsia="en-AU"/>
      </w:rPr>
      <mc:AlternateContent>
        <mc:Choice Requires="wps">
          <w:drawing>
            <wp:anchor distT="0" distB="0" distL="114300" distR="114300" simplePos="0" relativeHeight="251658240" behindDoc="0" locked="0" layoutInCell="1" allowOverlap="1" wp14:anchorId="089D8054" wp14:editId="67C74F32">
              <wp:simplePos x="0" y="0"/>
              <wp:positionH relativeFrom="page">
                <wp:posOffset>4887686</wp:posOffset>
              </wp:positionH>
              <wp:positionV relativeFrom="paragraph">
                <wp:posOffset>-360045</wp:posOffset>
              </wp:positionV>
              <wp:extent cx="2664000" cy="1697400"/>
              <wp:effectExtent l="0" t="0" r="3175" b="0"/>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000" cy="1697400"/>
                      </a:xfrm>
                      <a:custGeom>
                        <a:avLst/>
                        <a:gdLst>
                          <a:gd name="T0" fmla="*/ 536 w 5917"/>
                          <a:gd name="T1" fmla="*/ 2956 h 3769"/>
                          <a:gd name="T2" fmla="*/ 440 w 5917"/>
                          <a:gd name="T3" fmla="*/ 2882 h 3769"/>
                          <a:gd name="T4" fmla="*/ 0 w 5917"/>
                          <a:gd name="T5" fmla="*/ 0 h 3769"/>
                          <a:gd name="T6" fmla="*/ 5916 w 5917"/>
                          <a:gd name="T7" fmla="*/ 0 h 3769"/>
                          <a:gd name="T8" fmla="*/ 5916 w 5917"/>
                          <a:gd name="T9" fmla="*/ 1253 h 3769"/>
                          <a:gd name="T10" fmla="*/ 4855 w 5917"/>
                          <a:gd name="T11" fmla="*/ 3703 h 3769"/>
                          <a:gd name="T12" fmla="*/ 4734 w 5917"/>
                          <a:gd name="T13" fmla="*/ 3743 h 3769"/>
                          <a:gd name="T14" fmla="*/ 536 w 5917"/>
                          <a:gd name="T15" fmla="*/ 2956 h 37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17" h="3769">
                            <a:moveTo>
                              <a:pt x="536" y="2956"/>
                            </a:moveTo>
                            <a:cubicBezTo>
                              <a:pt x="491" y="2961"/>
                              <a:pt x="446" y="2930"/>
                              <a:pt x="440" y="2882"/>
                            </a:cubicBezTo>
                            <a:lnTo>
                              <a:pt x="0" y="0"/>
                            </a:lnTo>
                            <a:lnTo>
                              <a:pt x="5916" y="0"/>
                            </a:lnTo>
                            <a:lnTo>
                              <a:pt x="5916" y="1253"/>
                            </a:lnTo>
                            <a:lnTo>
                              <a:pt x="4855" y="3703"/>
                            </a:lnTo>
                            <a:cubicBezTo>
                              <a:pt x="4835" y="3748"/>
                              <a:pt x="4779" y="3768"/>
                              <a:pt x="4734" y="3743"/>
                            </a:cubicBezTo>
                            <a:cubicBezTo>
                              <a:pt x="2878" y="2668"/>
                              <a:pt x="957" y="2891"/>
                              <a:pt x="536" y="2956"/>
                            </a:cubicBezTo>
                          </a:path>
                        </a:pathLst>
                      </a:custGeom>
                      <a:solidFill>
                        <a:schemeClr val="tx2"/>
                      </a:solidFill>
                      <a:ln>
                        <a:noFill/>
                      </a:ln>
                      <a:effectLst/>
                      <a:extLst/>
                    </wps:spPr>
                    <wps:bodyPr wrap="none" anchor="ctr"/>
                  </wps:wsp>
                </a:graphicData>
              </a:graphic>
            </wp:anchor>
          </w:drawing>
        </mc:Choice>
        <mc:Fallback>
          <w:pict>
            <v:shape w14:anchorId="45934AD8" id="Freeform 1" o:spid="_x0000_s1026" style="position:absolute;margin-left:384.85pt;margin-top:-28.35pt;width:209.75pt;height:133.65pt;z-index:251658240;visibility:visible;mso-wrap-style:none;mso-wrap-distance-left:9pt;mso-wrap-distance-top:0;mso-wrap-distance-right:9pt;mso-wrap-distance-bottom:0;mso-position-horizontal:absolute;mso-position-horizontal-relative:page;mso-position-vertical:absolute;mso-position-vertical-relative:text;v-text-anchor:middle" coordsize="5917,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" path="m536,2956v-45,5,-90,-26,-96,-74l,,5916,r,1253l4855,3703v-20,45,-76,65,-121,40c2878,2668,957,2891,536,2956e" fillcolor="#78be20 [3215]" stroked="f">
              <v:path o:connecttype="custom" o:connectlocs="241322,1331259;198100,1297932;0,0;2663550,0;2663550,564299;2185858,1667676;2131380,1685691;241322,1331259" o:connectangles="0,0,0,0,0,0,0,0"/>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BC0CF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DED3C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FAA910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7EA6A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CD0CC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8545B0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4F401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DA2127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8F89F8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3584F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14019FA"/>
    <w:lvl w:ilvl="0">
      <w:start w:val="1"/>
      <w:numFmt w:val="bullet"/>
      <w:pStyle w:val="ListBullet"/>
      <w:lvlText w:val=""/>
      <w:lvlJc w:val="left"/>
      <w:pPr>
        <w:ind w:left="360" w:hanging="360"/>
      </w:pPr>
      <w:rPr>
        <w:rFonts w:ascii="Symbol" w:hAnsi="Symbol" w:hint="default"/>
        <w:color w:val="7AC142"/>
      </w:rPr>
    </w:lvl>
  </w:abstractNum>
  <w:abstractNum w:abstractNumId="11" w15:restartNumberingAfterBreak="0">
    <w:nsid w:val="079E57D3"/>
    <w:multiLevelType w:val="hybridMultilevel"/>
    <w:tmpl w:val="C0C4DB70"/>
    <w:lvl w:ilvl="0" w:tplc="CA6E7382">
      <w:start w:val="1"/>
      <w:numFmt w:val="lowerRoman"/>
      <w:pStyle w:val="Listparagraph2"/>
      <w:lvlText w:val="%1."/>
      <w:lvlJc w:val="right"/>
      <w:pPr>
        <w:ind w:left="757"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4E4811"/>
    <w:multiLevelType w:val="hybridMultilevel"/>
    <w:tmpl w:val="0584E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CE54BF"/>
    <w:multiLevelType w:val="hybridMultilevel"/>
    <w:tmpl w:val="B70E2134"/>
    <w:lvl w:ilvl="0" w:tplc="B3A42796">
      <w:start w:val="1"/>
      <w:numFmt w:val="bullet"/>
      <w:lvlText w:val="□"/>
      <w:lvlJc w:val="left"/>
      <w:pPr>
        <w:tabs>
          <w:tab w:val="num" w:pos="780"/>
        </w:tabs>
        <w:ind w:left="780" w:hanging="360"/>
      </w:pPr>
      <w:rPr>
        <w:rFonts w:ascii="Courier New" w:hAnsi="Courier New" w:hint="default"/>
        <w:sz w:val="32"/>
        <w:szCs w:val="32"/>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181644FB"/>
    <w:multiLevelType w:val="hybridMultilevel"/>
    <w:tmpl w:val="1CCE6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602673"/>
    <w:multiLevelType w:val="hybridMultilevel"/>
    <w:tmpl w:val="C0A04E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A265D6"/>
    <w:multiLevelType w:val="hybridMultilevel"/>
    <w:tmpl w:val="969A39B6"/>
    <w:lvl w:ilvl="0" w:tplc="2312AFFA">
      <w:start w:val="1"/>
      <w:numFmt w:val="bullet"/>
      <w:pStyle w:val="Indentedparagraphoption2"/>
      <w:lvlText w:val="•"/>
      <w:lvlJc w:val="left"/>
      <w:pPr>
        <w:ind w:left="717" w:hanging="360"/>
      </w:pPr>
      <w:rPr>
        <w:rFonts w:asciiTheme="minorHAnsi" w:hAnsiTheme="minorHAnsi" w:cs="Times New Roman" w:hint="default"/>
        <w:color w:val="78BE20" w:themeColor="text2"/>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1A7EC3"/>
    <w:multiLevelType w:val="hybridMultilevel"/>
    <w:tmpl w:val="863A071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8" w15:restartNumberingAfterBreak="0">
    <w:nsid w:val="39D00F31"/>
    <w:multiLevelType w:val="hybridMultilevel"/>
    <w:tmpl w:val="E594056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15:restartNumberingAfterBreak="0">
    <w:nsid w:val="3CB7662B"/>
    <w:multiLevelType w:val="hybridMultilevel"/>
    <w:tmpl w:val="ED2E9D2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635CBF"/>
    <w:multiLevelType w:val="hybridMultilevel"/>
    <w:tmpl w:val="C9264E30"/>
    <w:lvl w:ilvl="0" w:tplc="300A582A">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91D14"/>
    <w:multiLevelType w:val="hybridMultilevel"/>
    <w:tmpl w:val="64A0BF0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2" w15:restartNumberingAfterBreak="0">
    <w:nsid w:val="423110BA"/>
    <w:multiLevelType w:val="hybridMultilevel"/>
    <w:tmpl w:val="B382064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DA75A8"/>
    <w:multiLevelType w:val="multilevel"/>
    <w:tmpl w:val="FFD07C5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B435AB8"/>
    <w:multiLevelType w:val="hybridMultilevel"/>
    <w:tmpl w:val="1040C0C6"/>
    <w:lvl w:ilvl="0" w:tplc="04090001">
      <w:start w:val="1"/>
      <w:numFmt w:val="bullet"/>
      <w:lvlText w:val=""/>
      <w:lvlJc w:val="left"/>
      <w:pPr>
        <w:ind w:left="589" w:hanging="360"/>
      </w:pPr>
      <w:rPr>
        <w:rFonts w:ascii="Symbol" w:hAnsi="Symbol" w:hint="default"/>
      </w:rPr>
    </w:lvl>
    <w:lvl w:ilvl="1" w:tplc="04090003">
      <w:start w:val="1"/>
      <w:numFmt w:val="bullet"/>
      <w:lvlText w:val="o"/>
      <w:lvlJc w:val="left"/>
      <w:pPr>
        <w:ind w:left="1309" w:hanging="360"/>
      </w:pPr>
      <w:rPr>
        <w:rFonts w:ascii="Courier New" w:hAnsi="Courier New" w:cs="Times New Roman" w:hint="default"/>
      </w:rPr>
    </w:lvl>
    <w:lvl w:ilvl="2" w:tplc="04090005">
      <w:start w:val="1"/>
      <w:numFmt w:val="bullet"/>
      <w:lvlText w:val=""/>
      <w:lvlJc w:val="left"/>
      <w:pPr>
        <w:ind w:left="2029" w:hanging="360"/>
      </w:pPr>
      <w:rPr>
        <w:rFonts w:ascii="Wingdings" w:hAnsi="Wingdings" w:hint="default"/>
      </w:rPr>
    </w:lvl>
    <w:lvl w:ilvl="3" w:tplc="04090001">
      <w:start w:val="1"/>
      <w:numFmt w:val="bullet"/>
      <w:lvlText w:val=""/>
      <w:lvlJc w:val="left"/>
      <w:pPr>
        <w:ind w:left="2749" w:hanging="360"/>
      </w:pPr>
      <w:rPr>
        <w:rFonts w:ascii="Symbol" w:hAnsi="Symbol" w:hint="default"/>
      </w:rPr>
    </w:lvl>
    <w:lvl w:ilvl="4" w:tplc="04090003">
      <w:start w:val="1"/>
      <w:numFmt w:val="bullet"/>
      <w:lvlText w:val="o"/>
      <w:lvlJc w:val="left"/>
      <w:pPr>
        <w:ind w:left="3469" w:hanging="360"/>
      </w:pPr>
      <w:rPr>
        <w:rFonts w:ascii="Courier New" w:hAnsi="Courier New" w:cs="Times New Roman" w:hint="default"/>
      </w:rPr>
    </w:lvl>
    <w:lvl w:ilvl="5" w:tplc="04090005">
      <w:start w:val="1"/>
      <w:numFmt w:val="bullet"/>
      <w:lvlText w:val=""/>
      <w:lvlJc w:val="left"/>
      <w:pPr>
        <w:ind w:left="4189" w:hanging="360"/>
      </w:pPr>
      <w:rPr>
        <w:rFonts w:ascii="Wingdings" w:hAnsi="Wingdings" w:hint="default"/>
      </w:rPr>
    </w:lvl>
    <w:lvl w:ilvl="6" w:tplc="04090001">
      <w:start w:val="1"/>
      <w:numFmt w:val="bullet"/>
      <w:lvlText w:val=""/>
      <w:lvlJc w:val="left"/>
      <w:pPr>
        <w:ind w:left="4909" w:hanging="360"/>
      </w:pPr>
      <w:rPr>
        <w:rFonts w:ascii="Symbol" w:hAnsi="Symbol" w:hint="default"/>
      </w:rPr>
    </w:lvl>
    <w:lvl w:ilvl="7" w:tplc="04090003">
      <w:start w:val="1"/>
      <w:numFmt w:val="bullet"/>
      <w:lvlText w:val="o"/>
      <w:lvlJc w:val="left"/>
      <w:pPr>
        <w:ind w:left="5629" w:hanging="360"/>
      </w:pPr>
      <w:rPr>
        <w:rFonts w:ascii="Courier New" w:hAnsi="Courier New" w:cs="Times New Roman" w:hint="default"/>
      </w:rPr>
    </w:lvl>
    <w:lvl w:ilvl="8" w:tplc="04090005">
      <w:start w:val="1"/>
      <w:numFmt w:val="bullet"/>
      <w:lvlText w:val=""/>
      <w:lvlJc w:val="left"/>
      <w:pPr>
        <w:ind w:left="6349" w:hanging="360"/>
      </w:pPr>
      <w:rPr>
        <w:rFonts w:ascii="Wingdings" w:hAnsi="Wingdings" w:hint="default"/>
      </w:rPr>
    </w:lvl>
  </w:abstractNum>
  <w:abstractNum w:abstractNumId="25" w15:restartNumberingAfterBreak="0">
    <w:nsid w:val="5D9574FE"/>
    <w:multiLevelType w:val="hybridMultilevel"/>
    <w:tmpl w:val="1D66524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7E5470"/>
    <w:multiLevelType w:val="hybridMultilevel"/>
    <w:tmpl w:val="5AFE284C"/>
    <w:lvl w:ilvl="0" w:tplc="58C60982">
      <w:start w:val="1"/>
      <w:numFmt w:val="lowerLetter"/>
      <w:pStyle w:val="Indentedparagraphoption1"/>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0A2D2F"/>
    <w:multiLevelType w:val="hybridMultilevel"/>
    <w:tmpl w:val="FCCE1524"/>
    <w:lvl w:ilvl="0" w:tplc="B3A42796">
      <w:start w:val="1"/>
      <w:numFmt w:val="bullet"/>
      <w:lvlText w:val="□"/>
      <w:lvlJc w:val="left"/>
      <w:pPr>
        <w:tabs>
          <w:tab w:val="num" w:pos="720"/>
        </w:tabs>
        <w:ind w:left="720" w:hanging="360"/>
      </w:pPr>
      <w:rPr>
        <w:rFonts w:ascii="Courier New" w:hAnsi="Courier New" w:hint="default"/>
        <w:sz w:val="32"/>
        <w:szCs w:val="3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D614E7"/>
    <w:multiLevelType w:val="multilevel"/>
    <w:tmpl w:val="318066A2"/>
    <w:lvl w:ilvl="0">
      <w:start w:val="1"/>
      <w:numFmt w:val="bullet"/>
      <w:lvlText w:val="•"/>
      <w:lvlJc w:val="left"/>
      <w:pPr>
        <w:ind w:left="717" w:hanging="360"/>
      </w:pPr>
      <w:rPr>
        <w:rFonts w:asciiTheme="minorHAnsi" w:hAnsiTheme="minorHAnsi" w:hint="default"/>
        <w:color w:val="78BE20" w:themeColor="text2"/>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B492345"/>
    <w:multiLevelType w:val="multilevel"/>
    <w:tmpl w:val="7BB4176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D477A2E"/>
    <w:multiLevelType w:val="hybridMultilevel"/>
    <w:tmpl w:val="23F038B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834DAB"/>
    <w:multiLevelType w:val="hybridMultilevel"/>
    <w:tmpl w:val="61383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9274C0"/>
    <w:multiLevelType w:val="hybridMultilevel"/>
    <w:tmpl w:val="7BA6FD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0886C2A"/>
    <w:multiLevelType w:val="hybridMultilevel"/>
    <w:tmpl w:val="8D126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CB4CAF"/>
    <w:multiLevelType w:val="hybridMultilevel"/>
    <w:tmpl w:val="76D8D19A"/>
    <w:lvl w:ilvl="0" w:tplc="B3A42796">
      <w:start w:val="1"/>
      <w:numFmt w:val="bullet"/>
      <w:lvlText w:val="□"/>
      <w:lvlJc w:val="left"/>
      <w:pPr>
        <w:tabs>
          <w:tab w:val="num" w:pos="720"/>
        </w:tabs>
        <w:ind w:left="720" w:hanging="360"/>
      </w:pPr>
      <w:rPr>
        <w:rFonts w:ascii="Courier New" w:hAnsi="Courier New" w:hint="default"/>
        <w:sz w:val="32"/>
        <w:szCs w:val="32"/>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880AB3"/>
    <w:multiLevelType w:val="hybridMultilevel"/>
    <w:tmpl w:val="63D2EC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77210FA"/>
    <w:multiLevelType w:val="hybridMultilevel"/>
    <w:tmpl w:val="D48699BA"/>
    <w:lvl w:ilvl="0" w:tplc="B3A42796">
      <w:start w:val="1"/>
      <w:numFmt w:val="bullet"/>
      <w:lvlText w:val="□"/>
      <w:lvlJc w:val="left"/>
      <w:pPr>
        <w:ind w:left="720" w:hanging="360"/>
      </w:pPr>
      <w:rPr>
        <w:rFonts w:ascii="Courier New" w:hAnsi="Courier New" w:hint="default"/>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EF7CED"/>
    <w:multiLevelType w:val="hybridMultilevel"/>
    <w:tmpl w:val="C0E007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6"/>
  </w:num>
  <w:num w:numId="13">
    <w:abstractNumId w:val="16"/>
  </w:num>
  <w:num w:numId="14">
    <w:abstractNumId w:val="11"/>
  </w:num>
  <w:num w:numId="15">
    <w:abstractNumId w:val="23"/>
  </w:num>
  <w:num w:numId="16">
    <w:abstractNumId w:val="28"/>
  </w:num>
  <w:num w:numId="17">
    <w:abstractNumId w:val="17"/>
  </w:num>
  <w:num w:numId="18">
    <w:abstractNumId w:val="21"/>
  </w:num>
  <w:num w:numId="19">
    <w:abstractNumId w:val="22"/>
  </w:num>
  <w:num w:numId="20">
    <w:abstractNumId w:val="30"/>
  </w:num>
  <w:num w:numId="21">
    <w:abstractNumId w:val="20"/>
  </w:num>
  <w:num w:numId="22">
    <w:abstractNumId w:val="14"/>
  </w:num>
  <w:num w:numId="23">
    <w:abstractNumId w:val="31"/>
  </w:num>
  <w:num w:numId="24">
    <w:abstractNumId w:val="24"/>
  </w:num>
  <w:num w:numId="25">
    <w:abstractNumId w:val="29"/>
  </w:num>
  <w:num w:numId="26">
    <w:abstractNumId w:val="33"/>
  </w:num>
  <w:num w:numId="27">
    <w:abstractNumId w:val="25"/>
  </w:num>
  <w:num w:numId="28">
    <w:abstractNumId w:val="18"/>
  </w:num>
  <w:num w:numId="29">
    <w:abstractNumId w:val="32"/>
  </w:num>
  <w:num w:numId="30">
    <w:abstractNumId w:val="19"/>
  </w:num>
  <w:num w:numId="31">
    <w:abstractNumId w:val="12"/>
  </w:num>
  <w:num w:numId="32">
    <w:abstractNumId w:val="34"/>
  </w:num>
  <w:num w:numId="33">
    <w:abstractNumId w:val="27"/>
  </w:num>
  <w:num w:numId="34">
    <w:abstractNumId w:val="13"/>
  </w:num>
  <w:num w:numId="35">
    <w:abstractNumId w:val="35"/>
  </w:num>
  <w:num w:numId="36">
    <w:abstractNumId w:val="36"/>
  </w:num>
  <w:num w:numId="37">
    <w:abstractNumId w:val="15"/>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22A"/>
    <w:rsid w:val="00016C20"/>
    <w:rsid w:val="000239B7"/>
    <w:rsid w:val="0002429F"/>
    <w:rsid w:val="0002484F"/>
    <w:rsid w:val="00032E36"/>
    <w:rsid w:val="00033666"/>
    <w:rsid w:val="00043B51"/>
    <w:rsid w:val="00044629"/>
    <w:rsid w:val="00044B17"/>
    <w:rsid w:val="00046411"/>
    <w:rsid w:val="000474B7"/>
    <w:rsid w:val="000551B7"/>
    <w:rsid w:val="00070A81"/>
    <w:rsid w:val="0009236D"/>
    <w:rsid w:val="00092497"/>
    <w:rsid w:val="00096825"/>
    <w:rsid w:val="00096C86"/>
    <w:rsid w:val="0009721D"/>
    <w:rsid w:val="000A2930"/>
    <w:rsid w:val="000A3408"/>
    <w:rsid w:val="000B160F"/>
    <w:rsid w:val="000B18ED"/>
    <w:rsid w:val="000B5056"/>
    <w:rsid w:val="000B62D2"/>
    <w:rsid w:val="000C0DD3"/>
    <w:rsid w:val="000C4217"/>
    <w:rsid w:val="000C530E"/>
    <w:rsid w:val="00101E18"/>
    <w:rsid w:val="00111C0B"/>
    <w:rsid w:val="00117594"/>
    <w:rsid w:val="00117913"/>
    <w:rsid w:val="001335F3"/>
    <w:rsid w:val="001347C7"/>
    <w:rsid w:val="00155158"/>
    <w:rsid w:val="00164436"/>
    <w:rsid w:val="00167F12"/>
    <w:rsid w:val="00181B15"/>
    <w:rsid w:val="00183446"/>
    <w:rsid w:val="001843A9"/>
    <w:rsid w:val="001879BB"/>
    <w:rsid w:val="00196156"/>
    <w:rsid w:val="001B5F88"/>
    <w:rsid w:val="001D0E78"/>
    <w:rsid w:val="001D3B10"/>
    <w:rsid w:val="001D49BC"/>
    <w:rsid w:val="001D7661"/>
    <w:rsid w:val="001D77B2"/>
    <w:rsid w:val="001E27F4"/>
    <w:rsid w:val="001F4359"/>
    <w:rsid w:val="001F50CC"/>
    <w:rsid w:val="00214661"/>
    <w:rsid w:val="00216A89"/>
    <w:rsid w:val="00220FF9"/>
    <w:rsid w:val="00221817"/>
    <w:rsid w:val="002253FE"/>
    <w:rsid w:val="00230702"/>
    <w:rsid w:val="002313B6"/>
    <w:rsid w:val="00232E99"/>
    <w:rsid w:val="002333B9"/>
    <w:rsid w:val="00233812"/>
    <w:rsid w:val="00242DB6"/>
    <w:rsid w:val="002446B5"/>
    <w:rsid w:val="00245414"/>
    <w:rsid w:val="00255919"/>
    <w:rsid w:val="00266DBD"/>
    <w:rsid w:val="002824F3"/>
    <w:rsid w:val="00286818"/>
    <w:rsid w:val="002900E3"/>
    <w:rsid w:val="002A0F1F"/>
    <w:rsid w:val="002A1C56"/>
    <w:rsid w:val="002B0555"/>
    <w:rsid w:val="002B585E"/>
    <w:rsid w:val="002C5F04"/>
    <w:rsid w:val="002C7976"/>
    <w:rsid w:val="002D36CC"/>
    <w:rsid w:val="002D4730"/>
    <w:rsid w:val="002D5D4B"/>
    <w:rsid w:val="002D6B89"/>
    <w:rsid w:val="002F1DFA"/>
    <w:rsid w:val="00301D8C"/>
    <w:rsid w:val="0030238E"/>
    <w:rsid w:val="00303AEF"/>
    <w:rsid w:val="00307D3B"/>
    <w:rsid w:val="00315931"/>
    <w:rsid w:val="0032610C"/>
    <w:rsid w:val="003313EE"/>
    <w:rsid w:val="00332F78"/>
    <w:rsid w:val="00333D21"/>
    <w:rsid w:val="003351EF"/>
    <w:rsid w:val="00354BB4"/>
    <w:rsid w:val="00357E6E"/>
    <w:rsid w:val="00363050"/>
    <w:rsid w:val="00364057"/>
    <w:rsid w:val="00364FC5"/>
    <w:rsid w:val="00366026"/>
    <w:rsid w:val="00376D1F"/>
    <w:rsid w:val="003772F0"/>
    <w:rsid w:val="00384809"/>
    <w:rsid w:val="003903A8"/>
    <w:rsid w:val="00392CD2"/>
    <w:rsid w:val="003A20F6"/>
    <w:rsid w:val="003A23C0"/>
    <w:rsid w:val="003B4274"/>
    <w:rsid w:val="003B4743"/>
    <w:rsid w:val="003B4E18"/>
    <w:rsid w:val="003B6792"/>
    <w:rsid w:val="003C3E4D"/>
    <w:rsid w:val="003C4756"/>
    <w:rsid w:val="003C7577"/>
    <w:rsid w:val="003D1280"/>
    <w:rsid w:val="003D406E"/>
    <w:rsid w:val="003D57B5"/>
    <w:rsid w:val="003D65D4"/>
    <w:rsid w:val="003F07CF"/>
    <w:rsid w:val="003F3B81"/>
    <w:rsid w:val="003F5024"/>
    <w:rsid w:val="003F7DF6"/>
    <w:rsid w:val="00405FC5"/>
    <w:rsid w:val="004209A5"/>
    <w:rsid w:val="00421BFF"/>
    <w:rsid w:val="00426136"/>
    <w:rsid w:val="00430847"/>
    <w:rsid w:val="00432DE9"/>
    <w:rsid w:val="0043629A"/>
    <w:rsid w:val="00437D0C"/>
    <w:rsid w:val="0044256E"/>
    <w:rsid w:val="00446CD9"/>
    <w:rsid w:val="00460E31"/>
    <w:rsid w:val="00464B92"/>
    <w:rsid w:val="00471BBA"/>
    <w:rsid w:val="00475F90"/>
    <w:rsid w:val="00481B1C"/>
    <w:rsid w:val="004849D4"/>
    <w:rsid w:val="00485A19"/>
    <w:rsid w:val="004860FB"/>
    <w:rsid w:val="00496D2B"/>
    <w:rsid w:val="004A0B61"/>
    <w:rsid w:val="004A1FEC"/>
    <w:rsid w:val="004A365A"/>
    <w:rsid w:val="004B2B49"/>
    <w:rsid w:val="004C1E49"/>
    <w:rsid w:val="004E3254"/>
    <w:rsid w:val="004E3DB5"/>
    <w:rsid w:val="004E7A2F"/>
    <w:rsid w:val="004F11D1"/>
    <w:rsid w:val="004F1EC8"/>
    <w:rsid w:val="00504425"/>
    <w:rsid w:val="00505B44"/>
    <w:rsid w:val="00505E8B"/>
    <w:rsid w:val="005071B5"/>
    <w:rsid w:val="00507422"/>
    <w:rsid w:val="00512E9E"/>
    <w:rsid w:val="005174B9"/>
    <w:rsid w:val="00522577"/>
    <w:rsid w:val="00526261"/>
    <w:rsid w:val="00535615"/>
    <w:rsid w:val="0054656D"/>
    <w:rsid w:val="00547DA6"/>
    <w:rsid w:val="00550049"/>
    <w:rsid w:val="00553308"/>
    <w:rsid w:val="005536FC"/>
    <w:rsid w:val="00555D73"/>
    <w:rsid w:val="0059162E"/>
    <w:rsid w:val="005917AE"/>
    <w:rsid w:val="00594715"/>
    <w:rsid w:val="005979A4"/>
    <w:rsid w:val="005A14E8"/>
    <w:rsid w:val="005A374D"/>
    <w:rsid w:val="005B3C7C"/>
    <w:rsid w:val="005B7C1E"/>
    <w:rsid w:val="005C0EBF"/>
    <w:rsid w:val="005D0682"/>
    <w:rsid w:val="005D7158"/>
    <w:rsid w:val="005E5D6F"/>
    <w:rsid w:val="005E7F19"/>
    <w:rsid w:val="005F1B92"/>
    <w:rsid w:val="005F460E"/>
    <w:rsid w:val="0061373B"/>
    <w:rsid w:val="00613BAE"/>
    <w:rsid w:val="0061420C"/>
    <w:rsid w:val="006204B7"/>
    <w:rsid w:val="0062627D"/>
    <w:rsid w:val="00627F46"/>
    <w:rsid w:val="0063412F"/>
    <w:rsid w:val="006352E8"/>
    <w:rsid w:val="00641404"/>
    <w:rsid w:val="0065653A"/>
    <w:rsid w:val="00670689"/>
    <w:rsid w:val="00670AFB"/>
    <w:rsid w:val="006710B5"/>
    <w:rsid w:val="00675BAF"/>
    <w:rsid w:val="00680EAD"/>
    <w:rsid w:val="00681AB5"/>
    <w:rsid w:val="00681D68"/>
    <w:rsid w:val="00684123"/>
    <w:rsid w:val="00691E3A"/>
    <w:rsid w:val="00692797"/>
    <w:rsid w:val="00692B8E"/>
    <w:rsid w:val="006A0FC5"/>
    <w:rsid w:val="006A1984"/>
    <w:rsid w:val="006A5C8A"/>
    <w:rsid w:val="006A64F3"/>
    <w:rsid w:val="006A6BCA"/>
    <w:rsid w:val="006B591A"/>
    <w:rsid w:val="006C2846"/>
    <w:rsid w:val="006C79E4"/>
    <w:rsid w:val="006D0F74"/>
    <w:rsid w:val="006D44FA"/>
    <w:rsid w:val="006D45D8"/>
    <w:rsid w:val="006D646B"/>
    <w:rsid w:val="006F69D3"/>
    <w:rsid w:val="006F6D67"/>
    <w:rsid w:val="00701D70"/>
    <w:rsid w:val="00702EDE"/>
    <w:rsid w:val="00706642"/>
    <w:rsid w:val="00707852"/>
    <w:rsid w:val="00711789"/>
    <w:rsid w:val="00721574"/>
    <w:rsid w:val="007326F8"/>
    <w:rsid w:val="00732AD5"/>
    <w:rsid w:val="007405B2"/>
    <w:rsid w:val="007755B8"/>
    <w:rsid w:val="0077639B"/>
    <w:rsid w:val="00787E64"/>
    <w:rsid w:val="00791E27"/>
    <w:rsid w:val="00793CEE"/>
    <w:rsid w:val="00795926"/>
    <w:rsid w:val="00795E61"/>
    <w:rsid w:val="007962F7"/>
    <w:rsid w:val="00797299"/>
    <w:rsid w:val="007B00A0"/>
    <w:rsid w:val="007B3E94"/>
    <w:rsid w:val="007B47CE"/>
    <w:rsid w:val="007E406C"/>
    <w:rsid w:val="00807029"/>
    <w:rsid w:val="008101B5"/>
    <w:rsid w:val="0081719E"/>
    <w:rsid w:val="008174F0"/>
    <w:rsid w:val="008205A4"/>
    <w:rsid w:val="00820A34"/>
    <w:rsid w:val="008235BD"/>
    <w:rsid w:val="008245F3"/>
    <w:rsid w:val="00825B58"/>
    <w:rsid w:val="00832FA0"/>
    <w:rsid w:val="00837368"/>
    <w:rsid w:val="00843239"/>
    <w:rsid w:val="00844FCE"/>
    <w:rsid w:val="00847F08"/>
    <w:rsid w:val="00851408"/>
    <w:rsid w:val="008557EC"/>
    <w:rsid w:val="00861DF2"/>
    <w:rsid w:val="0088322A"/>
    <w:rsid w:val="00884263"/>
    <w:rsid w:val="008926A1"/>
    <w:rsid w:val="008929A4"/>
    <w:rsid w:val="008948B3"/>
    <w:rsid w:val="00895861"/>
    <w:rsid w:val="008A6321"/>
    <w:rsid w:val="008B3321"/>
    <w:rsid w:val="008B3B53"/>
    <w:rsid w:val="008B4542"/>
    <w:rsid w:val="008D10D0"/>
    <w:rsid w:val="008D448A"/>
    <w:rsid w:val="008D4650"/>
    <w:rsid w:val="008D7E42"/>
    <w:rsid w:val="008E2FFF"/>
    <w:rsid w:val="008E5418"/>
    <w:rsid w:val="008F684F"/>
    <w:rsid w:val="00905218"/>
    <w:rsid w:val="009079FC"/>
    <w:rsid w:val="00915B53"/>
    <w:rsid w:val="00915FDE"/>
    <w:rsid w:val="009325D2"/>
    <w:rsid w:val="00935ED9"/>
    <w:rsid w:val="00946EFB"/>
    <w:rsid w:val="00955774"/>
    <w:rsid w:val="009566B3"/>
    <w:rsid w:val="0095692D"/>
    <w:rsid w:val="009574DA"/>
    <w:rsid w:val="00963190"/>
    <w:rsid w:val="009634A2"/>
    <w:rsid w:val="009644D6"/>
    <w:rsid w:val="00964A58"/>
    <w:rsid w:val="00964A8E"/>
    <w:rsid w:val="009663AE"/>
    <w:rsid w:val="0097044C"/>
    <w:rsid w:val="009766BC"/>
    <w:rsid w:val="00981C8C"/>
    <w:rsid w:val="009820BE"/>
    <w:rsid w:val="00983327"/>
    <w:rsid w:val="00986B33"/>
    <w:rsid w:val="009B4EC9"/>
    <w:rsid w:val="009B6670"/>
    <w:rsid w:val="009C1B4E"/>
    <w:rsid w:val="009C3C54"/>
    <w:rsid w:val="009C49BE"/>
    <w:rsid w:val="009C6038"/>
    <w:rsid w:val="009C77C7"/>
    <w:rsid w:val="009D5C8A"/>
    <w:rsid w:val="009E2530"/>
    <w:rsid w:val="009E314C"/>
    <w:rsid w:val="009E7027"/>
    <w:rsid w:val="009F53A1"/>
    <w:rsid w:val="009F6AA4"/>
    <w:rsid w:val="00A025A1"/>
    <w:rsid w:val="00A02BB3"/>
    <w:rsid w:val="00A07D60"/>
    <w:rsid w:val="00A112CB"/>
    <w:rsid w:val="00A13D43"/>
    <w:rsid w:val="00A15A09"/>
    <w:rsid w:val="00A16139"/>
    <w:rsid w:val="00A16FA7"/>
    <w:rsid w:val="00A21E53"/>
    <w:rsid w:val="00A27597"/>
    <w:rsid w:val="00A36772"/>
    <w:rsid w:val="00A44AC3"/>
    <w:rsid w:val="00A4559B"/>
    <w:rsid w:val="00A4688E"/>
    <w:rsid w:val="00A5058B"/>
    <w:rsid w:val="00A574FB"/>
    <w:rsid w:val="00A63554"/>
    <w:rsid w:val="00A67E0C"/>
    <w:rsid w:val="00A73F34"/>
    <w:rsid w:val="00A743B8"/>
    <w:rsid w:val="00A74AF3"/>
    <w:rsid w:val="00A757AE"/>
    <w:rsid w:val="00A75D3C"/>
    <w:rsid w:val="00A75DB3"/>
    <w:rsid w:val="00A805AF"/>
    <w:rsid w:val="00A8324D"/>
    <w:rsid w:val="00A84C36"/>
    <w:rsid w:val="00A84F3A"/>
    <w:rsid w:val="00A93B29"/>
    <w:rsid w:val="00A96EEC"/>
    <w:rsid w:val="00AA2160"/>
    <w:rsid w:val="00AA70BF"/>
    <w:rsid w:val="00AB5FB5"/>
    <w:rsid w:val="00AC033C"/>
    <w:rsid w:val="00AC4DDE"/>
    <w:rsid w:val="00AF08EB"/>
    <w:rsid w:val="00AF1C5E"/>
    <w:rsid w:val="00AF7080"/>
    <w:rsid w:val="00B02D05"/>
    <w:rsid w:val="00B0479D"/>
    <w:rsid w:val="00B07BAF"/>
    <w:rsid w:val="00B17D7E"/>
    <w:rsid w:val="00B21AA6"/>
    <w:rsid w:val="00B2296C"/>
    <w:rsid w:val="00B27301"/>
    <w:rsid w:val="00B275D7"/>
    <w:rsid w:val="00B3321A"/>
    <w:rsid w:val="00B42A29"/>
    <w:rsid w:val="00B626B3"/>
    <w:rsid w:val="00B64F77"/>
    <w:rsid w:val="00B65DEE"/>
    <w:rsid w:val="00B7355E"/>
    <w:rsid w:val="00B77083"/>
    <w:rsid w:val="00B84A9D"/>
    <w:rsid w:val="00B90F59"/>
    <w:rsid w:val="00BA65FA"/>
    <w:rsid w:val="00BB0202"/>
    <w:rsid w:val="00BC55D0"/>
    <w:rsid w:val="00BC59EE"/>
    <w:rsid w:val="00BC7AD7"/>
    <w:rsid w:val="00BD32F4"/>
    <w:rsid w:val="00BE262A"/>
    <w:rsid w:val="00BE276F"/>
    <w:rsid w:val="00BE3AB6"/>
    <w:rsid w:val="00BE5DC7"/>
    <w:rsid w:val="00BF1425"/>
    <w:rsid w:val="00BF2C1B"/>
    <w:rsid w:val="00BF63A5"/>
    <w:rsid w:val="00C01EFB"/>
    <w:rsid w:val="00C02FB2"/>
    <w:rsid w:val="00C07E32"/>
    <w:rsid w:val="00C20CC9"/>
    <w:rsid w:val="00C21C2A"/>
    <w:rsid w:val="00C32BCA"/>
    <w:rsid w:val="00C366F4"/>
    <w:rsid w:val="00C36971"/>
    <w:rsid w:val="00C43D41"/>
    <w:rsid w:val="00C46019"/>
    <w:rsid w:val="00C523E4"/>
    <w:rsid w:val="00C55427"/>
    <w:rsid w:val="00C60471"/>
    <w:rsid w:val="00C646D2"/>
    <w:rsid w:val="00C67E8C"/>
    <w:rsid w:val="00C710F7"/>
    <w:rsid w:val="00C824B3"/>
    <w:rsid w:val="00C83A4E"/>
    <w:rsid w:val="00C83CC6"/>
    <w:rsid w:val="00C874BF"/>
    <w:rsid w:val="00C902B6"/>
    <w:rsid w:val="00C92D66"/>
    <w:rsid w:val="00C9515B"/>
    <w:rsid w:val="00CA5AF4"/>
    <w:rsid w:val="00CA7803"/>
    <w:rsid w:val="00CB11D4"/>
    <w:rsid w:val="00CB1EE6"/>
    <w:rsid w:val="00CC0039"/>
    <w:rsid w:val="00CD064B"/>
    <w:rsid w:val="00CD0750"/>
    <w:rsid w:val="00CD59C9"/>
    <w:rsid w:val="00CE628B"/>
    <w:rsid w:val="00CF0299"/>
    <w:rsid w:val="00CF1922"/>
    <w:rsid w:val="00CF3EA2"/>
    <w:rsid w:val="00CF6BEB"/>
    <w:rsid w:val="00D2132E"/>
    <w:rsid w:val="00D21578"/>
    <w:rsid w:val="00D24CF4"/>
    <w:rsid w:val="00D37468"/>
    <w:rsid w:val="00D43710"/>
    <w:rsid w:val="00D43938"/>
    <w:rsid w:val="00D45A79"/>
    <w:rsid w:val="00D47536"/>
    <w:rsid w:val="00D54F49"/>
    <w:rsid w:val="00D66582"/>
    <w:rsid w:val="00D66802"/>
    <w:rsid w:val="00D67EEF"/>
    <w:rsid w:val="00D70668"/>
    <w:rsid w:val="00D7651E"/>
    <w:rsid w:val="00D81FE8"/>
    <w:rsid w:val="00D87B67"/>
    <w:rsid w:val="00D93754"/>
    <w:rsid w:val="00D93770"/>
    <w:rsid w:val="00DA1EF6"/>
    <w:rsid w:val="00DB1BE0"/>
    <w:rsid w:val="00DB5177"/>
    <w:rsid w:val="00DC7246"/>
    <w:rsid w:val="00DC790A"/>
    <w:rsid w:val="00DD0570"/>
    <w:rsid w:val="00DD6FEB"/>
    <w:rsid w:val="00DD764B"/>
    <w:rsid w:val="00DE4085"/>
    <w:rsid w:val="00DE79B1"/>
    <w:rsid w:val="00DF076E"/>
    <w:rsid w:val="00DF5B9C"/>
    <w:rsid w:val="00E01B85"/>
    <w:rsid w:val="00E06071"/>
    <w:rsid w:val="00E16D7A"/>
    <w:rsid w:val="00E17D87"/>
    <w:rsid w:val="00E20D33"/>
    <w:rsid w:val="00E2174C"/>
    <w:rsid w:val="00E22452"/>
    <w:rsid w:val="00E225D0"/>
    <w:rsid w:val="00E24869"/>
    <w:rsid w:val="00E34C46"/>
    <w:rsid w:val="00E432F2"/>
    <w:rsid w:val="00E478AD"/>
    <w:rsid w:val="00E56225"/>
    <w:rsid w:val="00E56A0E"/>
    <w:rsid w:val="00E63526"/>
    <w:rsid w:val="00E65B51"/>
    <w:rsid w:val="00E70A0C"/>
    <w:rsid w:val="00E74778"/>
    <w:rsid w:val="00E913BB"/>
    <w:rsid w:val="00EA6011"/>
    <w:rsid w:val="00EB229C"/>
    <w:rsid w:val="00EB3C26"/>
    <w:rsid w:val="00EB3FCE"/>
    <w:rsid w:val="00EB6B93"/>
    <w:rsid w:val="00EB78CE"/>
    <w:rsid w:val="00EC2743"/>
    <w:rsid w:val="00EE0F6B"/>
    <w:rsid w:val="00EE6FC5"/>
    <w:rsid w:val="00EF033C"/>
    <w:rsid w:val="00F03421"/>
    <w:rsid w:val="00F03EF9"/>
    <w:rsid w:val="00F25CC0"/>
    <w:rsid w:val="00F35110"/>
    <w:rsid w:val="00F423D6"/>
    <w:rsid w:val="00F43989"/>
    <w:rsid w:val="00F45430"/>
    <w:rsid w:val="00F52515"/>
    <w:rsid w:val="00F5461C"/>
    <w:rsid w:val="00F561B8"/>
    <w:rsid w:val="00F70E0F"/>
    <w:rsid w:val="00F721A3"/>
    <w:rsid w:val="00F84775"/>
    <w:rsid w:val="00FA087F"/>
    <w:rsid w:val="00FA1F1A"/>
    <w:rsid w:val="00FB0B4F"/>
    <w:rsid w:val="00FB1191"/>
    <w:rsid w:val="00FB4BB9"/>
    <w:rsid w:val="00FB60A5"/>
    <w:rsid w:val="00FB6A20"/>
    <w:rsid w:val="00FC3A1B"/>
    <w:rsid w:val="00FD4BAE"/>
    <w:rsid w:val="00FD601F"/>
    <w:rsid w:val="00FE1E9E"/>
    <w:rsid w:val="00FE2B30"/>
    <w:rsid w:val="00FE71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6A738229"/>
  <w15:docId w15:val="{B46124AE-7D88-4703-9D04-63996A725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22A"/>
    <w:pPr>
      <w:spacing w:after="160" w:line="259" w:lineRule="auto"/>
    </w:pPr>
    <w:rPr>
      <w:rFonts w:asciiTheme="minorHAnsi" w:eastAsiaTheme="minorEastAsia" w:hAnsiTheme="minorHAnsi" w:cstheme="minorBidi"/>
      <w:sz w:val="22"/>
      <w:szCs w:val="22"/>
      <w:lang w:eastAsia="ja-JP"/>
    </w:rPr>
  </w:style>
  <w:style w:type="paragraph" w:styleId="Heading1">
    <w:name w:val="heading 1"/>
    <w:basedOn w:val="Normal"/>
    <w:next w:val="Normal"/>
    <w:qFormat/>
    <w:rsid w:val="009079FC"/>
    <w:pPr>
      <w:keepNext/>
      <w:spacing w:after="200" w:line="500" w:lineRule="atLeast"/>
      <w:outlineLvl w:val="0"/>
    </w:pPr>
    <w:rPr>
      <w:rFonts w:cs="Arial"/>
      <w:b/>
      <w:bCs/>
      <w:sz w:val="50"/>
      <w:szCs w:val="32"/>
    </w:rPr>
  </w:style>
  <w:style w:type="paragraph" w:styleId="Heading2">
    <w:name w:val="heading 2"/>
    <w:basedOn w:val="Normal"/>
    <w:next w:val="Normal"/>
    <w:qFormat/>
    <w:rsid w:val="003B4E18"/>
    <w:pPr>
      <w:keepNext/>
      <w:spacing w:after="240" w:line="280" w:lineRule="atLeast"/>
      <w:outlineLvl w:val="1"/>
    </w:pPr>
    <w:rPr>
      <w:rFonts w:cs="Arial"/>
      <w:bCs/>
      <w:iCs/>
      <w:sz w:val="32"/>
      <w:szCs w:val="32"/>
    </w:rPr>
  </w:style>
  <w:style w:type="paragraph" w:styleId="Heading3">
    <w:name w:val="heading 3"/>
    <w:basedOn w:val="Normal"/>
    <w:next w:val="Normal"/>
    <w:qFormat/>
    <w:rsid w:val="00B2296C"/>
    <w:pPr>
      <w:keepNext/>
      <w:spacing w:line="280" w:lineRule="atLeast"/>
      <w:outlineLvl w:val="2"/>
    </w:pPr>
    <w:rPr>
      <w:rFonts w:cs="Arial"/>
      <w:b/>
      <w:bCs/>
      <w:color w:val="616A74" w:themeColor="background2"/>
      <w:sz w:val="24"/>
      <w:szCs w:val="26"/>
    </w:rPr>
  </w:style>
  <w:style w:type="paragraph" w:styleId="Heading4">
    <w:name w:val="heading 4"/>
    <w:basedOn w:val="Normal"/>
    <w:next w:val="Normal"/>
    <w:semiHidden/>
    <w:unhideWhenUsed/>
    <w:rsid w:val="001D0E78"/>
    <w:pPr>
      <w:keepNext/>
      <w:outlineLvl w:val="3"/>
    </w:pPr>
    <w:rPr>
      <w:b/>
      <w:bCs/>
      <w:szCs w:val="28"/>
    </w:rPr>
  </w:style>
  <w:style w:type="paragraph" w:styleId="Heading5">
    <w:name w:val="heading 5"/>
    <w:basedOn w:val="Normal"/>
    <w:next w:val="Normal"/>
    <w:semiHidden/>
    <w:unhideWhenUsed/>
    <w:rsid w:val="001D0E78"/>
    <w:pPr>
      <w:outlineLvl w:val="4"/>
    </w:pPr>
    <w:rPr>
      <w:b/>
      <w:bCs/>
      <w:iCs/>
      <w:sz w:val="18"/>
      <w:szCs w:val="26"/>
    </w:rPr>
  </w:style>
  <w:style w:type="paragraph" w:styleId="Heading6">
    <w:name w:val="heading 6"/>
    <w:basedOn w:val="Normal"/>
    <w:next w:val="Normal"/>
    <w:semiHidden/>
    <w:unhideWhenUsed/>
    <w:rsid w:val="001D0E78"/>
    <w:pPr>
      <w:spacing w:before="240" w:after="60"/>
      <w:outlineLvl w:val="5"/>
    </w:pPr>
    <w:rPr>
      <w:b/>
      <w:bCs/>
    </w:rPr>
  </w:style>
  <w:style w:type="paragraph" w:styleId="Heading7">
    <w:name w:val="heading 7"/>
    <w:basedOn w:val="Normal"/>
    <w:next w:val="Normal"/>
    <w:semiHidden/>
    <w:unhideWhenUsed/>
    <w:rsid w:val="001D0E78"/>
    <w:pPr>
      <w:spacing w:before="240" w:after="60"/>
      <w:outlineLvl w:val="6"/>
    </w:pPr>
    <w:rPr>
      <w:b/>
    </w:rPr>
  </w:style>
  <w:style w:type="paragraph" w:styleId="Heading8">
    <w:name w:val="heading 8"/>
    <w:basedOn w:val="Normal"/>
    <w:next w:val="Normal"/>
    <w:semiHidden/>
    <w:unhideWhenUsed/>
    <w:rsid w:val="001D0E78"/>
    <w:pPr>
      <w:spacing w:before="240" w:after="60"/>
      <w:outlineLvl w:val="7"/>
    </w:pPr>
    <w:rPr>
      <w:b/>
      <w:iCs/>
    </w:rPr>
  </w:style>
  <w:style w:type="paragraph" w:styleId="Heading9">
    <w:name w:val="heading 9"/>
    <w:basedOn w:val="Normal"/>
    <w:next w:val="Normal"/>
    <w:semiHidden/>
    <w:unhideWhenUsed/>
    <w:rsid w:val="001D0E78"/>
    <w:pPr>
      <w:spacing w:before="240" w:after="60"/>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8557EC"/>
    <w:pPr>
      <w:numPr>
        <w:numId w:val="1"/>
      </w:numPr>
      <w:ind w:left="170" w:hanging="170"/>
    </w:pPr>
  </w:style>
  <w:style w:type="character" w:styleId="PageNumber">
    <w:name w:val="page number"/>
    <w:basedOn w:val="DefaultParagraphFont"/>
    <w:rsid w:val="00D93770"/>
    <w:rPr>
      <w:rFonts w:ascii="Arial" w:hAnsi="Arial"/>
      <w:color w:val="616A74" w:themeColor="background2"/>
    </w:rPr>
  </w:style>
  <w:style w:type="table" w:styleId="TableGrid">
    <w:name w:val="Table Grid"/>
    <w:basedOn w:val="TableNormal"/>
    <w:rsid w:val="00E2174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Bold">
    <w:name w:val="Footer Bold"/>
    <w:basedOn w:val="DefaultParagraphFont"/>
    <w:rsid w:val="00366026"/>
    <w:rPr>
      <w:rFonts w:ascii="Arial" w:hAnsi="Arial"/>
      <w:b/>
      <w:color w:val="FFFFFF"/>
      <w:sz w:val="16"/>
    </w:rPr>
  </w:style>
  <w:style w:type="paragraph" w:styleId="Header">
    <w:name w:val="header"/>
    <w:basedOn w:val="Normal"/>
    <w:link w:val="HeaderChar"/>
    <w:uiPriority w:val="99"/>
    <w:rsid w:val="00CC0039"/>
    <w:pPr>
      <w:jc w:val="right"/>
    </w:pPr>
    <w:rPr>
      <w:b/>
      <w:sz w:val="24"/>
    </w:rPr>
  </w:style>
  <w:style w:type="paragraph" w:styleId="Footer">
    <w:name w:val="footer"/>
    <w:basedOn w:val="Normal"/>
    <w:link w:val="FooterChar"/>
    <w:rsid w:val="00CE628B"/>
    <w:pPr>
      <w:spacing w:after="0"/>
      <w:jc w:val="right"/>
    </w:pPr>
    <w:rPr>
      <w:sz w:val="16"/>
    </w:rPr>
  </w:style>
  <w:style w:type="paragraph" w:customStyle="1" w:styleId="FooterGrey">
    <w:name w:val="Footer Grey"/>
    <w:basedOn w:val="Footer"/>
    <w:rsid w:val="006C79E4"/>
    <w:rPr>
      <w:color w:val="6A747C"/>
      <w:sz w:val="18"/>
    </w:rPr>
  </w:style>
  <w:style w:type="paragraph" w:customStyle="1" w:styleId="TableTitle">
    <w:name w:val="Table Title"/>
    <w:basedOn w:val="Normal"/>
    <w:next w:val="Normal"/>
    <w:qFormat/>
    <w:rsid w:val="00F5461C"/>
    <w:pPr>
      <w:spacing w:line="240" w:lineRule="atLeast"/>
    </w:pPr>
    <w:rPr>
      <w:b/>
      <w:color w:val="6A747C"/>
    </w:rPr>
  </w:style>
  <w:style w:type="paragraph" w:customStyle="1" w:styleId="Tableheading">
    <w:name w:val="Table heading"/>
    <w:basedOn w:val="Normal"/>
    <w:qFormat/>
    <w:rsid w:val="008245F3"/>
    <w:pPr>
      <w:spacing w:before="60" w:after="60"/>
    </w:pPr>
    <w:rPr>
      <w:rFonts w:cs="Arial"/>
      <w:b/>
      <w:noProof/>
      <w:color w:val="73797C"/>
      <w:szCs w:val="20"/>
    </w:rPr>
  </w:style>
  <w:style w:type="paragraph" w:customStyle="1" w:styleId="Tabletext">
    <w:name w:val="Table text"/>
    <w:basedOn w:val="Normal"/>
    <w:qFormat/>
    <w:rsid w:val="008245F3"/>
    <w:pPr>
      <w:spacing w:before="60" w:after="60"/>
    </w:pPr>
    <w:rPr>
      <w:noProof/>
      <w:spacing w:val="-3"/>
      <w:lang w:val="en-US"/>
    </w:rPr>
  </w:style>
  <w:style w:type="paragraph" w:styleId="Date">
    <w:name w:val="Date"/>
    <w:basedOn w:val="Normal"/>
    <w:next w:val="Normal"/>
    <w:link w:val="DateChar"/>
    <w:rsid w:val="00CD0750"/>
  </w:style>
  <w:style w:type="character" w:customStyle="1" w:styleId="DateChar">
    <w:name w:val="Date Char"/>
    <w:basedOn w:val="DefaultParagraphFont"/>
    <w:link w:val="Date"/>
    <w:rsid w:val="00CD0750"/>
    <w:rPr>
      <w:rFonts w:ascii="Arial" w:hAnsi="Arial"/>
      <w:szCs w:val="24"/>
      <w:lang w:eastAsia="en-US"/>
    </w:rPr>
  </w:style>
  <w:style w:type="table" w:customStyle="1" w:styleId="InsideBorders">
    <w:name w:val="Inside Borders"/>
    <w:basedOn w:val="TableNormal"/>
    <w:uiPriority w:val="99"/>
    <w:rsid w:val="008245F3"/>
    <w:rPr>
      <w:rFonts w:ascii="Arial" w:eastAsia="Calibri" w:hAnsi="Arial"/>
    </w:rPr>
    <w:tblPr>
      <w:tblBorders>
        <w:insideH w:val="single" w:sz="4" w:space="0" w:color="616A74" w:themeColor="background2"/>
        <w:insideV w:val="single" w:sz="4" w:space="0" w:color="616A74" w:themeColor="background2"/>
      </w:tblBorders>
    </w:tblPr>
  </w:style>
  <w:style w:type="paragraph" w:customStyle="1" w:styleId="Addressgrey">
    <w:name w:val="Address grey"/>
    <w:basedOn w:val="Footer"/>
    <w:link w:val="AddressgreyChar"/>
    <w:qFormat/>
    <w:rsid w:val="00432DE9"/>
    <w:rPr>
      <w:color w:val="4D4D4D"/>
    </w:rPr>
  </w:style>
  <w:style w:type="character" w:customStyle="1" w:styleId="FooterChar">
    <w:name w:val="Footer Char"/>
    <w:basedOn w:val="DefaultParagraphFont"/>
    <w:link w:val="Footer"/>
    <w:rsid w:val="00CE628B"/>
    <w:rPr>
      <w:rFonts w:ascii="Arial" w:hAnsi="Arial"/>
      <w:color w:val="616A74" w:themeColor="background2"/>
      <w:sz w:val="16"/>
      <w:szCs w:val="24"/>
      <w:lang w:eastAsia="en-US"/>
    </w:rPr>
  </w:style>
  <w:style w:type="character" w:customStyle="1" w:styleId="AddressgreyChar">
    <w:name w:val="Address grey Char"/>
    <w:basedOn w:val="FooterChar"/>
    <w:link w:val="Addressgrey"/>
    <w:rsid w:val="00432DE9"/>
    <w:rPr>
      <w:rFonts w:ascii="Arial" w:hAnsi="Arial"/>
      <w:color w:val="4D4D4D"/>
      <w:sz w:val="16"/>
      <w:szCs w:val="24"/>
      <w:lang w:eastAsia="en-US"/>
    </w:rPr>
  </w:style>
  <w:style w:type="paragraph" w:customStyle="1" w:styleId="FooterLegal">
    <w:name w:val="Footer Legal"/>
    <w:basedOn w:val="Footer"/>
    <w:qFormat/>
    <w:rsid w:val="00432DE9"/>
    <w:rPr>
      <w:sz w:val="14"/>
    </w:rPr>
  </w:style>
  <w:style w:type="paragraph" w:customStyle="1" w:styleId="NoParagraphStyle">
    <w:name w:val="[No Paragraph Style]"/>
    <w:rsid w:val="007755B8"/>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styleId="EndnoteText">
    <w:name w:val="endnote text"/>
    <w:basedOn w:val="Normal"/>
    <w:link w:val="EndnoteTextChar"/>
    <w:rsid w:val="00E22452"/>
    <w:pPr>
      <w:spacing w:after="0"/>
    </w:pPr>
    <w:rPr>
      <w:sz w:val="24"/>
    </w:rPr>
  </w:style>
  <w:style w:type="character" w:customStyle="1" w:styleId="EndnoteTextChar">
    <w:name w:val="Endnote Text Char"/>
    <w:basedOn w:val="DefaultParagraphFont"/>
    <w:link w:val="EndnoteText"/>
    <w:rsid w:val="00E22452"/>
    <w:rPr>
      <w:rFonts w:ascii="Arial" w:hAnsi="Arial"/>
      <w:sz w:val="24"/>
      <w:szCs w:val="24"/>
      <w:lang w:eastAsia="en-US"/>
    </w:rPr>
  </w:style>
  <w:style w:type="character" w:styleId="EndnoteReference">
    <w:name w:val="endnote reference"/>
    <w:basedOn w:val="DefaultParagraphFont"/>
    <w:rsid w:val="00E22452"/>
    <w:rPr>
      <w:vertAlign w:val="superscript"/>
    </w:rPr>
  </w:style>
  <w:style w:type="character" w:customStyle="1" w:styleId="HeaderChar">
    <w:name w:val="Header Char"/>
    <w:link w:val="Header"/>
    <w:uiPriority w:val="99"/>
    <w:rsid w:val="00CC0039"/>
    <w:rPr>
      <w:rFonts w:ascii="Arial" w:hAnsi="Arial"/>
      <w:b/>
      <w:color w:val="616A74" w:themeColor="background2"/>
      <w:sz w:val="24"/>
      <w:szCs w:val="24"/>
      <w:lang w:eastAsia="en-US"/>
    </w:rPr>
  </w:style>
  <w:style w:type="paragraph" w:customStyle="1" w:styleId="FundingStatement">
    <w:name w:val="Funding Statement"/>
    <w:qFormat/>
    <w:rsid w:val="00471BBA"/>
    <w:pPr>
      <w:ind w:left="5670"/>
    </w:pPr>
    <w:rPr>
      <w:rFonts w:ascii="Arial" w:eastAsia="Calibri" w:hAnsi="Arial"/>
      <w:color w:val="616A74" w:themeColor="background2"/>
      <w:sz w:val="14"/>
      <w:szCs w:val="22"/>
      <w:lang w:eastAsia="en-US"/>
    </w:rPr>
  </w:style>
  <w:style w:type="paragraph" w:styleId="Title">
    <w:name w:val="Title"/>
    <w:basedOn w:val="Normal"/>
    <w:next w:val="Normal"/>
    <w:link w:val="TitleChar"/>
    <w:uiPriority w:val="10"/>
    <w:qFormat/>
    <w:rsid w:val="00471BBA"/>
    <w:pPr>
      <w:spacing w:before="3200" w:after="300"/>
      <w:ind w:left="-43"/>
      <w:contextualSpacing/>
    </w:pPr>
    <w:rPr>
      <w:rFonts w:ascii="Arial Bold" w:eastAsia="PMingLiU" w:hAnsi="Arial Bold"/>
      <w:b/>
      <w:kern w:val="28"/>
      <w:sz w:val="100"/>
      <w:szCs w:val="52"/>
    </w:rPr>
  </w:style>
  <w:style w:type="character" w:customStyle="1" w:styleId="TitleChar">
    <w:name w:val="Title Char"/>
    <w:basedOn w:val="DefaultParagraphFont"/>
    <w:link w:val="Title"/>
    <w:uiPriority w:val="10"/>
    <w:rsid w:val="00471BBA"/>
    <w:rPr>
      <w:rFonts w:ascii="Arial Bold" w:eastAsia="PMingLiU" w:hAnsi="Arial Bold"/>
      <w:b/>
      <w:color w:val="000000" w:themeColor="text1"/>
      <w:kern w:val="28"/>
      <w:sz w:val="100"/>
      <w:szCs w:val="52"/>
      <w:lang w:eastAsia="en-US"/>
    </w:rPr>
  </w:style>
  <w:style w:type="paragraph" w:customStyle="1" w:styleId="Issuedate">
    <w:name w:val="Issue date"/>
    <w:basedOn w:val="Normal"/>
    <w:qFormat/>
    <w:rsid w:val="00A16139"/>
    <w:pPr>
      <w:spacing w:before="200"/>
    </w:pPr>
    <w:rPr>
      <w:rFonts w:cs="Arial"/>
      <w:b/>
      <w:noProof/>
      <w:sz w:val="40"/>
      <w:szCs w:val="32"/>
    </w:rPr>
  </w:style>
  <w:style w:type="character" w:styleId="Emphasis">
    <w:name w:val="Emphasis"/>
    <w:uiPriority w:val="20"/>
    <w:rsid w:val="002824F3"/>
    <w:rPr>
      <w:b/>
      <w:color w:val="78BE20" w:themeColor="text2"/>
    </w:rPr>
  </w:style>
  <w:style w:type="paragraph" w:customStyle="1" w:styleId="Indentedparagraphoption1">
    <w:name w:val="Indented paragraph option 1"/>
    <w:basedOn w:val="ListParagraph"/>
    <w:link w:val="Indentedparagraphoption1Char"/>
    <w:qFormat/>
    <w:rsid w:val="002824F3"/>
    <w:pPr>
      <w:numPr>
        <w:numId w:val="12"/>
      </w:numPr>
      <w:spacing w:line="360" w:lineRule="auto"/>
      <w:ind w:left="357" w:hanging="357"/>
    </w:pPr>
    <w:rPr>
      <w:rFonts w:eastAsia="Calibri" w:cs="Arial"/>
    </w:rPr>
  </w:style>
  <w:style w:type="paragraph" w:customStyle="1" w:styleId="Indentedparagraphoption2">
    <w:name w:val="Indented paragraph option 2"/>
    <w:basedOn w:val="ListParagraph"/>
    <w:link w:val="Indentedparagraphoption2Char"/>
    <w:qFormat/>
    <w:rsid w:val="00301D8C"/>
    <w:pPr>
      <w:keepNext/>
      <w:keepLines/>
      <w:numPr>
        <w:numId w:val="13"/>
      </w:numPr>
      <w:spacing w:line="360" w:lineRule="auto"/>
    </w:pPr>
    <w:rPr>
      <w:rFonts w:eastAsia="Calibri" w:cs="Arial"/>
    </w:rPr>
  </w:style>
  <w:style w:type="character" w:customStyle="1" w:styleId="Indentedparagraphoption1Char">
    <w:name w:val="Indented paragraph option 1 Char"/>
    <w:link w:val="Indentedparagraphoption1"/>
    <w:rsid w:val="002824F3"/>
    <w:rPr>
      <w:rFonts w:ascii="Arial" w:eastAsia="Calibri" w:hAnsi="Arial" w:cs="Arial"/>
      <w:color w:val="000000" w:themeColor="text1"/>
      <w:szCs w:val="22"/>
      <w:lang w:eastAsia="en-US"/>
    </w:rPr>
  </w:style>
  <w:style w:type="character" w:customStyle="1" w:styleId="Indentedparagraphoption2Char">
    <w:name w:val="Indented paragraph option 2 Char"/>
    <w:link w:val="Indentedparagraphoption2"/>
    <w:rsid w:val="002824F3"/>
    <w:rPr>
      <w:rFonts w:ascii="Arial" w:eastAsia="Calibri" w:hAnsi="Arial" w:cs="Arial"/>
      <w:color w:val="000000" w:themeColor="text1"/>
      <w:szCs w:val="22"/>
      <w:lang w:eastAsia="en-US"/>
    </w:rPr>
  </w:style>
  <w:style w:type="paragraph" w:customStyle="1" w:styleId="Listparagraph2">
    <w:name w:val="List paragraph 2"/>
    <w:basedOn w:val="ListParagraph"/>
    <w:link w:val="Listparagraph2Char"/>
    <w:qFormat/>
    <w:rsid w:val="002824F3"/>
    <w:pPr>
      <w:numPr>
        <w:numId w:val="14"/>
      </w:numPr>
      <w:spacing w:before="120" w:line="360" w:lineRule="auto"/>
    </w:pPr>
    <w:rPr>
      <w:rFonts w:eastAsia="Calibri"/>
    </w:rPr>
  </w:style>
  <w:style w:type="character" w:customStyle="1" w:styleId="Listparagraph2Char">
    <w:name w:val="List paragraph 2 Char"/>
    <w:link w:val="Listparagraph2"/>
    <w:rsid w:val="002824F3"/>
    <w:rPr>
      <w:rFonts w:ascii="Arial" w:eastAsia="Calibri" w:hAnsi="Arial"/>
      <w:color w:val="000000" w:themeColor="text1"/>
      <w:szCs w:val="22"/>
      <w:lang w:eastAsia="en-US"/>
    </w:rPr>
  </w:style>
  <w:style w:type="paragraph" w:styleId="ListParagraph">
    <w:name w:val="List Paragraph"/>
    <w:basedOn w:val="Normal"/>
    <w:uiPriority w:val="34"/>
    <w:qFormat/>
    <w:rsid w:val="002824F3"/>
    <w:pPr>
      <w:ind w:left="720"/>
      <w:contextualSpacing/>
    </w:pPr>
  </w:style>
  <w:style w:type="table" w:customStyle="1" w:styleId="headspaceTable">
    <w:name w:val="headspace Table"/>
    <w:basedOn w:val="TableNormal"/>
    <w:uiPriority w:val="99"/>
    <w:rsid w:val="00B90F59"/>
    <w:rPr>
      <w:rFonts w:ascii="Arial" w:eastAsia="Calibri" w:hAnsi="Arial"/>
    </w:rPr>
    <w:tblPr>
      <w:tblBorders>
        <w:insideH w:val="single" w:sz="4" w:space="0" w:color="616A74" w:themeColor="background2"/>
        <w:insideV w:val="single" w:sz="4" w:space="0" w:color="616A74" w:themeColor="background2"/>
      </w:tblBorders>
    </w:tblPr>
    <w:tblStylePr w:type="firstRow">
      <w:rPr>
        <w:rFonts w:ascii="Arial" w:hAnsi="Arial"/>
        <w:b/>
        <w:color w:val="616A74" w:themeColor="background2"/>
        <w:sz w:val="22"/>
      </w:rPr>
      <w:tblPr/>
      <w:tcPr>
        <w:shd w:val="clear" w:color="auto" w:fill="DEE1E3" w:themeFill="background2" w:themeFillTint="33"/>
      </w:tcPr>
    </w:tblStylePr>
    <w:tblStylePr w:type="firstCol">
      <w:rPr>
        <w:b/>
      </w:rPr>
    </w:tblStylePr>
  </w:style>
  <w:style w:type="paragraph" w:styleId="BalloonText">
    <w:name w:val="Balloon Text"/>
    <w:basedOn w:val="Normal"/>
    <w:link w:val="BalloonTextChar"/>
    <w:semiHidden/>
    <w:unhideWhenUsed/>
    <w:rsid w:val="003D406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3D406E"/>
    <w:rPr>
      <w:rFonts w:ascii="Segoe UI" w:hAnsi="Segoe UI" w:cs="Segoe UI"/>
      <w:color w:val="000000" w:themeColor="text1"/>
      <w:sz w:val="18"/>
      <w:szCs w:val="18"/>
      <w:lang w:eastAsia="en-US"/>
    </w:rPr>
  </w:style>
  <w:style w:type="paragraph" w:styleId="TOCHeading">
    <w:name w:val="TOC Heading"/>
    <w:basedOn w:val="Heading1"/>
    <w:next w:val="Normal"/>
    <w:uiPriority w:val="39"/>
    <w:unhideWhenUsed/>
    <w:qFormat/>
    <w:rsid w:val="00555D73"/>
    <w:pPr>
      <w:keepLines/>
      <w:spacing w:before="240" w:after="0" w:line="259" w:lineRule="auto"/>
      <w:outlineLvl w:val="9"/>
    </w:pPr>
    <w:rPr>
      <w:rFonts w:asciiTheme="majorHAnsi" w:eastAsiaTheme="majorEastAsia" w:hAnsiTheme="majorHAnsi" w:cstheme="majorBidi"/>
      <w:bCs w:val="0"/>
      <w:color w:val="78BE20" w:themeColor="text2"/>
      <w:sz w:val="32"/>
      <w:lang w:val="en-US"/>
    </w:rPr>
  </w:style>
  <w:style w:type="paragraph" w:styleId="TOC1">
    <w:name w:val="toc 1"/>
    <w:basedOn w:val="Normal"/>
    <w:next w:val="Normal"/>
    <w:autoRedefine/>
    <w:uiPriority w:val="39"/>
    <w:unhideWhenUsed/>
    <w:rsid w:val="00555D73"/>
    <w:pPr>
      <w:spacing w:after="100"/>
    </w:pPr>
  </w:style>
  <w:style w:type="paragraph" w:styleId="TOC2">
    <w:name w:val="toc 2"/>
    <w:basedOn w:val="Normal"/>
    <w:next w:val="Normal"/>
    <w:autoRedefine/>
    <w:uiPriority w:val="39"/>
    <w:unhideWhenUsed/>
    <w:rsid w:val="00555D73"/>
    <w:pPr>
      <w:spacing w:after="100"/>
      <w:ind w:left="200"/>
    </w:pPr>
  </w:style>
  <w:style w:type="paragraph" w:styleId="TOC3">
    <w:name w:val="toc 3"/>
    <w:basedOn w:val="Normal"/>
    <w:next w:val="Normal"/>
    <w:autoRedefine/>
    <w:uiPriority w:val="39"/>
    <w:unhideWhenUsed/>
    <w:rsid w:val="00555D73"/>
    <w:pPr>
      <w:spacing w:after="100"/>
      <w:ind w:left="400"/>
    </w:pPr>
  </w:style>
  <w:style w:type="character" w:styleId="Hyperlink">
    <w:name w:val="Hyperlink"/>
    <w:basedOn w:val="DefaultParagraphFont"/>
    <w:unhideWhenUsed/>
    <w:rsid w:val="00555D73"/>
    <w:rPr>
      <w:color w:val="000000" w:themeColor="hyperlink"/>
      <w:u w:val="single"/>
    </w:rPr>
  </w:style>
  <w:style w:type="paragraph" w:customStyle="1" w:styleId="Default">
    <w:name w:val="Default"/>
    <w:rsid w:val="0088322A"/>
    <w:pPr>
      <w:autoSpaceDE w:val="0"/>
      <w:autoSpaceDN w:val="0"/>
      <w:adjustRightInd w:val="0"/>
    </w:pPr>
    <w:rPr>
      <w:rFonts w:ascii="Arial" w:eastAsiaTheme="minorEastAsia" w:hAnsi="Arial" w:cs="Arial"/>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02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cstucas@csys.com.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cstucas@csys.com.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cstucas@csys.com.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headspace@csys.com.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runster\Downloads\headspace%20Report%20Template%20-%202019.dotx" TargetMode="External"/></Relationships>
</file>

<file path=word/theme/theme1.xml><?xml version="1.0" encoding="utf-8"?>
<a:theme xmlns:a="http://schemas.openxmlformats.org/drawingml/2006/main" name="Office Theme">
  <a:themeElements>
    <a:clrScheme name="Custom 1">
      <a:dk1>
        <a:srgbClr val="000000"/>
      </a:dk1>
      <a:lt1>
        <a:srgbClr val="F5F6F9"/>
      </a:lt1>
      <a:dk2>
        <a:srgbClr val="78BE20"/>
      </a:dk2>
      <a:lt2>
        <a:srgbClr val="616A74"/>
      </a:lt2>
      <a:accent1>
        <a:srgbClr val="1E22AA"/>
      </a:accent1>
      <a:accent2>
        <a:srgbClr val="B83A4B"/>
      </a:accent2>
      <a:accent3>
        <a:srgbClr val="88DBDF"/>
      </a:accent3>
      <a:accent4>
        <a:srgbClr val="ED8B00"/>
      </a:accent4>
      <a:accent5>
        <a:srgbClr val="006F62"/>
      </a:accent5>
      <a:accent6>
        <a:srgbClr val="FFC845"/>
      </a:accent6>
      <a:hlink>
        <a:srgbClr val="000000"/>
      </a:hlink>
      <a:folHlink>
        <a:srgbClr val="616A74"/>
      </a:folHlink>
    </a:clrScheme>
    <a:fontScheme name="Headspa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ed522ff-992e-470b-9644-523fdacbcb02">QFQ22XUQKY5Y-82-3455</_dlc_DocId>
    <_dlc_DocIdUrl xmlns="aed522ff-992e-470b-9644-523fdacbcb02">
      <Url>https://extranet.headspace.org.au/sites/centres/DocumentsandInformation/BrandCentre/_layouts/DocIdRedir.aspx?ID=QFQ22XUQKY5Y-82-3455</Url>
      <Description>QFQ22XUQKY5Y-82-3455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5E22517D28B5345B70B24479F17AA9F" ma:contentTypeVersion="0" ma:contentTypeDescription="Create a new document." ma:contentTypeScope="" ma:versionID="707e9d598afd8950eb68c1cb24d10719">
  <xsd:schema xmlns:xsd="http://www.w3.org/2001/XMLSchema" xmlns:xs="http://www.w3.org/2001/XMLSchema" xmlns:p="http://schemas.microsoft.com/office/2006/metadata/properties" xmlns:ns2="aed522ff-992e-470b-9644-523fdacbcb02" targetNamespace="http://schemas.microsoft.com/office/2006/metadata/properties" ma:root="true" ma:fieldsID="cec97fdff9a4c463f7d0c9426844938e" ns2:_="">
    <xsd:import namespace="aed522ff-992e-470b-9644-523fdacbcb0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d522ff-992e-470b-9644-523fdacbcb0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1C9DB-D927-4CAC-8890-E91F74A4C611}">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aed522ff-992e-470b-9644-523fdacbcb02"/>
    <ds:schemaRef ds:uri="http://www.w3.org/XML/1998/namespace"/>
    <ds:schemaRef ds:uri="http://purl.org/dc/dcmitype/"/>
  </ds:schemaRefs>
</ds:datastoreItem>
</file>

<file path=customXml/itemProps2.xml><?xml version="1.0" encoding="utf-8"?>
<ds:datastoreItem xmlns:ds="http://schemas.openxmlformats.org/officeDocument/2006/customXml" ds:itemID="{454504EB-602D-4F25-AA7D-4B6C603E786A}">
  <ds:schemaRefs>
    <ds:schemaRef ds:uri="http://schemas.microsoft.com/sharepoint/v3/contenttype/forms"/>
  </ds:schemaRefs>
</ds:datastoreItem>
</file>

<file path=customXml/itemProps3.xml><?xml version="1.0" encoding="utf-8"?>
<ds:datastoreItem xmlns:ds="http://schemas.openxmlformats.org/officeDocument/2006/customXml" ds:itemID="{E0486091-2E9D-4F48-B5C5-5F6ED6DD610F}">
  <ds:schemaRefs>
    <ds:schemaRef ds:uri="http://schemas.microsoft.com/sharepoint/events"/>
  </ds:schemaRefs>
</ds:datastoreItem>
</file>

<file path=customXml/itemProps4.xml><?xml version="1.0" encoding="utf-8"?>
<ds:datastoreItem xmlns:ds="http://schemas.openxmlformats.org/officeDocument/2006/customXml" ds:itemID="{0E1FEF3D-F551-496E-B49C-8A564B1A6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d522ff-992e-470b-9644-523fdacbc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1591C8-6570-4698-91D8-EDE2DE5E8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headspace Report Template - 2019</Template>
  <TotalTime>355</TotalTime>
  <Pages>27</Pages>
  <Words>6127</Words>
  <Characters>32983</Characters>
  <Application>Microsoft Office Word</Application>
  <DocSecurity>0</DocSecurity>
  <Lines>274</Lines>
  <Paragraphs>78</Paragraphs>
  <ScaleCrop>false</ScaleCrop>
  <HeadingPairs>
    <vt:vector size="2" baseType="variant">
      <vt:variant>
        <vt:lpstr>Title</vt:lpstr>
      </vt:variant>
      <vt:variant>
        <vt:i4>1</vt:i4>
      </vt:variant>
    </vt:vector>
  </HeadingPairs>
  <TitlesOfParts>
    <vt:vector size="1" baseType="lpstr">
      <vt:lpstr>name of report</vt:lpstr>
    </vt:vector>
  </TitlesOfParts>
  <Manager/>
  <Company>Headspace</Company>
  <LinksUpToDate>false</LinksUpToDate>
  <CharactersWithSpaces>39032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report</dc:title>
  <dc:subject/>
  <dc:creator>Kim Prunster</dc:creator>
  <cp:keywords/>
  <dc:description/>
  <cp:lastModifiedBy>Claire Stucas</cp:lastModifiedBy>
  <cp:revision>16</cp:revision>
  <cp:lastPrinted>2020-07-22T04:29:00Z</cp:lastPrinted>
  <dcterms:created xsi:type="dcterms:W3CDTF">2020-05-11T05:37:00Z</dcterms:created>
  <dcterms:modified xsi:type="dcterms:W3CDTF">2020-11-09T23:06:00Z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db125602-e66e-4ddc-aee3-a7e57bc6f046</vt:lpwstr>
  </property>
  <property fmtid="{D5CDD505-2E9C-101B-9397-08002B2CF9AE}" pid="3" name="ContentTypeId">
    <vt:lpwstr>0x01010075E22517D28B5345B70B24479F17AA9F</vt:lpwstr>
  </property>
</Properties>
</file>